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05AAD9" w14:textId="77777777" w:rsidR="0058429C" w:rsidRDefault="00000000">
      <w:pPr>
        <w:pStyle w:val="a6"/>
        <w:widowControl/>
        <w:shd w:val="clear" w:color="auto" w:fill="FFFFFF"/>
        <w:spacing w:beforeAutospacing="0" w:afterAutospacing="0" w:line="360" w:lineRule="atLeast"/>
        <w:jc w:val="center"/>
        <w:rPr>
          <w:rFonts w:ascii="华文楷体" w:eastAsia="华文楷体" w:hAnsi="华文楷体" w:cs="华文楷体"/>
          <w:b/>
          <w:bCs/>
          <w:color w:val="C00000"/>
          <w:sz w:val="40"/>
          <w:szCs w:val="40"/>
          <w:shd w:val="clear" w:color="auto" w:fill="FFFFFF"/>
        </w:rPr>
      </w:pPr>
      <w:r>
        <w:rPr>
          <w:rFonts w:ascii="华文楷体" w:eastAsia="华文楷体" w:hAnsi="华文楷体" w:cs="华文楷体" w:hint="eastAsia"/>
          <w:b/>
          <w:bCs/>
          <w:color w:val="C00000"/>
          <w:sz w:val="40"/>
          <w:szCs w:val="40"/>
          <w:shd w:val="clear" w:color="auto" w:fill="FFFFFF"/>
        </w:rPr>
        <w:t>一场顶级的科技盛宴，期待你的加入 !</w:t>
      </w:r>
    </w:p>
    <w:p w14:paraId="527843F6" w14:textId="77777777" w:rsidR="0058429C" w:rsidRDefault="00000000">
      <w:pPr>
        <w:pStyle w:val="a6"/>
        <w:widowControl/>
        <w:shd w:val="clear" w:color="auto" w:fill="FFFFFF"/>
        <w:spacing w:beforeAutospacing="0" w:afterAutospacing="0" w:line="360" w:lineRule="atLeast"/>
        <w:jc w:val="center"/>
        <w:rPr>
          <w:rFonts w:ascii="微软雅黑" w:eastAsia="微软雅黑" w:hAnsi="微软雅黑" w:cs="微软雅黑"/>
          <w:b/>
          <w:bCs/>
          <w:color w:val="C00000"/>
          <w:sz w:val="36"/>
          <w:szCs w:val="36"/>
          <w:shd w:val="clear" w:color="auto" w:fill="FFFFFF"/>
        </w:rPr>
      </w:pPr>
      <w:r>
        <w:rPr>
          <w:rFonts w:ascii="华文楷体" w:eastAsia="华文楷体" w:hAnsi="华文楷体" w:cs="华文楷体" w:hint="eastAsia"/>
          <w:sz w:val="40"/>
          <w:szCs w:val="40"/>
          <w:shd w:val="clear" w:color="auto" w:fill="FFFFFF"/>
        </w:rPr>
        <w:t xml:space="preserve">Welcome To The Extraordinary </w:t>
      </w:r>
      <w:proofErr w:type="gramStart"/>
      <w:r>
        <w:rPr>
          <w:rFonts w:ascii="华文楷体" w:eastAsia="华文楷体" w:hAnsi="华文楷体" w:cs="华文楷体" w:hint="eastAsia"/>
          <w:sz w:val="40"/>
          <w:szCs w:val="40"/>
          <w:shd w:val="clear" w:color="auto" w:fill="FFFFFF"/>
        </w:rPr>
        <w:t>Feast !</w:t>
      </w:r>
      <w:proofErr w:type="gramEnd"/>
    </w:p>
    <w:p w14:paraId="6AD41B64" w14:textId="77777777" w:rsidR="0058429C" w:rsidRDefault="0058429C">
      <w:pPr>
        <w:pStyle w:val="a6"/>
        <w:widowControl/>
        <w:shd w:val="clear" w:color="auto" w:fill="FFFFFF"/>
        <w:spacing w:beforeAutospacing="0" w:afterAutospacing="0" w:line="360" w:lineRule="atLeast"/>
        <w:jc w:val="center"/>
        <w:rPr>
          <w:rFonts w:ascii="微软雅黑" w:eastAsia="微软雅黑" w:hAnsi="微软雅黑" w:cs="微软雅黑"/>
          <w:b/>
          <w:bCs/>
          <w:color w:val="C00000"/>
          <w:sz w:val="48"/>
          <w:szCs w:val="48"/>
          <w:shd w:val="clear" w:color="auto" w:fill="FFFFFF"/>
        </w:rPr>
      </w:pPr>
    </w:p>
    <w:p w14:paraId="662BC22A" w14:textId="77777777" w:rsidR="0058429C" w:rsidRDefault="0058429C">
      <w:pPr>
        <w:pStyle w:val="a6"/>
        <w:widowControl/>
        <w:shd w:val="clear" w:color="auto" w:fill="FFFFFF"/>
        <w:spacing w:beforeAutospacing="0" w:afterAutospacing="0"/>
        <w:jc w:val="both"/>
        <w:rPr>
          <w:rFonts w:ascii="微软雅黑" w:eastAsia="微软雅黑" w:hAnsi="微软雅黑" w:cs="微软雅黑"/>
          <w:b/>
          <w:bCs/>
          <w:color w:val="C00000"/>
          <w:sz w:val="60"/>
          <w:szCs w:val="60"/>
          <w:shd w:val="clear" w:color="auto" w:fill="FFFFFF"/>
        </w:rPr>
      </w:pPr>
    </w:p>
    <w:p w14:paraId="37C4A265" w14:textId="77777777" w:rsidR="0058429C" w:rsidRDefault="0058429C">
      <w:pPr>
        <w:pStyle w:val="a6"/>
        <w:widowControl/>
        <w:shd w:val="clear" w:color="auto" w:fill="FFFFFF"/>
        <w:spacing w:beforeAutospacing="0" w:afterAutospacing="0"/>
        <w:jc w:val="both"/>
        <w:rPr>
          <w:rFonts w:ascii="微软雅黑" w:eastAsia="微软雅黑" w:hAnsi="微软雅黑" w:cs="微软雅黑"/>
          <w:b/>
          <w:bCs/>
          <w:color w:val="C00000"/>
          <w:sz w:val="52"/>
          <w:szCs w:val="52"/>
          <w:shd w:val="clear" w:color="auto" w:fill="FFFFFF"/>
        </w:rPr>
      </w:pPr>
    </w:p>
    <w:p w14:paraId="0D96CE11" w14:textId="77777777" w:rsidR="0058429C" w:rsidRDefault="00000000">
      <w:pPr>
        <w:pStyle w:val="a6"/>
        <w:widowControl/>
        <w:shd w:val="clear" w:color="auto" w:fill="FFFFFF"/>
        <w:spacing w:beforeAutospacing="0" w:afterAutospacing="0"/>
        <w:jc w:val="center"/>
        <w:rPr>
          <w:rFonts w:ascii="微软雅黑" w:eastAsia="微软雅黑" w:hAnsi="微软雅黑" w:cs="微软雅黑"/>
          <w:b/>
          <w:bCs/>
          <w:color w:val="C00000"/>
          <w:sz w:val="60"/>
          <w:szCs w:val="60"/>
          <w:shd w:val="clear" w:color="auto" w:fill="FFFFFF"/>
        </w:rPr>
      </w:pPr>
      <w:r>
        <w:rPr>
          <w:rFonts w:ascii="微软雅黑" w:eastAsia="微软雅黑" w:hAnsi="微软雅黑" w:cs="微软雅黑" w:hint="eastAsia"/>
          <w:b/>
          <w:bCs/>
          <w:color w:val="C00000"/>
          <w:sz w:val="60"/>
          <w:szCs w:val="60"/>
          <w:shd w:val="clear" w:color="auto" w:fill="FFFFFF"/>
        </w:rPr>
        <w:t>伯克利·科技独角兽孵化项目</w:t>
      </w:r>
    </w:p>
    <w:p w14:paraId="6D6C1FB1" w14:textId="77777777" w:rsidR="0058429C" w:rsidRDefault="00000000">
      <w:pPr>
        <w:pStyle w:val="a6"/>
        <w:widowControl/>
        <w:shd w:val="clear" w:color="auto" w:fill="FFFFFF"/>
        <w:snapToGrid w:val="0"/>
        <w:spacing w:beforeAutospacing="0" w:afterAutospacing="0" w:line="276" w:lineRule="auto"/>
        <w:ind w:firstLineChars="100" w:firstLine="440"/>
        <w:jc w:val="center"/>
        <w:rPr>
          <w:rFonts w:ascii="微软雅黑" w:eastAsia="微软雅黑" w:hAnsi="微软雅黑" w:cs="微软雅黑"/>
          <w:b/>
          <w:bCs/>
          <w:color w:val="2E74B5" w:themeColor="accent1" w:themeShade="BF"/>
          <w:sz w:val="44"/>
          <w:szCs w:val="44"/>
          <w:shd w:val="clear" w:color="auto" w:fill="FFFFFF"/>
        </w:rPr>
      </w:pPr>
      <w:r>
        <w:rPr>
          <w:rFonts w:ascii="微软雅黑" w:eastAsia="微软雅黑" w:hAnsi="微软雅黑" w:cs="微软雅黑" w:hint="eastAsia"/>
          <w:b/>
          <w:bCs/>
          <w:color w:val="2E74B5" w:themeColor="accent1" w:themeShade="BF"/>
          <w:sz w:val="44"/>
          <w:szCs w:val="44"/>
          <w:shd w:val="clear" w:color="auto" w:fill="FFFFFF"/>
        </w:rPr>
        <w:t>全球顶级科技盛宴</w:t>
      </w:r>
    </w:p>
    <w:p w14:paraId="6808A802" w14:textId="77777777" w:rsidR="0058429C" w:rsidRDefault="0058429C">
      <w:pPr>
        <w:pStyle w:val="a6"/>
        <w:widowControl/>
        <w:shd w:val="clear" w:color="auto" w:fill="FFFFFF"/>
        <w:snapToGrid w:val="0"/>
        <w:spacing w:beforeAutospacing="0" w:afterAutospacing="0" w:line="300" w:lineRule="auto"/>
        <w:rPr>
          <w:rFonts w:ascii="微软雅黑" w:eastAsia="微软雅黑" w:hAnsi="微软雅黑" w:cs="微软雅黑"/>
          <w:shd w:val="clear" w:color="auto" w:fill="FFFFFF"/>
        </w:rPr>
      </w:pPr>
    </w:p>
    <w:p w14:paraId="2F224558" w14:textId="77777777" w:rsidR="0058429C" w:rsidRDefault="0058429C">
      <w:pPr>
        <w:pStyle w:val="a6"/>
        <w:widowControl/>
        <w:shd w:val="clear" w:color="auto" w:fill="FFFFFF"/>
        <w:snapToGrid w:val="0"/>
        <w:spacing w:beforeAutospacing="0" w:afterAutospacing="0" w:line="300" w:lineRule="auto"/>
        <w:rPr>
          <w:rFonts w:ascii="微软雅黑" w:eastAsia="微软雅黑" w:hAnsi="微软雅黑" w:cs="微软雅黑"/>
          <w:shd w:val="clear" w:color="auto" w:fill="FFFFFF"/>
        </w:rPr>
      </w:pPr>
    </w:p>
    <w:p w14:paraId="50CB1B08" w14:textId="77777777" w:rsidR="0058429C" w:rsidRDefault="0058429C">
      <w:pPr>
        <w:pStyle w:val="a6"/>
        <w:widowControl/>
        <w:shd w:val="clear" w:color="auto" w:fill="FFFFFF"/>
        <w:snapToGrid w:val="0"/>
        <w:spacing w:beforeAutospacing="0" w:afterAutospacing="0" w:line="300" w:lineRule="auto"/>
        <w:rPr>
          <w:rFonts w:ascii="微软雅黑" w:eastAsia="微软雅黑" w:hAnsi="微软雅黑" w:cs="微软雅黑"/>
          <w:shd w:val="clear" w:color="auto" w:fill="FFFFFF"/>
        </w:rPr>
      </w:pPr>
    </w:p>
    <w:p w14:paraId="1AD8E87C" w14:textId="77777777" w:rsidR="0058429C" w:rsidRDefault="0058429C">
      <w:pPr>
        <w:pStyle w:val="a6"/>
        <w:widowControl/>
        <w:shd w:val="clear" w:color="auto" w:fill="FFFFFF"/>
        <w:snapToGrid w:val="0"/>
        <w:spacing w:beforeAutospacing="0" w:afterAutospacing="0" w:line="300" w:lineRule="auto"/>
        <w:rPr>
          <w:rFonts w:ascii="微软雅黑" w:eastAsia="微软雅黑" w:hAnsi="微软雅黑" w:cs="微软雅黑"/>
          <w:shd w:val="clear" w:color="auto" w:fill="FFFFFF"/>
        </w:rPr>
      </w:pPr>
    </w:p>
    <w:p w14:paraId="0E5BAA14" w14:textId="77777777" w:rsidR="0058429C" w:rsidRDefault="0058429C">
      <w:pPr>
        <w:pStyle w:val="a6"/>
        <w:widowControl/>
        <w:shd w:val="clear" w:color="auto" w:fill="FFFFFF"/>
        <w:snapToGrid w:val="0"/>
        <w:spacing w:beforeAutospacing="0" w:afterAutospacing="0" w:line="300" w:lineRule="auto"/>
        <w:rPr>
          <w:rFonts w:ascii="微软雅黑" w:eastAsia="微软雅黑" w:hAnsi="微软雅黑" w:cs="微软雅黑"/>
          <w:shd w:val="clear" w:color="auto" w:fill="FFFFFF"/>
        </w:rPr>
      </w:pPr>
    </w:p>
    <w:p w14:paraId="6D986A40" w14:textId="77777777" w:rsidR="0058429C" w:rsidRDefault="0058429C">
      <w:pPr>
        <w:pStyle w:val="a6"/>
        <w:widowControl/>
        <w:shd w:val="clear" w:color="auto" w:fill="FFFFFF"/>
        <w:snapToGrid w:val="0"/>
        <w:spacing w:beforeAutospacing="0" w:afterAutospacing="0" w:line="300" w:lineRule="auto"/>
        <w:rPr>
          <w:rFonts w:ascii="微软雅黑" w:eastAsia="微软雅黑" w:hAnsi="微软雅黑" w:cs="微软雅黑"/>
          <w:shd w:val="clear" w:color="auto" w:fill="FFFFFF"/>
        </w:rPr>
      </w:pPr>
    </w:p>
    <w:p w14:paraId="0B3100CE" w14:textId="77777777" w:rsidR="0058429C" w:rsidRDefault="0058429C">
      <w:pPr>
        <w:pStyle w:val="a6"/>
        <w:widowControl/>
        <w:shd w:val="clear" w:color="auto" w:fill="FFFFFF"/>
        <w:snapToGrid w:val="0"/>
        <w:spacing w:beforeAutospacing="0" w:afterAutospacing="0" w:line="300" w:lineRule="auto"/>
        <w:rPr>
          <w:rFonts w:ascii="微软雅黑" w:eastAsia="微软雅黑" w:hAnsi="微软雅黑" w:cs="微软雅黑"/>
          <w:shd w:val="clear" w:color="auto" w:fill="FFFFFF"/>
        </w:rPr>
      </w:pPr>
    </w:p>
    <w:p w14:paraId="71F89382" w14:textId="77777777" w:rsidR="0058429C" w:rsidRDefault="0058429C">
      <w:pPr>
        <w:pStyle w:val="a6"/>
        <w:widowControl/>
        <w:shd w:val="clear" w:color="auto" w:fill="FFFFFF"/>
        <w:snapToGrid w:val="0"/>
        <w:spacing w:beforeAutospacing="0" w:afterAutospacing="0" w:line="300" w:lineRule="auto"/>
        <w:rPr>
          <w:rFonts w:ascii="微软雅黑" w:eastAsia="微软雅黑" w:hAnsi="微软雅黑" w:cs="微软雅黑"/>
          <w:shd w:val="clear" w:color="auto" w:fill="FFFFFF"/>
        </w:rPr>
      </w:pPr>
    </w:p>
    <w:p w14:paraId="683FD6AA" w14:textId="77777777" w:rsidR="0058429C" w:rsidRDefault="00000000">
      <w:pPr>
        <w:pStyle w:val="a6"/>
        <w:widowControl/>
        <w:shd w:val="clear" w:color="auto" w:fill="FFFFFF"/>
        <w:snapToGrid w:val="0"/>
        <w:spacing w:beforeAutospacing="0" w:afterAutospacing="0" w:line="300" w:lineRule="auto"/>
        <w:ind w:firstLineChars="300" w:firstLine="720"/>
        <w:rPr>
          <w:rFonts w:ascii="微软雅黑" w:eastAsia="微软雅黑" w:hAnsi="微软雅黑" w:cs="微软雅黑"/>
          <w:shd w:val="clear" w:color="auto" w:fill="FFFFFF"/>
        </w:rPr>
        <w:sectPr w:rsidR="0058429C">
          <w:footerReference w:type="default" r:id="rId7"/>
          <w:pgSz w:w="11906" w:h="16838"/>
          <w:pgMar w:top="1280" w:right="1266" w:bottom="1268" w:left="1180" w:header="851" w:footer="992" w:gutter="0"/>
          <w:cols w:space="425"/>
          <w:docGrid w:type="lines" w:linePitch="312"/>
        </w:sectPr>
      </w:pPr>
      <w:r>
        <w:rPr>
          <w:rFonts w:ascii="微软雅黑" w:eastAsia="微软雅黑" w:hAnsi="微软雅黑" w:cs="微软雅黑" w:hint="eastAsia"/>
          <w:noProof/>
          <w:shd w:val="clear" w:color="auto" w:fill="FFFFFF"/>
        </w:rPr>
        <w:drawing>
          <wp:anchor distT="0" distB="0" distL="114300" distR="114300" simplePos="0" relativeHeight="251658240" behindDoc="0" locked="0" layoutInCell="1" allowOverlap="1" wp14:anchorId="3119B511" wp14:editId="42440EAA">
            <wp:simplePos x="0" y="0"/>
            <wp:positionH relativeFrom="column">
              <wp:posOffset>1862455</wp:posOffset>
            </wp:positionH>
            <wp:positionV relativeFrom="paragraph">
              <wp:posOffset>338455</wp:posOffset>
            </wp:positionV>
            <wp:extent cx="2128520" cy="1136015"/>
            <wp:effectExtent l="0" t="0" r="0" b="0"/>
            <wp:wrapNone/>
            <wp:docPr id="37" name="图片 37" descr="伯克利  师董国际商学院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descr="伯克利  师董国际商学院logo-01"/>
                    <pic:cNvPicPr>
                      <a:picLocks noChangeAspect="1"/>
                    </pic:cNvPicPr>
                  </pic:nvPicPr>
                  <pic:blipFill>
                    <a:blip r:embed="rId8"/>
                    <a:srcRect r="52968"/>
                    <a:stretch>
                      <a:fillRect/>
                    </a:stretch>
                  </pic:blipFill>
                  <pic:spPr>
                    <a:xfrm>
                      <a:off x="0" y="0"/>
                      <a:ext cx="2128520" cy="1136015"/>
                    </a:xfrm>
                    <a:prstGeom prst="rect">
                      <a:avLst/>
                    </a:prstGeom>
                  </pic:spPr>
                </pic:pic>
              </a:graphicData>
            </a:graphic>
          </wp:anchor>
        </w:drawing>
      </w:r>
    </w:p>
    <w:p w14:paraId="741B1C15" w14:textId="77777777" w:rsidR="0058429C" w:rsidRDefault="0058429C">
      <w:pPr>
        <w:pStyle w:val="a6"/>
        <w:widowControl/>
        <w:snapToGrid w:val="0"/>
        <w:spacing w:beforeAutospacing="0" w:afterAutospacing="0" w:line="276" w:lineRule="auto"/>
        <w:jc w:val="both"/>
        <w:rPr>
          <w:rFonts w:ascii="微软雅黑" w:eastAsia="微软雅黑" w:hAnsi="微软雅黑" w:cs="微软雅黑"/>
          <w:b/>
          <w:bCs/>
          <w:sz w:val="36"/>
          <w:szCs w:val="36"/>
          <w:shd w:val="clear" w:color="auto" w:fill="FFFFFF"/>
        </w:rPr>
      </w:pPr>
    </w:p>
    <w:p w14:paraId="4F115A26" w14:textId="77777777" w:rsidR="0058429C" w:rsidRDefault="00000000">
      <w:pPr>
        <w:pStyle w:val="a6"/>
        <w:widowControl/>
        <w:shd w:val="clear" w:color="auto" w:fill="FFFFFF"/>
        <w:snapToGrid w:val="0"/>
        <w:spacing w:beforeAutospacing="0" w:afterAutospacing="0" w:line="276" w:lineRule="auto"/>
        <w:ind w:firstLineChars="100" w:firstLine="360"/>
        <w:jc w:val="both"/>
        <w:rPr>
          <w:rFonts w:ascii="微软雅黑" w:eastAsia="微软雅黑" w:hAnsi="微软雅黑" w:cs="微软雅黑"/>
          <w:b/>
          <w:bCs/>
          <w:color w:val="2E74B5" w:themeColor="accent1" w:themeShade="BF"/>
          <w:sz w:val="36"/>
          <w:szCs w:val="36"/>
          <w:shd w:val="clear" w:color="auto" w:fill="FFFFFF"/>
        </w:rPr>
      </w:pPr>
      <w:r>
        <w:rPr>
          <w:rFonts w:ascii="微软雅黑" w:eastAsia="微软雅黑" w:hAnsi="微软雅黑" w:cs="微软雅黑" w:hint="eastAsia"/>
          <w:b/>
          <w:bCs/>
          <w:color w:val="2E74B5" w:themeColor="accent1" w:themeShade="BF"/>
          <w:sz w:val="36"/>
          <w:szCs w:val="36"/>
          <w:shd w:val="clear" w:color="auto" w:fill="FFFFFF"/>
        </w:rPr>
        <w:t>【加州大学伯克利分校】</w:t>
      </w:r>
    </w:p>
    <w:p w14:paraId="67BC3BD8" w14:textId="77777777" w:rsidR="0058429C" w:rsidRDefault="00000000">
      <w:pPr>
        <w:pStyle w:val="a6"/>
        <w:widowControl/>
        <w:shd w:val="clear" w:color="auto" w:fill="FFFFFF"/>
        <w:snapToGrid w:val="0"/>
        <w:spacing w:beforeLines="100" w:before="312" w:beforeAutospacing="0" w:afterLines="50" w:after="156" w:afterAutospacing="0" w:line="276" w:lineRule="auto"/>
        <w:ind w:firstLineChars="200" w:firstLine="560"/>
        <w:jc w:val="both"/>
        <w:rPr>
          <w:rFonts w:ascii="微软雅黑" w:eastAsia="微软雅黑" w:hAnsi="微软雅黑" w:cs="微软雅黑"/>
          <w:color w:val="333333"/>
          <w:sz w:val="28"/>
          <w:szCs w:val="28"/>
          <w:lang w:bidi="ar"/>
        </w:rPr>
      </w:pPr>
      <w:r>
        <w:rPr>
          <w:rFonts w:ascii="微软雅黑" w:eastAsia="微软雅黑" w:hAnsi="微软雅黑" w:cs="微软雅黑" w:hint="eastAsia"/>
          <w:color w:val="333333"/>
          <w:sz w:val="28"/>
          <w:szCs w:val="28"/>
          <w:lang w:bidi="ar"/>
        </w:rPr>
        <w:t>加州大学伯克利分校（</w:t>
      </w:r>
      <w:r>
        <w:rPr>
          <w:rFonts w:ascii="微软雅黑" w:eastAsia="微软雅黑" w:hAnsi="微软雅黑" w:cs="微软雅黑"/>
          <w:color w:val="333333"/>
          <w:sz w:val="28"/>
          <w:szCs w:val="28"/>
          <w:lang w:bidi="ar"/>
        </w:rPr>
        <w:t>University of California, Berkeley</w:t>
      </w:r>
      <w:r>
        <w:rPr>
          <w:rFonts w:ascii="微软雅黑" w:eastAsia="微软雅黑" w:hAnsi="微软雅黑" w:cs="微软雅黑" w:hint="eastAsia"/>
          <w:color w:val="333333"/>
          <w:sz w:val="28"/>
          <w:szCs w:val="28"/>
          <w:lang w:bidi="ar"/>
        </w:rPr>
        <w:t>），位列2016年</w:t>
      </w:r>
      <w:hyperlink r:id="rId9" w:tgtFrame="https://baike.baidu.com/item/%E5%8A%A0%E5%88%A9%E7%A6%8F%E5%B0%BC%E4%BA%9A%E5%A4%A7%E5%AD%A6%E4%BC%AF%E5%85%8B%E5%88%A9%E5%88%86%E6%A0%A1/_blank" w:history="1">
        <w:r>
          <w:rPr>
            <w:rFonts w:ascii="微软雅黑" w:eastAsia="微软雅黑" w:hAnsi="微软雅黑" w:cs="微软雅黑" w:hint="eastAsia"/>
            <w:color w:val="333333"/>
            <w:sz w:val="28"/>
            <w:szCs w:val="28"/>
            <w:lang w:bidi="ar"/>
          </w:rPr>
          <w:t>ARWU世界大学学术排名</w:t>
        </w:r>
      </w:hyperlink>
      <w:r>
        <w:rPr>
          <w:rFonts w:ascii="微软雅黑" w:eastAsia="微软雅黑" w:hAnsi="微软雅黑" w:cs="微软雅黑" w:hint="eastAsia"/>
          <w:color w:val="333333"/>
          <w:sz w:val="28"/>
          <w:szCs w:val="28"/>
          <w:lang w:bidi="ar"/>
        </w:rPr>
        <w:t>世界第三 、</w:t>
      </w:r>
      <w:hyperlink r:id="rId10" w:tgtFrame="https://baike.baidu.com/item/%E5%8A%A0%E5%88%A9%E7%A6%8F%E5%B0%BC%E4%BA%9A%E5%A4%A7%E5%AD%A6%E4%BC%AF%E5%85%8B%E5%88%A9%E5%88%86%E6%A0%A1/_blank" w:history="1">
        <w:r>
          <w:rPr>
            <w:rFonts w:ascii="微软雅黑" w:eastAsia="微软雅黑" w:hAnsi="微软雅黑" w:cs="微软雅黑" w:hint="eastAsia"/>
            <w:color w:val="333333"/>
            <w:sz w:val="28"/>
            <w:szCs w:val="28"/>
            <w:lang w:bidi="ar"/>
          </w:rPr>
          <w:t>USNews世界大学排名</w:t>
        </w:r>
      </w:hyperlink>
      <w:r>
        <w:rPr>
          <w:rFonts w:ascii="微软雅黑" w:eastAsia="微软雅黑" w:hAnsi="微软雅黑" w:cs="微软雅黑" w:hint="eastAsia"/>
          <w:color w:val="333333"/>
          <w:sz w:val="28"/>
          <w:szCs w:val="28"/>
          <w:lang w:bidi="ar"/>
        </w:rPr>
        <w:t>世界第四。</w:t>
      </w:r>
    </w:p>
    <w:p w14:paraId="3B50B7B8" w14:textId="77777777" w:rsidR="0058429C" w:rsidRDefault="00000000">
      <w:pPr>
        <w:pStyle w:val="a6"/>
        <w:widowControl/>
        <w:shd w:val="clear" w:color="auto" w:fill="FFFFFF"/>
        <w:snapToGrid w:val="0"/>
        <w:spacing w:beforeAutospacing="0" w:afterLines="50" w:after="156" w:afterAutospacing="0" w:line="276" w:lineRule="auto"/>
        <w:ind w:firstLineChars="200" w:firstLine="560"/>
        <w:jc w:val="both"/>
        <w:rPr>
          <w:rFonts w:ascii="微软雅黑" w:eastAsia="微软雅黑" w:hAnsi="微软雅黑" w:cs="微软雅黑"/>
          <w:b/>
          <w:bCs/>
          <w:sz w:val="36"/>
          <w:szCs w:val="36"/>
          <w:shd w:val="clear" w:color="auto" w:fill="FFFFFF"/>
        </w:rPr>
      </w:pPr>
      <w:r>
        <w:rPr>
          <w:rFonts w:ascii="微软雅黑" w:eastAsia="微软雅黑" w:hAnsi="微软雅黑" w:cs="微软雅黑" w:hint="eastAsia"/>
          <w:color w:val="333333"/>
          <w:sz w:val="28"/>
          <w:szCs w:val="28"/>
          <w:lang w:bidi="ar"/>
        </w:rPr>
        <w:t>其中工学院被誉为世界顶尖工程师的摇篮，一直以来都与斯坦福大学、麻省理工学院一起位列全美前三。</w:t>
      </w:r>
    </w:p>
    <w:p w14:paraId="22A4D70D" w14:textId="77777777" w:rsidR="0058429C" w:rsidRDefault="00000000">
      <w:pPr>
        <w:pStyle w:val="a6"/>
        <w:widowControl/>
        <w:shd w:val="clear" w:color="auto" w:fill="FFFFFF"/>
        <w:snapToGrid w:val="0"/>
        <w:spacing w:beforeAutospacing="0" w:afterAutospacing="0" w:line="276" w:lineRule="auto"/>
        <w:jc w:val="both"/>
        <w:rPr>
          <w:rFonts w:ascii="微软雅黑" w:eastAsia="微软雅黑" w:hAnsi="微软雅黑" w:cs="微软雅黑"/>
          <w:b/>
          <w:bCs/>
          <w:sz w:val="36"/>
          <w:szCs w:val="36"/>
          <w:shd w:val="clear" w:color="auto" w:fill="FFFFFF"/>
        </w:rPr>
      </w:pPr>
      <w:r>
        <w:rPr>
          <w:rFonts w:ascii="微软雅黑" w:eastAsia="微软雅黑" w:hAnsi="微软雅黑" w:cs="微软雅黑" w:hint="eastAsia"/>
          <w:b/>
          <w:bCs/>
          <w:noProof/>
          <w:sz w:val="36"/>
          <w:szCs w:val="36"/>
          <w:shd w:val="clear" w:color="auto" w:fill="FFFFFF"/>
        </w:rPr>
        <w:drawing>
          <wp:inline distT="0" distB="0" distL="114300" distR="114300" wp14:anchorId="47F36028" wp14:editId="5EBCB48C">
            <wp:extent cx="6090285" cy="3479165"/>
            <wp:effectExtent l="0" t="0" r="5715" b="6985"/>
            <wp:docPr id="3" name="图片 3" descr="顶级院校 文字内容-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顶级院校 文字内容-78"/>
                    <pic:cNvPicPr>
                      <a:picLocks noChangeAspect="1"/>
                    </pic:cNvPicPr>
                  </pic:nvPicPr>
                  <pic:blipFill>
                    <a:blip r:embed="rId11"/>
                    <a:srcRect l="3521" r="5815"/>
                    <a:stretch>
                      <a:fillRect/>
                    </a:stretch>
                  </pic:blipFill>
                  <pic:spPr>
                    <a:xfrm>
                      <a:off x="0" y="0"/>
                      <a:ext cx="6090285" cy="3479165"/>
                    </a:xfrm>
                    <a:prstGeom prst="rect">
                      <a:avLst/>
                    </a:prstGeom>
                  </pic:spPr>
                </pic:pic>
              </a:graphicData>
            </a:graphic>
          </wp:inline>
        </w:drawing>
      </w:r>
    </w:p>
    <w:p w14:paraId="28DAD2F5" w14:textId="77777777" w:rsidR="0058429C" w:rsidRDefault="0058429C">
      <w:pPr>
        <w:snapToGrid w:val="0"/>
        <w:spacing w:line="440" w:lineRule="exact"/>
        <w:rPr>
          <w:rFonts w:ascii="微软雅黑" w:eastAsia="微软雅黑" w:hAnsi="微软雅黑" w:cs="微软雅黑"/>
          <w:color w:val="333333"/>
          <w:kern w:val="0"/>
          <w:sz w:val="26"/>
          <w:szCs w:val="26"/>
          <w:lang w:bidi="ar"/>
        </w:rPr>
      </w:pPr>
    </w:p>
    <w:p w14:paraId="6DDBD48C" w14:textId="77777777" w:rsidR="0058429C" w:rsidRDefault="00000000">
      <w:pPr>
        <w:snapToGrid w:val="0"/>
        <w:spacing w:line="440" w:lineRule="exact"/>
        <w:ind w:leftChars="1400" w:left="2940"/>
        <w:rPr>
          <w:rFonts w:ascii="微软雅黑" w:eastAsia="微软雅黑" w:hAnsi="微软雅黑" w:cs="微软雅黑"/>
          <w:color w:val="333333"/>
          <w:kern w:val="0"/>
          <w:sz w:val="26"/>
          <w:szCs w:val="26"/>
          <w:lang w:bidi="ar"/>
        </w:rPr>
      </w:pPr>
      <w:r>
        <w:rPr>
          <w:noProof/>
          <w:sz w:val="28"/>
        </w:rPr>
        <mc:AlternateContent>
          <mc:Choice Requires="wpg">
            <w:drawing>
              <wp:anchor distT="0" distB="0" distL="114300" distR="114300" simplePos="0" relativeHeight="251659264" behindDoc="0" locked="0" layoutInCell="1" allowOverlap="1" wp14:anchorId="08674CC8" wp14:editId="7DF95A09">
                <wp:simplePos x="0" y="0"/>
                <wp:positionH relativeFrom="column">
                  <wp:posOffset>31750</wp:posOffset>
                </wp:positionH>
                <wp:positionV relativeFrom="paragraph">
                  <wp:posOffset>161925</wp:posOffset>
                </wp:positionV>
                <wp:extent cx="5974715" cy="1986915"/>
                <wp:effectExtent l="22225" t="6350" r="22860" b="6985"/>
                <wp:wrapNone/>
                <wp:docPr id="47" name="组合 47"/>
                <wp:cNvGraphicFramePr/>
                <a:graphic xmlns:a="http://schemas.openxmlformats.org/drawingml/2006/main">
                  <a:graphicData uri="http://schemas.microsoft.com/office/word/2010/wordprocessingGroup">
                    <wpg:wgp>
                      <wpg:cNvGrpSpPr/>
                      <wpg:grpSpPr>
                        <a:xfrm>
                          <a:off x="0" y="0"/>
                          <a:ext cx="5974715" cy="1986915"/>
                          <a:chOff x="4896" y="46329"/>
                          <a:chExt cx="9409" cy="3129"/>
                        </a:xfrm>
                      </wpg:grpSpPr>
                      <pic:pic xmlns:pic="http://schemas.openxmlformats.org/drawingml/2006/picture">
                        <pic:nvPicPr>
                          <pic:cNvPr id="48" name="图片 1" descr="H:\师董国际\H5 2.0\tu\微信图.png微信图"/>
                          <pic:cNvPicPr>
                            <a:picLocks noChangeAspect="1"/>
                          </pic:cNvPicPr>
                        </pic:nvPicPr>
                        <pic:blipFill>
                          <a:blip r:embed="rId12"/>
                          <a:srcRect l="14718" r="15555" b="13173"/>
                          <a:stretch>
                            <a:fillRect/>
                          </a:stretch>
                        </pic:blipFill>
                        <pic:spPr>
                          <a:xfrm>
                            <a:off x="4896" y="46354"/>
                            <a:ext cx="2520" cy="3065"/>
                          </a:xfrm>
                          <a:prstGeom prst="rect">
                            <a:avLst/>
                          </a:prstGeom>
                          <a:ln w="22225">
                            <a:solidFill>
                              <a:srgbClr val="0070C0"/>
                            </a:solidFill>
                          </a:ln>
                        </pic:spPr>
                      </pic:pic>
                      <wps:wsp>
                        <wps:cNvPr id="49" name="文本框 4"/>
                        <wps:cNvSpPr txBox="1"/>
                        <wps:spPr>
                          <a:xfrm>
                            <a:off x="7540" y="46329"/>
                            <a:ext cx="6765" cy="3129"/>
                          </a:xfrm>
                          <a:prstGeom prst="rect">
                            <a:avLst/>
                          </a:prstGeom>
                          <a:noFill/>
                          <a:ln w="12700">
                            <a:solidFill>
                              <a:schemeClr val="accent1">
                                <a:lumMod val="75000"/>
                              </a:schemeClr>
                            </a:solidFill>
                            <a:prstDash val="sysDot"/>
                          </a:ln>
                        </wps:spPr>
                        <wps:style>
                          <a:lnRef idx="0">
                            <a:schemeClr val="accent1"/>
                          </a:lnRef>
                          <a:fillRef idx="0">
                            <a:schemeClr val="accent1"/>
                          </a:fillRef>
                          <a:effectRef idx="0">
                            <a:schemeClr val="accent1"/>
                          </a:effectRef>
                          <a:fontRef idx="minor">
                            <a:schemeClr val="dk1"/>
                          </a:fontRef>
                        </wps:style>
                        <wps:txbx>
                          <w:txbxContent>
                            <w:p w14:paraId="0D384138" w14:textId="77777777" w:rsidR="0058429C" w:rsidRDefault="00000000">
                              <w:pPr>
                                <w:pStyle w:val="a6"/>
                                <w:widowControl/>
                                <w:shd w:val="clear" w:color="auto" w:fill="FFFFFF"/>
                                <w:snapToGrid w:val="0"/>
                                <w:spacing w:beforeAutospacing="0" w:afterAutospacing="0" w:line="420" w:lineRule="exact"/>
                                <w:rPr>
                                  <w:rFonts w:ascii="微软雅黑" w:eastAsia="微软雅黑" w:hAnsi="微软雅黑" w:cs="微软雅黑"/>
                                  <w:sz w:val="28"/>
                                  <w:szCs w:val="28"/>
                                </w:rPr>
                              </w:pPr>
                              <w:r>
                                <w:rPr>
                                  <w:rFonts w:ascii="微软雅黑" w:eastAsia="微软雅黑" w:hAnsi="微软雅黑" w:cs="微软雅黑" w:hint="eastAsia"/>
                                  <w:sz w:val="28"/>
                                  <w:szCs w:val="28"/>
                                </w:rPr>
                                <w:t>“加州大学伯克利分校做为世界级顶尖名校，对人类进步做出了巨大贡献，始终走在科技前沿。《伯克利·科技独角兽孵化项目》是针对中国企业家的唯一定制化课程。学员不仅能深入接触世界最前沿科技，更能获得国际技术合作通道。希望通过此次合作，帮助中国企业家抢占科技发展先机和红利。”</w:t>
                              </w:r>
                              <w:r>
                                <w:rPr>
                                  <w:rFonts w:ascii="微软雅黑" w:eastAsia="微软雅黑" w:hAnsi="微软雅黑" w:cs="微软雅黑" w:hint="eastAsia"/>
                                  <w:sz w:val="32"/>
                                  <w:szCs w:val="32"/>
                                </w:rPr>
                                <w:t xml:space="preserve"> </w:t>
                              </w:r>
                              <w:r>
                                <w:rPr>
                                  <w:rFonts w:ascii="微软雅黑" w:eastAsia="微软雅黑" w:hAnsi="微软雅黑" w:cs="微软雅黑" w:hint="eastAsia"/>
                                  <w:sz w:val="28"/>
                                  <w:szCs w:val="28"/>
                                </w:rPr>
                                <w:t xml:space="preserve">                       </w:t>
                              </w:r>
                            </w:p>
                            <w:p w14:paraId="422ABBB7" w14:textId="77777777" w:rsidR="0058429C" w:rsidRDefault="00000000">
                              <w:pPr>
                                <w:pStyle w:val="a6"/>
                                <w:widowControl/>
                                <w:shd w:val="clear" w:color="auto" w:fill="FFFFFF"/>
                                <w:snapToGrid w:val="0"/>
                                <w:spacing w:beforeAutospacing="0" w:afterAutospacing="0" w:line="440" w:lineRule="exact"/>
                                <w:ind w:firstLineChars="1200" w:firstLine="3360"/>
                                <w:rPr>
                                  <w:rFonts w:ascii="微软雅黑" w:eastAsia="微软雅黑" w:hAnsi="微软雅黑" w:cs="微软雅黑"/>
                                  <w:sz w:val="28"/>
                                  <w:szCs w:val="28"/>
                                </w:rPr>
                              </w:pPr>
                              <w:r>
                                <w:rPr>
                                  <w:rFonts w:ascii="微软雅黑" w:eastAsia="微软雅黑" w:hAnsi="微软雅黑" w:cs="微软雅黑" w:hint="eastAsia"/>
                                  <w:sz w:val="28"/>
                                  <w:szCs w:val="28"/>
                                </w:rPr>
                                <w:t>——茆胜 Samuel Mao</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xmlns:wpsCustomData="http://www.wps.cn/officeDocument/2013/wpsCustomData">
            <w:pict>
              <v:group id="_x0000_s1026" o:spid="_x0000_s1026" o:spt="203" style="position:absolute;left:0pt;margin-left:2.5pt;margin-top:12.75pt;height:156.45pt;width:470.45pt;z-index:744539136;mso-width-relative:page;mso-height-relative:page;" coordorigin="4896,46329" coordsize="9409,3129" o:gfxdata="UEsDBAoAAAAAAIdO4kAAAAAAAAAAAAAAAAAEAAAAZHJzL1BLAwQUAAAACACHTuJABIO109kAAAAI&#10;AQAADwAAAGRycy9kb3ducmV2LnhtbE2PQUvDQBSE74L/YXmCN7tJ05U2ZlOkqKci2Ari7TX7moRm&#10;34bsNmn/vetJj8MMM98U64vtxEiDbx1rSGcJCOLKmZZrDZ/714clCB+QDXaOScOVPKzL25sCc+Mm&#10;/qBxF2oRS9jnqKEJoc+l9FVDFv3M9cTRO7rBYohyqKUZcIrltpPzJHmUFluOCw32tGmoOu3OVsPb&#10;hNNzlr6M29Nxc/3eq/evbUpa39+lyROIQJfwF4Zf/IgOZWQ6uDMbLzoNKj4JGuZKgYj2aqFWIA4a&#10;smy5AFkW8v+B8gdQSwMEFAAAAAgAh07iQPNCRLzyAwAAaggAAA4AAABkcnMvZTJvRG9jLnhtbJ1W&#10;S48jNRC+I/EfLN9JupN0etKazCqb7MyuNLARA+IyF8ftfohu29jOY/YM7HKDCxJaLiuuiDMSYvkz&#10;ZBb+BWW7O8k80Gp3pOmpcpXLVV99Zc/xg01doRVTuhR8jMNOgBHjVKQlz8f4889OPzrCSBvCU1IJ&#10;zsb4imn84OTDD47XMmE9UYgqZQpBEK6TtRzjwhiZdLuaFqwmuiMk42DMhKqJAVXl3VSRNUSvq24v&#10;CIbdtVCpVIIyrWF15o34xMXPMkbN0yzTzKBqjCE3477KfRf22z05JkmuiCxK2qRB3iOLmpQcDt2F&#10;mhFD0FKVd0LVJVVCi8x0qKi7IstKylwNUE0Y3KrmTImldLXkyTqXO5gA2ls4vXdY+slqrlCZjvEg&#10;xoiTGnr05o+vt9+/QLAA6KxlnoDTmZIXcq6ahdxrtuBNpmr7F0pBG4fr1Q5XtjGIwmI0igdxGGFE&#10;wRaOjoYjUBzytID22H2Do9EQIzAPhv3eqDU+agKMBsHI7+6H3tptT+7aBHf5yJIm8NsgBdIdpN7O&#10;KNhllooB7jYaX81LOldeOUALeO3R2r58/ea75yjEKGWaArUeJ5fb31/888Mv25d//vvTN5ePI9Tr&#10;BJdmebl9/dvff72CDR3J851ii7Un2eD+KGJrOBf0S424mBaE52yiJXAZ0LPe3ZvuTr2R56Iq5WlZ&#10;VbYxVm7wgORu8eYeNDwnZ4Iua8aNHzLFKmJgwnVRSo2RSli9YMAZ9SR1CZFEK/opJGjHLIReAzpw&#10;WBjBD0YwaGE/jPu+q9ooZmhhU8sgRbvLlgQhWoOrZ1+CLVYD9+5h2yFrooGP35KuF/Vg4C3j+sHQ&#10;0W3HGcBXaXPGRI2sAHVAEtBvkpDVuW7SaV3scsXReox78BM5Ny2qMm0B1ipfTCuFVsTeMUEcTN21&#10;Yivau4FW8aZzvhhXJdRmRwzuPt02CbQ7bXqn8b4oiLTstWEPCAsD5Al7/ePz659/vX71LXKINW52&#10;upHZPBQwjK6ndv1/YI+jAUB7c1hb2IcxgO1hvz2q7ww7FxZjd1H4DoS9OAje0oHeozh6OHRO1bL+&#10;WKS+MXEUwNaGab5jnnX7Hvn8ZkQXfou+0jNhmj2ue3tMrGQ2iw0EtOJCpFeAnxJAJoBGS3paArPO&#10;iTZzouBFgUV4Jc1T+GSVADKJRsKoEOrZfevWH5gAVozW8EKNsf5qSeBiQtUTDhwZhQPbBuOUQRRb&#10;uqtDy+LQwpf1VNjpdNk50fqbqhUzJeov4DGd2FPBRDiFs8fYtOLUgAYGeIwpm0ycDI+YJOacX0i4&#10;aUMHOheTpRFZ6cZojw2AbRXguZPcg+Ya0Dy+9sU81J3X/l+Ek/8AUEsDBAoAAAAAAIdO4kAAAAAA&#10;AAAAAAAAAAAKAAAAZHJzL21lZGlhL1BLAwQUAAAACACHTuJAh8AScwoYAgBzTAIAFAAAAGRycy9t&#10;ZWRpYS9pbWFnZTEucG5n7P1lWF3Nsj+KYsEDTCC4Tpzg7jqx4BokENzd3QMTCO4uwYMEd3cPnuCu&#10;wd3PfNdae621s9d+7//ee85zvrzjgQk9anT1mL/urlFdXVUjTElB6jUyATIUFNRrGWmQChQUtAbk&#10;VwERBnJGRToPCPmDZC+t5QQFhdb7xy904ls0Qigo3kkLNU1nTXk5PiM7GyYDYztDEyZ3G3vI1VBQ&#10;AsLu9gZGVibOZIYmZha2gsCTlg4gmYWxIPA9pzyLvL24ibmFtKejiaqngpqRp5URrzFQWAhZwJ0P&#10;wsDGxNmAzN3G2taJz10Q+De+fJD//zjNDCT72yXOVoJA0T8aJNOUVyITt3M0IeNk4mQ0YmHlIOPm&#10;ZWLlZOXgYWUgY2NhZWdmYWdmZWdkZeNj4eVj5ST7xwEUQob8J+BobMqnApL8R3OQkiDQ3NnZno+Z&#10;2c3NjcmNncnO0YyZlZeXl5mFjZmNjRFyBaOTh62zgTujrRPF35n8Fx+QiZORo4W9s4WdLdkffA0M&#10;7VycBYHAPxr65/GP72Vj/8+GbJ3+gR0ERWZ3A3tmViYW5v9Uydjon3XsXRyt/3ZrxkbMJtYmNia2&#10;zk6Qeqz/sZ69uZ2znZO53f/S5D/J/2vDkD6Rl/9n2//xfm1s/mPTTs4SrhAI/gHpf6zppOZhb8Ks&#10;YuJk5+JoZCLhCvkqFP/p2ztbmP6rc/4bpz8o/+u9m7hb/C/V/qD8vdrfhsLfe0gA8l35xB1NDJzt&#10;HNXs7KyF/j7KlP4LQjJxcTLa9xa2xnZuTnQCzL9f/a+u/hcjE5CBs4kQZCjyMLJwMbLwqEGG4h8/&#10;3G9ZePhYWP6Nyd+v/I2HvJ2xhanHf+PBxqrGygEZy3zsvP/O49+u/J0HZOoYGzgb/B9x+fdr/42P&#10;sRGfqZ2jjYGzkIWNgZkJs72tmQDzv07+25X/HFB84nbWdo6Q2zIRYhdg/k+n/63W3wYZn4ytk7OB&#10;rZGJDEgIcoLJwsKYj4fLkJXXmI2DkYuLy4iRnYfDgNHQlJeXkZvbhIuXjZeVm9OQ828gysv/e/X/&#10;wRpkZ+Tyx0T5B2tjCGsjLk5eIx5WU0YeEw5uRlYjDhZGQ24DU0YOA2M2VgN2FkNuTqP/Yv1v1f8H&#10;a0VHC4iQM7D+t2v+uPv/b5v4D2z+R1PSFk6Qoenxb0MWMnD/JsZUTRz++9n/Ilhb/E0c2Rs4Opn8&#10;MdkEgf812/4pv/4pnv6o87dJy2dg9IcgEzL6Yy6YGAsw/7ez/7qtf9b8RzWL/9mB/2co/53/v1X/&#10;39twMzex/bMJ9XdWf7vqf2fiZGfq7GbgaCJqBhkT/x+m+d8Z/vcav3MWYP5D5ltb/D/QB04Grv//&#10;9cD/2RT6/7UH/oM4+n+lB/41do3MDWzNTIyFmP9r2P7Xif+zTvt7V/73+fRfYuB/zj+BP54/fJC5&#10;CxlHBn+bM6wCzP/j3L9a/vv1mn/MQWuXv13Py8UCOZhZ//j8R9V/J/9eVevPq/47+feq/6qpbmvh&#10;LMT2j9Z+O/1vtf54SP5djKtC9DkTIS5OTnaItP399O81lCzcTaw1QRYQeev0hxRh54A09bdKv1P+&#10;Y02tf6vJzvHvNf+N8o+af++sf9O9/jYB/34WotlBlErmf2qV/2Nu/lN6/d/5z7++0v+dXH/j9Vcj&#10;vwHy58W/4PpzfH6j/gXXb4D8efEvuP4cn9+of8H1GyB/XvwLrj/H5zfqX3D9BsifF/+C68/x+Y36&#10;F1y/AfLnxb/g+nN8fqP+BddvgPx58S+4/hyf36h/wfUbIH9e/AuuP8fnN+pfcP0GyJ8X/4Lrz/H5&#10;jfoXXL8B8ufFv+D6c3x+o/4F12+A/HnxL7j+HJ/fqH/B9Rsgf178C64/x+c36l9w/QbInxf/guvP&#10;8fmN+hdcvwHy58W/4PpzfH6j/gXXb4D8efEvuP4cn9+of8H1GyB/XvwLrj/H5zfqX3D9BsifF/+C&#10;68/x+Y36F1y/AfLnxb/g+nN8fqP+BddvgPx58S+4/hyf36h/wfUbIH9e/AuuP8fnN+pfcP0GyJ8X&#10;/xQu5H/FaZrYQoIz3SBRmL7tea6QCE4yI2kVeSgoTyooKP8gKKi7F8jffSgoFxYoqAN9KCi+FCgo&#10;XLu4j32SUDCYRDIgUTX3hYQnnWQKmThq8JD8GJRb9GDZwcKO/a7bRWL0o+ySUyP/iGDG/sFx6fAo&#10;YgeUaSmQlBSkbuAvZXqTs2Hc10dsy6L6JnHEbf1l/uXiJcCblRWLNQD21D7afOyrFEVjGFsXoXZk&#10;c51n+fyIb9uxy1ebm5ubaJvFisX6uuUeCXCiFhgPVUOZmjzv2SmFYsOzqb2jo8Pvw1rX6CgQSG9o&#10;mgcEdgOtS+kZSktLC4oT+8LfsKu/mZ42LNCsUhnOK6WnBJaW5nX/WkkBp17wAdeOx3QioJaIoWDW&#10;j1fSvNxrT8GDHSYA9rd5G0Q6iyvCKx9XV1eYTrwWk014yw+n77yFMuUSYMxJSOBiTu9rs7LHP+rp&#10;6WVlzV8ZW47mAQtNSy2RgTen9jRbNGYAQyC1Iws7AABg3yX+coYZCzYvn9XWsSqve8S76ytIaB06&#10;brdZfHh4ODw8vPKMRGT38vXVm3fRnb+48+bLVJtdFu4/fHoi9i9NOtNOMtFKUglPDUMEzGoLCwn5&#10;Phw1fPR7unJsgmKpMdHKmo8vLd6BNQaM4wIiBqtTtLRwaiDfNG8pm5u9pnQ8un/0rkZtdlTNpVXx&#10;5f2BYk2HttXlQ2Uru0fLDvHXOslgr4fbWzAiMHywclhiMI1UnPPEuD2xNNFw5BYViNp7+x6q+3OP&#10;TgDi3c9UcsNRSh+J+FIuu/I5sD6mic3s6qqwXoefn5+Xl4+XXR15IJ4sXdHF/qOz3nxBAtCwcLgM&#10;aPgO2AvTCWBcWmdsRWo8vvJsql8IrtO7OVn9+LGjY/5gxOPp/mJC+OlyurkCMLZMvL5erqGjRjGv&#10;tWIjyhLUGynIE4gRaI/5imy4UHRKM0Kzqrq2TsJKli75sOBD+a+51jCMkq0KmphwOiSAxFa0mJXN&#10;aj3ijYYEXEJ6LCwR0btSSnpkagqKDW/tzh/92k5ts1/TrtS/lpZSxGxVYK5/tuoFzSwtt80uCHDz&#10;OfJKkAGXfGzpb8iKS7U5OIM606X8wcEgrfnqrPO6rISfy4SAtUkC8XdaSY7aSdOOfMyHQ6NqlG7J&#10;pSGhLbDr0NEivZ9hRuU6P9xkf+lsPzk+Pq6bexxbehld0k6P8F29edxYEm6q3r0evBltSVvNeklz&#10;czy+c5gwkkxqlfC4AeUnVFccVjOUdo/iw5zfGB1Wl5YgRzfGoEu6HDulpzO66bc7ToyOpH9kr/TQ&#10;WznDIn6h24kS8FYBQJPljVRvzRu1nlNvRXPV3IXgp6gxJuPVYLzqHKCwKWM19UWVwz93lGALeoOp&#10;D+8EtRVpWe6yetBut/j8fL9iCfuKfb66wXzssB6XXVUrS3GitE+tLyVRiwyOjBaIsfWmF/v1OpgM&#10;x7/7wSAICgFPHyMIurMn/cSLU/WQXCQYnxIbzp4l+IvKt2ApOBRAZ3epsaWtyFl9bTHg2Kopq37a&#10;k1f32uriHch4tBvUZCOnlUILdAywXaw/aSmu/mYejRZAhkHgD8WBjUxPJEeWJ8mYrMaU0/oFmF9q&#10;QpeKWzz0wRio/S71K82mQhZsk8d5TKyDKbHi+xsMrhqYQrKYby0IwPmUGE3WmjiaRBZYsvFPKR97&#10;QKhKvoLsX1NTS1LBHBPWAcC82bSHehpm/P5j8U4H+WjE7abC3bkxxfVNTu6DxzSPHyTcox+22TTM&#10;ny83K9I/xpOTnShmpZrWVxzuO2uXjdpNZPILw7Cnh5Vqr4pxjd89tpoWggS4dfTCiovNCwUGyoWi&#10;Y4y8R/0Eji+MEAc7smkeR/PP2yMXFxVF1If8E+2yXzhwwka/40zu3E1Gj5+RRZ2kvvDh4qGwU+Sx&#10;iqaKYgZo3xw128zbrOoUFuSAEQ3z4FdS8UkqCqn1jOkkscnzxboR18liLimF5knpeMjY6ber3gQ3&#10;vpKjZoFZ8V5Nj6VFAASww7GkIBL1jsJR4+BI+weCpTUDtaDf0AdQ5QG657e9l+u3nflskg/egPLl&#10;xEZ7Qdh5o3ICybGltotJRYbwO4sHGYqfeTEi3UJ6GdWMmDhN4T+oj8SlKw8cHZ+1J5gwbRuJpegU&#10;+024Eyvy3ihBi+gj+6tr14Khrg5Ro+3Ro8H6ABgZZp4Uf59V9Vk5p6aL9Teh7wsPF+slgktNNwTZ&#10;VzzqJ/jjD3810uwu7qya+ZtvclJIhPjfadx92aUechsEArm3PyOyw201zGgLh/pf7KuxXT7TwoHt&#10;V8LvPqM16KZQiUMFnK9ct9F7tqKjIwhhBbEo3obaX2PA7HCPI7DO97R6XVyP960dD9DOdRS+fGwv&#10;ij5pRoG+e9ikOltGgUJirQps9Ciffzp3aPtQr60DB5IP4wkEq4VpBeIFI8JJXNDLDYtgSLGIOr6V&#10;UoJDCMIgo6I2kFbsJpejhObpRuqCozZEi+FvbSYPvl/GBWIE8izCMJT1UoL04eGI4HBwqA1VVETC&#10;PmMY1Ce4VJlo1RfULyMxyL3r7u2dHGxkLtlptyP0hzzAPrxOHVtZpaM+phtfIQhaR9zylJA8E2Bw&#10;Yg4AArF0iS641fmzTJuizJ4zopccP0XRxmT6PzIhwA1Oe1t/EnDybtHDxwDCh7+hHqaNmb8+O2P1&#10;611S0Moct8o6M1+98T6REzIjeyCCcYxN/SkH50gjTHlRU8x7fBpaIyjeU0bBdpWZOjj4zZM+K5nb&#10;z9zXzhVaEkc/de+G/VEIRRNnhEhafscqGMo0abM9czVF55L8fXYL34ujb/+mePbJqb3T+XLUq/Gz&#10;PV9auPu2A+XM6CEYADuC8irnACKnX++ZilkZAHN4q21AwD3SZ7HBZmQGq7Oa4Xhhk0hcfrRMk6uB&#10;Yf4VFp2oaNLhdNDSusKxQs5CMScctJrVsvbXFRE4FhiwyEoVSRstXn9ZDlnUGe9AHmxQtcLE5xA2&#10;wBoGTKzlM3EKUl49OLU4KW/WSpxIHOqTsTfSjfZbJJ1lGzrtz+qt6objlrzZUNs1CHhxXWC4LdHg&#10;1KWmCTNYHOPunRVPJSioSwwWkq2esFhCFSkhPsWOZ10WjbGaGLQBg/qog3Z28YRPqTCFqDBYdKyA&#10;j0JMK9ok5UXTdPMbS75ON+OMaQN2epJ02zdinR+M8bkv5KN0DI/93LL5bdo9Vhd70d84Hr+E8j26&#10;kn3d8WNXH4qS1OuZ/ttx9+hMMC+wQRxFTiZrzj4mtPZZwy2baX7oSSor28136uevWyIYEqZbci9P&#10;nqMLm2it2d38nPe4A0vP9eKeW3y+MnM+PzGGZm818eBZq2KgMiT0Fw/b65YKQfmG32PlEWti6M1w&#10;P8jLzchFWCrTdUvmQzsUNX9Rr92p8wxumLueA38dfLg69727/VHRrTLMLi1Q7CHpd4lgF1GFiQXr&#10;k2yKJgF3WBdsLOcPpQ/DjheMUUiGiQT0Vwuu0dGqBV3skZNx5wTvyFfWVUtD/XQY/wi9ZTskmZCm&#10;kuRKgqiiAm82L/QSL/jYqsZJjmP5BGhu2BlLj8YbHZjtD6W3yWLxYWEZX/eQI08peElLt86X1WoD&#10;pnnZdBEZy+lTvxEFLd8QjJfiwygUTTOM7GKOZsctI5vqJVF1sFkFKEZCjdZ3V9GPKwp2GC7W370a&#10;cPt2Njy9hWfouBAXsa75iqjy2p1rh25eGyu2qKgoOTkZ8umkZYo4CD/mgHDdQPRpUHzB11rlmeWU&#10;+IFswNQYXrVZONOs7gUDZafOpIyXKdTI9+y7SYqVUfvdegsJAgY6bMRnxIEbkCQvC0KuxOJi/azP&#10;qpUNIuJbHabGT5/Ok+m/hqemlZRUaOPEShgb6CEuBFr2aLQdm0daSsBZijuZWQAfNCoffMsfphTN&#10;oZWsUGCAmqDepGoChwqFrXEa5Dx9jtyls8mvpIYxGA72pm/glC5tJPGfRz9/Ig5foglsXYU5bPuw&#10;QzSQOXflLdTR2lo7Z2nVBJdsMlShZ7qID0PJg+CWyjXfPK9t9fX4NSufrRzlDLe5JO1SIVHU3pN5&#10;U3mZL8xlHCYZBhaS0yBYpxf/iSc9LacsV/JOatDB8PXuYAk6rQ4NkEDEymWxfmQ7jnBxdGePCStG&#10;AJxkMiTZue88TPaDXzm0jRhwV2T0/oR8aGKMV8q8KduqHH33kajeRE1FleppKdKPR4z9ZNBPd76u&#10;rn/Uqd1db04YERrEe65/EF8jNw2EueDxKdaIorle2h3gGmaoIb0+cmgQ/kxI6hv87dqT3cvcXgku&#10;0hadR6BVwobzwgrAyskJ2C5T2CHGbKJCAAkE1piJcU29pgrAqDLDqrCd92k5XtTQsQogiSjHNh2v&#10;gmUPi6FN38+zpKduZmHsRqnyMH6guX632D/WpwtlqUBCKYe90splR6ItXQ42h7O0GSMEl6V8s9Qa&#10;XZfrRQXBBtDCdW3tRQj1O472pNK+RZ5YFv8Z5twrsFybjE+WRS5iNvh+tprh8O7x8bx6/t2mdAZ7&#10;zd0WVOd6C0W3YDVunU1yBvVM8655JJasvlgvwyj9DDgzYIlF2Lx8AueU6IgvsHsoNQXGgNZ0VPAi&#10;bHTTs25ktHe9C87MMvErIlbYdUlWaXurAKd/Ss26W5ueYpHqsQ2AN1MhFWOMQR9tXWIr19K9cSdL&#10;/rLsrioYovkfRy698OYMBwkuroUW0pEOQA/E9gqcRqc7PUO0QnwYNsuJpfUY+3XfmAAjv92LM99H&#10;OvTo/dw3cVZGODDo6m6+4fibpmT8OMQXc1dl4ZqagYG04GCMp1pYxwbrxSwlGHVGDWtWdegN90Up&#10;9yNh4EXCTz58cij6YQbs0znLcohCNu+zej2XN1El9aKZWEBaNokFPQv8kIL8BeONCIDgeEXp7Umi&#10;ZTzcZW2SLFlgesPOCvDz4DtADVn43LUPjSGLjrJG3XKD3A1dBlIwFBH2Z32SclGcb9fHKdHxWKdk&#10;GEHFnAhOel7j2P1DHty5mejnznwmI/dKAYeARFYcxArS9zyRYcv1NiNXnm16lQ/tJkxkwILLIrRg&#10;L6f5R60Rx4On+BXCIxlSgAfo61jPA6fj9bkdUm7qlbAU094HY0p6TMzJbvxfGKH8uzwZ6iky24/b&#10;TfDaFx/ATinJpCxW+7xfshj9W98McPq0Zj2OZfAKO9+eLzuCVqPdZq2Jxn+R1dxsYjj7bjq8CAf7&#10;I9XwmnbXtPOQfLsUfkkbmxeHJ882WhWYijZ76PnhuANy+uY5iiYU6t9aeaExinQMgK46efjjrrlv&#10;CukLGGR1ZSf9L9b3hlsETzrxluq5kKce2aTH0TkzIIvaBo2vXvohwFiKnE8A0JqIaea7PORX2JSi&#10;G+qWEuUf3s6/O14nIXOHQszNVLrR1vl6XMAbLEIEjV65DirVx9RQ9vJ52FmhtdeWS+ERA3ymRhwr&#10;gQXUiKEM4qXV+Yc2erlwoLvRTArRjEWFIqJUXbOv3GoM7xyBwdP7lMCJiYmH9hv6nARvEqd15LOR&#10;C1nqK96EZr3K5JEByFGve+NTWYcZQIcQg1+uwNAWGSsSZXTFX+Sw3rCACfdmu6dVvu/cUASbBIog&#10;A0lrn0E2rJ5NlVVXFrIm9tBSGGlOyiukRFY3l+LYvmRVLLq4a2UYOaMeDeSSSsRnpj43A9LtMjgF&#10;ukZpNm8iZQw4XpNFj3VPVE4s/sJDlDSryjbTUpL7PolqNhDjgwfshS1cc1L/eJhVZFJvyI6QEb3v&#10;MIPQPHFE+oA4EO7znEN0RgRAGOB+P4vYeIOXgFhwB726usr8t6+xuHj48DBQfspbPqI9PEVqXmiH&#10;3uAM/LjDPgYXI4KEedUYWQBKDCujHO5VKMLCgMOFR0FKoMBWS8Gheo1rt95+lNgQWUFYQVhPPGYh&#10;QpFQV+wzc7+4+DBwBRyV1bK08XtZFK5nfhiZdqqqzho33b672/YWikjTrZe1ShRoTcWg7KbFtsXu&#10;KkMlN50KQWYaRY5DhR5r46ok4RRT60I11or6dZC4FPTzmDRyD3+cHXqciku8E7UzrNnY8GbQ9QNT&#10;r4tudaR7W0X57FxrEWFG3fQS6p0Uf2E7FjFLqA67epZ4V9XazAzmcTyNujilP4D3h7k8XmF9kqPe&#10;/EV1xUh1Wgl9WDMBrtE+Id3NVnMFO8Xt0oGwwv5uF3+AyAD5S5UtjBL8mmnWysDtOZKE0w0WaSHS&#10;wLR77VLNYykpKenFsYlhhomsFjJxmt4mh+/g+m6OG2X0Me9rlxuTpjfM2UX3AhNvmtWZ4GA2cxNv&#10;8RluY1SWe/Kkg6MptppIqu1HME6fn5+vryGaaSzSTPvJYj2jrDIWgGs6I0xIUDBToWjlhGy8wvti&#10;rvXTgLcTNVohsqI9PVZNCQAQkWRIzE3uIZyaAxKDEoXBZBA9YCrP1bh88uurd3JCwxhUIxTBU81d&#10;6O4a7f4h2N7RDr1FclidllhU1G2orcFeY1NZrnE+d1CBGKkUrIwnhv9JBiy68EE84Se4L1XH3qmS&#10;ZPYLUNNmgwv0czTJhZxJvy448hJbDjEGhFssN2pHlySLn9NbP5qHK4TpAbKyEUw00Z2bbj5Kvylz&#10;D/EPQxlVzkHt/GbMzyKFVB6F4W9ex2kHStCsQ4X6+RZYRAKDgdR3rA79CtjKy45To6o1Z8KrpSVb&#10;tRScN/a5fFBaahcns+dgtedlzJlM9fvIdrXNYvDGKLlT+3pzRY0oz+HdBNbJ3WaU03koxikv8+Cy&#10;b5sexLTjKDvKaozzKrU3USWpGuoeA8Y01hGFSQxL7fBL0+Ex+/u0VV84isdvh0I1d2f4UsZ4r7tJ&#10;JUMVhxAlYU9cOz8wJUOe89ncwl6+j3NppaaBOaX+7KquktnZ2TpOZNAco6MubnaA16e8uHsdgSIr&#10;2jxwH3qVpBMlOMKY6EvFoGFQYjEdxJWk4WZz9M8lbYp8og/fLIb4FM39CII21Hi7FE23hUS/ZGfS&#10;eGJ+Qpq8U8XwYCFY82O/iXEs6IdlhAYsyTtywAbTcXjhCioTGI6CB3+GDQ7OCWWFQhWKQ2Q05sLL&#10;gPMKEZOaCjEW7JYilf0ZTA/4WU4fkYpAPYUDS9YH0i7jXqNbaqtVmXMRrKQgzmykNjVV5ktqsfTM&#10;gBrr437vhAPDXtmubmu41ZbLGpNITBwEvaG2nddcymgaYTFpCOzGpJd/o23eum6tRByqif70SNFG&#10;gzU5Pz//AcyeOlo/LbBlxjDovEZeKOA87weu9SIjG2PVFEpgaNH7+HF15Y9jx2cEhhLouPVTG6Uu&#10;tNE1gyHKqqeqZD9LnKQIuvkW1eDeIOFx8uQOPMXbn4kgcnkG3zgg3joiLvSlc2BA6vnGs43a9RCx&#10;Nzx4lL38UNsKS3kaWPaTa+EminXiEVYOUcy5tiI0KDDBZVIC97WhAedbU3ognDsiCJ9AVExmN5fM&#10;MkdD+ebHzY+KqhPzSL7IoonyDNa0r8Bu6inwDHnvcdU8vCE6vNXPw+3mqhQwQSwgiFfnaVZQCTBr&#10;tdykfi1Jop/kSP2WQRLItJTh5h75i4hN4htyBK1Ft+f54LaknJrD+y6hbjG0zHUt1SizEWB3gj97&#10;3aJssonDDa+fJyI0ulMOPswOr6vxazmyhV+ixaXBV9TXrx+zC74EiYl0W48m/ZI0NBnygFf7qv3q&#10;LnfmJKUaPEdYz1PtFiXxju2x3efheoS5o7WtbVa7pntC4yN1Bjr7EUXjNnTXOYvoYxuFQ6AftaOF&#10;KbSdnd1qu8/I26GJOKTBDB7jzQff8K5QaqImmrKW96ihoWXAFNwrqPOHtturuxuyDVKbK6OjC/9c&#10;xN25g89INWMJn4fk2qunE0aMsjAECzom4Xg6HFdvfm4LxvGQ6Lzp7eql74c3kFmK+QbWrA7rlpHr&#10;ThRLxUAFNTpBYR+dZzGK1CK7oZ3Yd/izN3gui8bkGYbk0/DyO4iwNN9PEQqOPW16nkHFalbh5hIs&#10;/Xj7BeMIDoheS8CvamJJhpan70hLsSYHvY/N/cY0BDFCu0plFKdGZVStkZRB/kOKWmItd4yp/PxI&#10;tXWxWR8UYBqsD4TvEsdD4JDFuXsiCzfn7eWt/k4tyRkYhbHc1OZUbmbJfbPlbY3UT4m7I3cc1aiN&#10;8ArqXD8wRzFgHVoSI4xFOlU6WLBf2kAfOtp+jVdNZ57z7K4Jg8Jw9aahoeFkFWL17tjFcJBsX/K6&#10;8KIpPrsI8Ah1fFDuO/MS7ManNWONq9Q+ZBQi6dbwbSVcjcVvvBoKiIqRFZilXEk0FBlcc1HYmoIV&#10;OLuBDxbORxrXGP/MiU47Ko6Y42PX9JbfzmV1ZZW5svLEzg4iy13uGxFY7oeAvPHr7QQogFTIbLME&#10;yJj7hfhHCSnCn93KUVuWWYuJdkH1OML85Dbbae3CZlLAoYTbhctRj9J36/ig7IaEG/7BnMxWROIr&#10;9AJFr7tuPrb8jwipmVN4OxLq3ry53YnRJVf0VXBf0jaNedCsa1O1Gpc4YlM1ig55bQ48WrwYMB9Z&#10;g5olWEJfUtZA3QygrlPGIMu2B49NCTb+viVfvjq2UjTU9dkebQUr4kvQSicZMhwvqWRL/KviA0B5&#10;3QeEQVr7fCTi6eUJsxEbtQskfOq8hQELSmejJur3BJmlayVfMcjcy1fSeiRaeZPNcXLDW+Ddl+sZ&#10;p0eWZJuy/zDw6+mN7zq5IiNcG4w8shchhXXKrImEBOHDRC2tkHbrkzb7+Alk889JebzWwvtYOS+A&#10;XhOUPh8fKwtKKfZI7/MI8ad4zQvDPcrr5IpB/TP3EIT6+ZqIY3RlgFSOleT6URyVp16N5tktQ+BX&#10;1k/YaGz9dBo/oRxrHLA0HCtKJ8X6nodrlPsfuwzZ2RDVqroslQ5ieX/9IKAY/9mwdFTCHzEEE4Gl&#10;SlpOP5DvRxj+AWu3GSWcSN5du+pXua44REMkchpRpYsZAX+2kqouBvKfiI7RO2RilMzU6iwc/mWK&#10;1lrtMdzuNRrS9CPjtRg2w28Pxw8QEd4ziX2S5tCk/xTfXM0QkaWg8g6jpvQaW0Q9EhGEBgfA1dnp&#10;3L+JorvJ8doyrd/EnHETqRkVlDtu01X0/uL6jNF6xzubcbEoQ5TxhVn1bYEERSH2PU+nkUXpV+Nf&#10;1KZiZNoXC5YimoPhuChvMc5+FZt43P2hPSTJmLJdOJGl4cb3xC69PLGNpkC2W4SFhYsWpCqawnYF&#10;85CixroH8PlzYTmfT0+FYbT7T+s6ztVGNyBrU+aP7a2trZQZTQnAUkQ4w26EmJjS9BkE4ukrXxt6&#10;sCOcw8SYn5ylEPeraD+s+LNzipiTWO7Uy0UFOmgsz0qknNSTrUxheGZC4iVR9FRrvmG6iZGRkfnK&#10;j+zg3S07GO4o2pP2W3n11M8XMyhxQ87H3zQCq9kptJiBlIjQ/kqN3XQxcF1LwDyZH1iBGKGwCtA8&#10;WLV7+96eSDjleTqILeGl24DhOGuod69R37pSu27g7Ha7mJUD+Uf6m2vUmRRWOhNxO6EANJhiFLl5&#10;rnyMiorNFdBAE+XEvLxUhMASPzFApn19Fh7Mehb3my/SsJ3emtBk8L9c25d7hVUW80N1hMabDfsR&#10;TQ3r+VN0V7uIzwXERLKVzbhpMUrrE7aNzdTfgE8FDUnJOkOnlO1a4LVt9AgBn6z5I9IDio8fFr38&#10;fLy9PzAn26zWXEqjTjRXPNQ//DTjZgrqrmb42O5Nnidgdj4zFu+nsGmWfGbwnWWRCbZm4eSJVA6O&#10;etJd4ZepEcNFLJ1gnOAppAOM0eJY4CpfI5xh5ukQVNKbSnr3hF1RJDDGByqUr+vUX/WMboeWPFd5&#10;ePyC2EtjLmY8KeVd3ymets8b50lcIplINnscenI4VtY1cd9wrZK3wI5UCwgKCkYXTatCzaJZNBVR&#10;XsbJ4y90gnrZcGxtAym/yLA5Z/B66nUiHt9eKZspJ98CDVXeBHaDNAlmoYCUOX2QOTN8/9jat7+Z&#10;R3rCD1tomXSrB41hDmDUL3xbDPjqYKD7g/CnQnUngQ6VmzssNxMoTQ5BAw2mNsFRiFlxt5ppUgsG&#10;SG+ty2axcU7ErYcAo2VE9ZkO63mTZxdqCgiDFIHKYca8QqvcsuXz2kFBx9TJHWq8l4M3GSTCQkk7&#10;cjGkQJrf47pcYXdyMn9Y1xSxp63g96z1XlsTjBDcvupMHfI+VNYyDxFMPCNwrb3cFiC0RFgj9YF5&#10;HiLcIfbikSuVmzR7FuhY+8YibyyJJKycPaJ8lV9327zojy6647sX+85MsqmlOt2qHFQOG01Yp/iE&#10;Lx64go87PJ95FJ4bbCaWbsFs46WUKAE6+0wqPYLwGhmpxJQMuUSi9LLVggPmcrZLjHxxn6IFx0fx&#10;oxhHNxNJLcR+KvV03lC5w4IQLUnKPZYhS3xEeDdTFIja7eMViWgqSpbdO4pg9skdQ17a1JINhjaw&#10;7oejtuLutKd2kgtg2reRpYSuaA+JvTqdgzTF3p5mAmAy4aXPEdYr2CvDFqxizK2E1y1KVOargiO7&#10;HG6dJ4JHKWa5hSbVyE9paMILWSSojKM98FwsOkpYn6I2QlExWELscdz82RqNBeEYEvZwjAF1nxoS&#10;FmRzA8LnenCwUN5QsDOO5BUyfABpaqnX0lpl227FsDkmSUIjY4bvoNVq6MC/DybzeDBtBrOtcw1h&#10;Gcy1e+7cReeAsR9QlMXta9NqcHIpCL8PlVhpAaSiHPHkBhUurxxlnievPO8GmDsen0hf3H18LkTo&#10;tvcva20WL/b39x8vnYWSVVxXLnZRsNgP9OSxJaHq29p0r+fnb0YevLJ4IP08UG/zsGI5lkgIQM33&#10;VhA7VBixLNVbvHLUSvrkgGN6/q0128rAVLVm6qdq3rtRRAxVaRCsssKMYUYyyyyoCLwHalUggauh&#10;tNwGs/GNovS2HXlp9D3Um3Drj0yzFSD43e8XQaZZUjWLLJ1sEv28TccHbgxr8BPlmY5cXUrhaOY3&#10;Y5UBGTn568e1spdiOf4oeppxGvaju9JZHY1AEBkmwQAaj8jdm3JeGP3JSZuflUjPd9J4tKxUSJwC&#10;1WMZ+BrALyq7A5lqqdJxQkx9WR0CL5dFlR/b28uK3nzGiQyrBVd3Z7LxJkR1Hq19xNkQ+L5lP86K&#10;ZXzwwIKFAgrk9VfaduFUDz81V05plbywl1YahoKTEEml8DZTCfDoK2yxNIBGYmYemZ+eV/0OUWBP&#10;EmVADIlMsFvHhaPkMCx0gLd05BgHe8Cg2Cr18/x3rd/EXpsaRlgaqGuYaOC0Way9TlLeXXA46T6l&#10;Rae9F6BIeQOiHNZ9S40Am2p0091xwX2eoO9PBYYlgkPgVXlBX8JPvWOnTVDHFJYLAO+VWjOJgRb1&#10;0htsFiELyKfro0XmjqfrpytB4DstpkOSqOiL7ZFpFy9P7XmXqZ0ag8QZ6F3EaJuvyYfX1w5Pt41z&#10;9V4gG0b2kbLIGjMuWWfCOK/D6rKCS5zh6pRSqeKvFNXjQzhaMgnKRQ5LwSjAO6ILIfYvQcx364/C&#10;JOmq3EcG3iyJ0qZPHw4ZVSj5aXX8pQpFdntMXdKqA0oNdfEYFoXLxLyjZ08ymjMGJ0k/05PGdDup&#10;VRVNrQxIEdsIfi93Sr8Rl/D6Av6EN/alnitvsd1GXVOsRFVWe8r44fMGC+3REhaweLg6wURXYffi&#10;7u5u/66pDAXJC1Q/wP7+pFHDgEA3upVXV7pG9vQyh/sEzo0zX9wu5lWpcRJRO6LFsH3Bjvkk0ZTK&#10;DWZTcio5UWSjR+3CKD0K5xvcb1VxmpzRZJg4JoaSB7jdppWSoItzsU6lKAwUd1NNJdQVmHi2mW65&#10;MrBWN3Qq3ujPlQ5yca/unj3S8MCimTjpcFtn3pIwhQl+6YVNU9wmPEYofzwyaBkl0+nUSuc43Cvk&#10;cCRjOCQWD/jJHZJJ2mjsvOhDqeXDgavNBjtI3xw9HC4uDmwfkJjWzeKMMUPO728+7e/XlrU9JW0y&#10;qL/hVI89KIc8uFrb/D5UzB/Wz2sUwWmQfEBnvJeJUNDfh+zAQDSH7IkJRUVTnPWW9KJ7RDfP0jQ2&#10;lACKPHKd5Mkgp5HWkGA23WoHSyHqUamzSq1rUm2WDOw13m3b8u39NBOJa+Jo+YegGDQSbKmQ85HI&#10;qynxG0BRn9GmI8aeMCUbUQl/m6JDW3t7e4M9UWegFhXApNKYuNp5iyTowmn5cMXyYmftp21jAEGq&#10;hCTz5vcsOeJmR18+4bbWVgFh5iKIvNRyiUv2+mg6F+FEIJhe57Fn1I3DukYopnVRJG2624ECIicz&#10;2ZBEFJFB7O6iKKLOeYUoCvCBdg/mdrMkWKH08MkgewGNsWB9ZXn7lj32gInLCZN1rD/fPwUDAFNM&#10;HghlHvIahj04NyTPmtoy/10hjGshWWr2Z6i4LG2l0mRMbMxSTPLCtBRWeQN5RmrqKXGo6dYVpkGn&#10;VYDpN7hbFX4C/kWUoPiF5KKG0fgeHSuXyvJ6DQqBrwMLB/UfV4VXOvxero+OnqohnixwErX2vSvX&#10;jhCDLeQhV5Kve66kl9S1z2IQIrVhdl/LDMMdFiCVW8GLOeJ4b9Fq2oC+NceDJxeHOVQqqZtOpj2M&#10;+8nra3n9wYqyTjeZ6RKcdBSyq1RJ95JYfNDMBJXSOeKF/9Grznr5a5ArNFa68y/RcU12uizxB+ko&#10;+s4mQPNa9+uj6Rqopey7jgGTFHIGs68QO1byocsiF8JxYX2QWbK8DtBAA9joJVSYoEYDREcIyiBx&#10;Rsb8IhZ370yMnaMtd7fv/XwOOa5GLkYi3owE+ahoU1/uiQYeUd+k1FCunTZJNcTsPG1BYckYB2Q3&#10;GnEDcZHBIhmNAIJYfpiNGERTMzRyHqJTcr+ufAZquan4XH1XMcrwZHWwi1bEVdlmTlTCmVb+dMur&#10;Xum76NZLjBBaUCqn2d0g/iu2TYXZfAcrKkKg2GS02+mauzmPiCk9pB9qXGN8wynZZStFPJnJkjNq&#10;uG5Jao+qVtUCWRJE4dWEYFY8LBZ9beoiSqh0qL5bLv9h8yw4ft1bSJUrBJfDJWXdtAMC7d5qz44m&#10;TXGe4XO8OgAM3hWoksoSJXZHpdo7djsuJLO/yADJ6un80rToMEhIlrdzPL+6VD7o2YH0Zwe94295&#10;FLJrR5o8ojY20N27sF8NrbiHhIW9GsdgwQqgiKYFsm+F4pIOPGQjAZzGSAG+HNd+eV2i0d+yKbo3&#10;HJs+NESC1e1qY8iFltSR2ZllIr+AdKhGmyJKwj/DO5FemVzuoZjPwDAYFmS0oPZeJFd+zMrKTp7m&#10;q2KUCuyJJfBWM8j4eAfr3781y65q798FIxkj1hkHIJD79DMsshHACZLgsQiS/cbfgkXQGJjJEzdX&#10;LjFKxpaeD5hsDRHXHjFWkysrhgbR/ZpXDs50DfqspytefsOISI7kaFzrLV3ydeTnIFJ7csY73xQY&#10;f7YdZZGSSIfvdorQ9iZzz5H5TSffp7PWX/mDc/Sd0Ip+yLhKozgq4gHkR2kDJXV1bny+1kHcBiJO&#10;RZJmjo+VCV+lJhWph6vbrSy9bWXF6x3r8ekIk1Ml1XZlbGX6nOHDlKSMSuEt9FCyxbt4lfoq/0AD&#10;2W7bXD6YojGFJN8iLEb/XvtmrtTrXW8dwUq1T2K8gcJ9XgNdOT96ttaK38uzIPujh6CqlrsCDmn+&#10;LfXYXQgMz+BD9GEroUrhRp9oCihl99eDtFyv/suyPkcDwxoZlTs2KGNmqEtjKsEqLTsPJebQesEc&#10;LsqbBuqwOU1bKZ/NZD7IwPSNRu6vda0hoa9gppHSXYifleIfsnHXRVdrmx39QNRpXdRjHT5B5PPE&#10;2JrAUnU2EkwTYg4IWw4jAF7W/nM/Ez/m62IYG/+Q2pid7vEfgW9/aA2CrJV1Uuo8PtzY2PGne34t&#10;P67jC5R21h03pcrD94TvFOyiPtgkzg8UltJgYUV48AHLwCH7i7M8Dz7luH0v/mZbLYiQoqgC9nAd&#10;KfrsQ/Is121dSk0vig9zP7GGiBwApBTrcgVyKKHUcjxAxdiIwnlQ2BVHHWywAAPx94Elg7/kLVmZ&#10;rCM8LiB7sXXHD9RoONRD60MG4TigOEuAV1s871DjYolhzTQnHWuDsipafIf33fnVIWQ51wFZTu76&#10;++RDKZmQpeQpIvUsp88vQLTvL7jnryfBnSxwREeuSQXOd6I4PjsvJycnUt8fZggG3wnBd7vBXGH2&#10;JEf6zwilz3sk7A3rdVbJxzycQW9dIK1wf0u5WSAZQOvrEfTeM7wcPxOk2iITNjHFCZjzPCFjjcLH&#10;HU1ak84V+GxksZPVY+UPUs4vzkpy4c2eN/b+amk/OkURcFAz4jSTmzkgEp1ADDdZo5XWh73NmvlE&#10;kMfk09UlKgObtHd+yeBPhjdMTjTahY1qxhFFUBfIKkcI2eP0WhYWWmFedBHMvIaM1COdr7OwMwq0&#10;I9VHs4YZ3LqkVtKIpjWuw0iGwxX6g7sFnVywRDPVuGABaq/v6KSwT1vs7iAxOGD2Uxk/fGYy1WIi&#10;A7DQsqyboQuvtJCBRCySKB9E31wdFlqPgRttfO34DOf/Qwa5jv4XNtPbSTnnPM/FL+ruKJUr1xpW&#10;i5XNup9mJTgz1tjhnO96Jw+CpOYlCLciKvwY6Bl6feFWFPCzBR47ouaTmT9Wv2KJ0kCUm6VYfNq3&#10;SjpWfViRj9G+wJm0pBRPBCIeT2pH+CdJzHPiSwxpD9XyfoT0hBPKWFKvch7z9NHPl2wNFCToYVr7&#10;GeJ0/sfvr77JfOc5Td4MfXoOpdi4WQhgf5l4P8/M9hYqFlzyujy2Cn1ae1jNZfWwfX7pRep13Qeb&#10;mJVmaPOQeIECSYBa9Z0TX+aci1ZzFS7/HXH4uhDKLTlKlN2POPGiL2+NXFxw4FI4xVVYxJo/wuQq&#10;JsBsAJmwxcjhTHEdwzB4pL78ska0ilWZKQMIfJt3bbMFqOlEEqyf4oyJF7Cm86N+CeJlkRZnj/lR&#10;Uz1hVhzXQkpcGy/YBMepzKNJJtdQIXUIywCT/zIH+8R9AW96STVMh4zuoiDzRuQNFfsuQDqMfB2j&#10;niiwuCo2UJsCJaxdPdaUTtolxtTLpi5AQGdabBR7q86jQGOdc2GuvryuXC+i9A37arLrHZlbHAlM&#10;fs87yWlJzPRJHdgeKqkIOqTcY7BUS5aALJb2zfZI8u7uLtLtbvoyKitwMpS35DjVr5wx1KMkJsNZ&#10;DYRScfzQrsu8uJIxM9ws1AZRWQS3r8czs381lMFEBa/+XOe/vtu9ZV81EMMs6lib2R1exVI2JQmF&#10;PcWD+QF7iSD/4pXba2TpQ7liEr+xYzjlEik90EfqQVqqHQ4tUKJVU0eOVeWNG3L+K1MnWeeCAyA3&#10;3bhfk9L4kIcCiOLbdCI7b9nbGYVsG3QAiAKgKIA+UFCYBWodyDgI/SnfFAlaX8SUKKcH8ccBMMnm&#10;vbxnFPLN4++wTSGri/roaCt3jDAlAwNRMPakukES8Xov1dYMk7iIEUw/aRe5DN2OMieLvdc3n4tX&#10;ylGvRbIwS9dPY04nZ89IzNgS0yqkwpxwZHrV+j8p42uWwrrVaaBBy1A4aHAMiiEXOyEhXD0bu7Jg&#10;XS7YJkxULXWuBxeWx76/JXFhb6kdk5tR06GrSoi2t4x0GIRBi68n0k6znIzTQB96pSrfw4sskJJ2&#10;iSNyMEqE8AsBD9WpXlPFgnWyXCvz83zKD0Wf5h83PiJ3VigJ0/t3T5sjycnT+yBQ8ggV0gtkK0c/&#10;eUdqrHtUH7ISE96mn7AilPTku0IsajyMDYrx45j+Ar9/CUi5rSD9xnWbS3a7jL3WRWrh2Ykxcvno&#10;sXdA2pJYE2TvpCNDHDpaC/QMbZ04sC1UHFVJcjzoSWM9UFPHag7T7wsaPGCIIpGR94l3wD1UyB9l&#10;YIMlQRTbRzC6HuXt53a5IkhSBrCDgx6IhDQJnGBfVbEGfJoi6/wB0Cmvu78yQt8las92PlvbvlRL&#10;SuRk4OF8DdYUxV4ji6KkZwMWQYsp6Acq0cZiSNEzj3091BGiTBGX5gmdK+dUnAxoJ+3UKqeNcFnD&#10;1kzB0kz6DtzsKsNUTUHGCrvkyDAoo+HS0nDj2N1pn/8hmCblxINB7Exo2F8KWXkJn6vxy3MG7eiV&#10;qJ8TF+Rgf0xyZUzXXp5JdVgZ0hngLlxDsWfBdnqjWxhsS4/2qpQmq7WGsIYsu8mZK/Rcx/EVMarA&#10;Q24RvVySXbWNjF4xRGeEGFw46A48CcfYyT5ULnI+bHoF0a+sPJ+NMKPr1hoxH4X+koF6Oep4anDR&#10;7fD9m6/yy+PFhIzc4KF1eQGWw/WriyCiFsJSNiq5JBPo+4nh4AyVeiHblhtTShQWW5tBGZxmbrcL&#10;itlKGjpTqCXWZfyiuBNj8VocurKkOJvyOpV3C4r1c9dtLgIKJ+cciBGpYRaTs+Mj1WUQN+rWCoiD&#10;MV9nBC2jPCaM05a575xVWo0/786aUKFUmgFHI//CjOpEsy2ZvTrWndDCG7KceTYlKqRvfOpF9kAM&#10;fuhupin/HbTCac+panOt5O2SvYuHxQJO5sPzy+2vC81HR5vVHl9dv9A70G8pNUcVPGkuwSXXhOCI&#10;IRYU7OfwQPej0sKrF9FoIv10ygmYCmJU5ucN6TWnoE6iV4XCeReJgYkZgFgVwxIiYe/7SQxHUtWe&#10;AucTnOU3OBQ8e9H3qgCMHGLx2X2ZmQfm/grKbqZ8mEkMZRZoVA64g7A8mC8yx1/QyIAxEenDKkkm&#10;P4CuCwIivQXY0RWpmfw2fJ9Glx5ESb5OqPLAMH4XaK2rP1rc3oRomCsrQu1+fj5efh2XtN9f7bVK&#10;XGhgjWBhvCXW9Py+OHGTpTu0Ce31uF9eJ0cN2dGD+MfPb3ZCTC8cBQqGvyBrQmwfARJ/9A0Tcc/i&#10;qrWurNqbTke7NQQ9qAHJnUlSgLghhVt4KldvT6dLHnloATNpuaoKDZcOB2xisk8lxr7BIGTLodC6&#10;qDpj+Mjjqiq5xaz5KeZRMaHXAa4ztJ501dym5idvwvVDAeorymOcV7AIC7LGBkQVhClRkqiMXDAF&#10;GG4seYjMBQKZWRsR9OV1XDpJRUWVwL6noGJoA6cP059E7yujyBGPv0mSrLVaE/X/QO1p52Ccc/ga&#10;bYoLcF69SLX2haEFViad+BYMj976oL/GpycTM+RVPLXdMF77dulI80qsm4oI2tKI0XR6ux+X0tHy&#10;Xd4v+PeU8OT+9vAJgQvwuARDJKaiETo49l/zwjKxqib6KbuP2bwC6B7OLi8TIv2X3qsW3OitTgE4&#10;ZWzr7gZc/J6er5+Orq6ujp6unq42n44WGwQL1tt4yWJS2ptLPnZzo8x9cX1Q9n8M1cgIC5+gPV20&#10;62AciVsr+PzhZ+vtdPZzAk/3LxQw2IsJLksQ4pGsHEkeWP11fxBmo5hirqqvC/081+mFtAhKir+n&#10;KUbtU6cvMyvHUM5oWuoMFD9JgEqmPtdML0XdSbVDpWnqSxGtdcivoDcqGO9Nl+iDYn0EOquED4mX&#10;LLPR3HBxEGVWDXvM1qPeOPVgdrsTeClRKkfBq8RYaL07bFMBqBpW1PF2C44OX/yEk73AeGsi2LCS&#10;a2BYBRX9/HH1salHUAptM81kpaYX4XSMi266REcdF0njkIYrYsVcg7sXY1r5bS5C50o0VVIt64Y4&#10;96fmn+hvseIdQz456xXoh7ztHoLtWt9AQ8dYI3v3qQ+HWwI6JAxP6Ycbh4xQEgZiLiiyq6oHJVJM&#10;f0oN4Y71GENfdEPBPL9XjH4fH8AuKq+xH5O8p9sZRkBQ6wE83+F3qiWYb2vv+Oj79PzUYAfZglth&#10;Tj7c9nxqtP1SskuSWxYU3a1/jkyE3Uoq1hnUPy7Oy6KW0uz+M+a778gcxFDpLfRyN+H3fHv7o/6I&#10;2e9u5OLi4lIKEylWiLmsDtMlc68ivb8Go5F4XisaACZD1/AbuH/ZM3kUsdkIrsWq6o3FDyM7OVmD&#10;7PhV/u3gBfzKnhTsFp2S/4pxzOQvUer9lXHb2ZcvM+nXknEB+04oVManFDGIR/2k1FpxiDtWNOHR&#10;k3VsdL8IrZMluGB2LWUwunw21xkKWJnH2rlOBEPjDg9TSCvhJG1SKMtKXeolr6gcX5AgRnNFpoFV&#10;t+OFkIbFEItE5tiLChe5dmfU4ii1y02Ud7P0pq1o8sE/rMUVlUJdAjmgCOstBUK+wL6I7hOZTmQ3&#10;g76MFwucaLwySK5ruRCRGH0Cn1YOP1HsFcD8M9i+EIeSeCcUEdGBLFl3IhePktJ+Hz4AP2BtS35N&#10;LPLpczHE59zeHp6vcZX3Am7KM4b3SF0aqcA5R7Y06A+lJ5ePUZza2a+w05+7UsR68fr++nkRYp16&#10;htgPG+ySZR0jg/owedE2nANlk/cyGD14fHcz/PAGhc2tx3t4K22oqX/KTtQsj/4RqrMK+ZiHyKPK&#10;l6uO521I19xfHe4B9ijpbug+yxeZ5sxWNIUYXXzuJ2FpSkbi6U4l/TB10uwzY/NRlE+9J2xQpzYJ&#10;K/j+6cHqoLIgyIsUufRdjD6HB5DUFr2XXqPsc6lN6p3CxuFOcDav5u0F9il4xJeMH1NRhj2GRTyF&#10;DIjXYDiDJNqGtEzVX4wb9i3n18yrppyXd6LQGGqvMAz1whk1ggvqjpp1RT98nlGtU9LE2Fq5nrsG&#10;S5KJO+92Nr6BAYDQCGADy4qPGi94bSNHZhQmTNcHt1Vh5VQDWk02BMVEdt8dyr+ipNMgVhIMLRLg&#10;6E/l5Y9nkEZGkCkyAbwVT9WJsOcI4M/QRFIgCwzK7MJmlOZvDwvNumvczFWiog0TRTWk/JSUKGY2&#10;n7wZNUBQ3nLoDFuO+A0PqQYs+yVSM+UBkXFdBEt3Hv0ldmElwlui/gXi7vVyNlLp9/Ag/Px849fa&#10;3l6QoH5iRI3nRGS4Fzk+mPocxNkZLdaJDmqE+vXg67xJ+Dw2mUcFZbp6A+kIG2rEVYgN6yL7RSBX&#10;XvjlcRqyLFTlDbrbIZ3VRqklf+3UE0SN81FTE5HBjckRgeeoqosL6dGpmNowYeso6J6nK8zSilHV&#10;v6EhHdmJ1IMh4luDBo2yg/9NTZCVLG9kSWTYHnn2RN2A6Yy6wrGUv9RLIEKhJDMVjR9cL9zQuosw&#10;LhL20L7oVGZQAqIoZRcUgnPtHLb8lzlz7Mjv1VZFQONu+hFDE2WWu4KjhzmBNI5NoDFDv3Wk+U15&#10;bkBQpE34gxybPZRCgroI6l0IEWwgibWeJM6afhSTVKdP9jvtzwCZ0oQCPH3SRTfw61v9mVRG/3Qx&#10;pQ6SzywJLkg1GOKYD18CjbEBr0Lh+L+wBvdlipaJOF0qU0kxm2AS2Y9E8vda2BNiMZbORPc/drRg&#10;xHTDscOB7muraSPeOrk4axUTAmkPX+jUhV7RR6kIk0XntNXdREdDfDle7iET4mSVef5rQ+pUjNF3&#10;7jC8U6bBo/2dx6ByofsmvzUGDomBKIZNQhR31GYgsAhzqPluO/ljtZy7h8fdyMfn/eyXu2y/57td&#10;Ey0WEQDxoPQzLxylLy6qEfR6TdLkrxfS+MeWFZ1qZLldLsI2ka0jHx+fP2z4EIeb8swTZ0LUC7hC&#10;YoRwjjO0oOouCkyqV8U3ZX2Uy76+7u9JUxakJt0+95NW3yl0615XT8zFtSMYW2IgjRSUufGmEHyR&#10;ULseVsa3eTxY9n5zLHTcLcRf7WVjLiFXYK6VUgbNWN+pMJWyPYeGCpp4xYZLHiZyqbuwnWMf5BmZ&#10;JUlaY8CHFDSkuoBASUk/ymUfvC+zYEaaKieSeuxZw5bMuErXUfR19TvF4Y2jyJZTY3EXk7HY+BYm&#10;o6fp5z3xMb1oyn4LVETPAfLjy2KsPsEw7guYizRMuK9ByAtuYNoZwBSDhSWHi9CF2lD+2o9DX1Ro&#10;RJoO26uHxYEGiDtTQ8NRcwMOYv6g0u3MiBELyqDd8J6DX4/vt6GTwjNYtziohEvVix288tIvRyes&#10;sh16lRCTuk75FURseZz53U9PQIqHNyeVL48TL49Fwk+tFds86Ci1d8vcUvrIwALKvFLvObeMsuGS&#10;20deOFAMzuZ6N9eAo+qnu6Mjm8V6cBYZpdzgDLCQR33jewJiD7b2bIIW1uIUn2l1gWQbvU6yWAs7&#10;M09IucfAlC3XvGToqMrN2bFhU2dXfTwCJu0sa0zuGtc7GlCj+5tKosQ8B44wanOPTraC7mA21eAg&#10;ntTCzwc2NLa5syWOmq+um1s+Agk0Geta4I1yWxAmut1wOkL5bjUWTpXKpD0qx+/IJOEAMYuMVR94&#10;4YdVidtow3v8c8SjqgEiy1MCrLBrP/kN9qWDKX4Q9Cq9EpWjDBT/8ckS5Wwug+4HfpyCZMIDlLj5&#10;qSm22BOmw40xDcaaKw04DCSfYrd2CQqnXROLSeSgyZPLN5WVqYqkSnT1xYNxtM0g2j6pPFltb4M8&#10;BSBW8GZORawB+F/H5oI94z9GxCMmBVGol6L1blNQ8sNmoXG50T/CxCpwoRcy8suEz7IVzdi5njsF&#10;AaY1GpZm5o/OIRrT8/0hc8fT/YjfHfPL9q6wj2B5kdBbZZmOwgcMls8TwVFh27to2w6+vKyvBhjI&#10;xEXG0c5RLvaycjo53DLLViDxVpHSAXhG1PJ4CjAqkDE/CVvCnnicsyzzUx8uLI5Dm8+1MTr1BXAz&#10;yNBLTu8BtRM4Hsc0PVS2f675zl9mAEZ6HKpFsQZDtdZ+1/xOthVJDGNy+wdtnxcfW2CfWrJK2qx5&#10;XR0xRm7Id4IfN233dVxuhrL8eTPv8dv8z1jAttw6QA/Ri29R6bLImvAhFShDS1sBPF6kbc2k00FZ&#10;bu44+ggz8itkOPmWXVBo0dg+wT/kCmibg0ULYXq7KQP1zTDhiwsb6vgsYtyWy6HN9vgCcwhRaHMx&#10;wHfJRgSdTpHjb/E2lBgoKUX43iIGROAEmrm9Vwtn7MP8qD3Tm26GQu9YjN+g7BAB2cU7Wqxc9f1D&#10;PT2pJCXFdXs/KZCtUy4H03lS4FjUXl5NUvDGtsjtRbjLxznFydKe2rQtNt4qEYabGCeQ/uvyVIev&#10;Nkv30yZEw716OGxYFVrRuzmqtoM8FhSFqco6nUUvhDaO6cXbCGciS4VnGQc2XqB14+ntuX1ZS3Ao&#10;Umv3FDZSqqWBliE/l/FUf+iF8y2HK01G4Umj22ygrVjYTKC+rQSHJXB8LzKP11SU6x4Gjp6GoEFR&#10;YoR+oy9q0Qg0tNMXBcY9K7CKV1+Ksd8FNlWoYuVXvkP+Fgp6Fgvf9ZeBB5IJ2qk1gbPKOGqGt07n&#10;Mta7WvmPOEtqVqCcHM3QJL/B95QwP2TMbjcBe5HfByKZdKABTz/0hEnI5EbkIMbcpL6uikOEPUV1&#10;FXCY/XkWySRrClWFQcVkP8hoYvVdVLSMrRNmZuIYVbuNIuWeYDQ//j15N2UVN/Q8Tr79KymSNLh3&#10;/MEgHqTBdVic7e4ZiaxPA6gJwegEjTPQ1Nixau8IoPbREIEGdHE8XFrz09P7rUxfS8kzpFVaHexp&#10;PWmNk3Zut5NXIY9oiD77UFm5CvE1//rNmOuH9sVOyeUMQpXT54w9mRBRfO6qFZ5gRgw4Nm0W55pn&#10;og1qL+ZUySNY/DuaaHdZQGpebvfic1ekv9L3prLTW3PC+PQpS2+m61omZZebQlP6wsIypNUsLwWQ&#10;pnyCVlzJImDDX/7Gk+Y7cV9j9juoqtJAqqcLBkHHOKV9OhyAaX8vvo1qVt5c4UKtuYh2twhifXFq&#10;ostkPu4bJEu4xnmNmzkiRJVPiPFVW7NT5hZx30yeCX+6HHxx2hc4LwOoImKTnesJK3apdxP5zpdT&#10;YxUFlZfbJV5WIE3qv6IT71Nfnn31GhVOFrkeUGTQWIoD32WI+1NL2hriFnrMONjlddEsVa5HwYDX&#10;RQzgMQh0jtlV0Ky5VEu1IwkjC6VUg+5SEIfBL1nHPfXnDw7K4FviwUxbVBHg8NYEulBWw8NaSJdR&#10;XLROYrW0KZ1HCmBgKMv4YmIBCId+QMPqf3+yhE/5sIFjj6/KBuMdqnlS4JoNVjj0ECLKFZQi8Huz&#10;mVVgnappWl5qqV1WTIDldXEwtkxXTTFbRbvlXP6wff+H6/Z8x/MDJCZbiImwk5oKsH3MqE1Gxref&#10;+MWjH4svCeaC7S0e6ofdHFviLGbFxl0ol1PposKgnk5f+5PPOYQmpvYWP4cCMHFxwsl6Xe/cn64X&#10;KxV3LywY+8JLK97eOKS9eWspMaNZW8kaQ7/VH5f2a6FC48zrwyZqMHAhjE4rgcr9Sd8gTofVxfle&#10;FyncHw5MWdOGjYhhos6KxalsInZStZXIokNQTK1Kz5944/s6NPUQ+pGNbgckdjfDOSCnK3Sq/0kE&#10;DvGmIXzvdYB0ByoNGjxhL3QU6JFnMBbKF2fMyDufZugHFRYrAOuTZCS8ktUkTJ2H/KtVfxM6TO5v&#10;q7DgSre3TV8UtgpX2BM9ocXsg2OwrmKmwoQYJ0lXOgIFqIgsLW9D+fNi3zmhgGLwS0J/ikmEHbk7&#10;DWyRE5Xg4kEXUxOTI0KC3BkaTTpufqiDMV4dk2sLU1et7ymcSgk08Mfsc3AADAF1KtQBTLpT6RAH&#10;kfzv6QQFk7TsQKb5w46b+dWbNkkOA06dtIaVw8NhpqG2vqfZ6Pgi9vaHKmH6Ex1VWNXc0NvbmMm+&#10;zMJPwOV9TwPaquhCGTk0zgD/HUYznTpIlMIAZKKhs76FJCnYvXJmMkmsEP6WUF38ZribJxCopgKI&#10;9jN35aCBcSOH4uB776YNi/XlEUGBMtMCMyA1Wm7DSEZKYFYHP04I0bKeUoyMLvYmkNY7HRdtMh5W&#10;7ezZdaWyDeF27rH1NvgEFOwPwu6d3GbttrtGFNPVR9QN1YSfYJL9biJqRFEsTiT9MXgna7xbPNk/&#10;5FhK+ADfbSdh2Tcn3hrTR1Fm3Azkjki0lfDYJ9RGSDNahLE29nV+FAaDqRQNmeatMdWRSEKvtAqe&#10;nf5eAM5KaxGGqIUtECAGU2yI+GbM00r/ViwRuyxg8B3ULTrxNZSA/ZIQ8TvukhlCy0ieO2qN4S0A&#10;uxMUZ/N4Rkr1t2pIF/u83N5ezX98ufrHDyRGBMsgzvZbiVtKjptc/lzKUP+My/CcSiDs/mm0IPOB&#10;OB2qcz84LiiQF7N8Zb/JiiGO+sGwtrTIzqLiGEf6VROOe8eHoPYwSOBB8m5ytsLER732rBEVUF2C&#10;xCzP7PfJRGd5RzFfUpid/vvYvcG9kA1w+5P1e69eZ5LFq4A1keu0fpY0msS3nMDQeuLd+A/zF80V&#10;fXIhid+Vf4ad/ByYrnmMwnJo+GpnGcVdeSB+skkOtzSjxfP6FQ+8A0+hBjq689iMLdcbQCPzYXOz&#10;kyoiwmAXZ6dPAjZZfSrugI2uiUegh3ATPwdZy1Ig9ulxGT/xU3GYFWUgwo/M+N2vk+JQAl5lPu2f&#10;EDvbCJWgfy7vXZBp0JigvT5aEw+d35m1Km8rSlruxQgIfkWGsW94r9WMKe/Iz/8Bhmg8+Fa8aJm0&#10;VGv1UOTR1hxvSlp4Leay9QPar1gwxEnN7wXyc/jx5f6m4+Vpc5OiYV2eseH4eN+UGbYh+eiLcozL&#10;FjAS7/ipbDeAnADuCA5re8g53gr/KnHs6nH/x7CHqIabAu/7mLUMPbOzZJta3/qPDffXvndXi4cX&#10;yavD+5eX52JAWQQ31y1Ch4FrVt740yDcUzjrR1p+KPYnczcfLgoC2C8cJ0czOxYoA+zhLtytTMg5&#10;9BkiUDjEC/RF0zISRYOzJ5nI6LbjZ6fn/g3tB4JC7JxTsseimS6fi4cAXaDu/UkoGsPhN4A24pQp&#10;qe65IwGGKqXJYmRQ4IwMobTbCQcXEHbEgQEnZdvvPULM8S9Hylu5NcR7rfjGZbUrPMNB6OAiZ4sT&#10;aPgN0Uym6aRcaeGY3OOdimOijbWtW0kl8d0Nrpu0+soZUK/Eh1ifwUCQ+TIcvQQokUMziCNHFMnt&#10;Fr2hjYiyM+WkQJ+HBPXbyVzxqLo8FFGs7peoZiOx0MtbiOUHsk56Hni5JX25tnu5fj4bpxeb0uYY&#10;0POpZMwcobVY7xV6LWZLAxU7mBPRZ/NCcpl9H7YQynGJAQOWFn31Xce0F7Ohnz+F9qJxkvAd3W1s&#10;YOGwevbSjovezf1hw/sqv45jm6/PkNQbVAha1jLnblIIYY3sqxQE6Pt9X8p/2DCb8POoaFtkJTnO&#10;EAgRjXDUoYIo31+Q7a1YSrx1dZLZizTdU5LIoNfPxooUZjH3XbOSakSLiRxElwZJPUxTvIsLC85z&#10;apOw0aKTpuXFLilK3Q4O6rzzsYdnM1YFsk5XA3HKbbUTQaldhrEGqaSplALfLt1MjifZXSqiE5hS&#10;ysUJhv0bNlgJWW8ylBSS7Z19YmCv2Mi5uR045ZBV7cbGlPXEpWOUBpi30+BoU+Gx5sgYTDf0YT1i&#10;vMLrX2yx9fmmUqOgs3bNIEHxpl3nsN7PZD1mJlvHLqvCTMmQ8IOHxdXn64YOiNp4c9JbW3HYXgBS&#10;ojeWoeMqU7PF8eReH9+yotrkEt0lfhFoFaweGglCEXpF0pj8fEeKQg8igIUeyXeOwOr6tUK0r5dQ&#10;nh1WCQSGGX91YKYKNP8K8V3yunD3eikeq1ykzpuYYGaeqMZuKc8TZ2hfVZjuBGS/Ad2jiFL6JjNO&#10;G/NRMcbZlZ4jSKhuUEahhn7xIJOv61iRIlY35l5/JPddZxc5pcX3rq1wcSOTwyQfRj+grsFluRtX&#10;PWtzo8LbGvcvtaeDN7WlRN2YI+i2amwkuwpuC5DRyvO4WOE+jVI+lmIq4vmUBMt3amrfuVmsz6vR&#10;0otu47SU1wlLeXWaAMAu4fFM4XTGcrDfoKw5zCuZ+2ird5FXQ5TNxUHHAgSRTeAwd2KPYo+uE3MN&#10;LDh08AYYkrOZXOGpwQW/BMSOrVV/O2V8arW5B8CcnlqcDE7Jxd7smM52ygWCreHa29qejuz8HiCe&#10;lB8q3isFprVgDAZMs/28jhJ3QmL/7kiDF2CrJJR4VsKvB5PRo0TyuuM44cdqOVxqjATwuCWNiR3L&#10;6kBzVpLzuz9BFT8BtbtAIBg45GmUh1g6Jsw0b1NJmmylhYOjcH1WzQBULBx2jl96bgu1p2Qgjr7p&#10;Ijo3QtQ3jWXiYCv7jh6oKyULW4hH3LXlGom3rCvM8h0FHRnxxuSFpmbaa3xW+Zu5pQB5IKckKUsU&#10;1aj4bcrO+EO7W7mUCSdXYZQKQ94aOIuGQhAOyANclNZ3DTdvb1iofpqzheYQnMOZ3XauXrwmrmda&#10;uuuYToRFkO8Inl/l7Ru3gFbkMhjIeBUYz+YP22O/VGoLI5WZlUvFufeOzkRmW5LVxXFfC95qnj40&#10;6qfsBV4zDGIgBc9A5eChTJepgaGyRj7dBzDiS8ygD+o2Eke3UY8Ftqmw/rKz2/Sk6f63QuUYOOIy&#10;u1TBDcj6087v5QFieZm53N+3WIUYY2Tr+/k2bvU7Mp7FsD7y1WFPhVREs9ao9uS/GzVO0kXCpM5F&#10;xN3IWamm7vquD40/mIJciDKH4Uxsj+pW0XncOFdIUqcsT8q9dR+PpyWufQMX+8XSSerxfrEhNw7F&#10;rvx5OrujVSDR0PE7ynNQ/r2B3WMouT6QOdp/maI8XpJ/TcQ1U7endknOZjy4SM5M+XsA05lW7Hpo&#10;sueMULh98Mn83LYTGuPoz8FRELP6xHQkX2paAR6Ozg9NrWpXnADakljeUOp67Iw80wQvA7kd0gWA&#10;TIuceOf29sh7fiI9t9A7H3yu+I2hzdTWaTRO3jV5sywouFjUPM7lULmDnA1smbQZqxYPN/yvxghx&#10;qVgTJaXjSqYbZDfObVOArntmf1YP+J/LOFmSnzYZEJ8ppAVXqVGy7yjRLSai3d1/wr9pG/ihKg/9&#10;cWdu4WHg4WYeEvKSqUADKKmzfbiqbWcpPBjHeDQZt3Tewe0Wd4wMM8eTJN/epYt8VBtKAaXii2ET&#10;v5/MXkWFhlGJAViMD34CySRqTuOpdv4iJ/khEJ6rZk2gI36vMmf8liocSIgJgAsJjEzbnP/YocuU&#10;fHPTEB19E31z4/NQ+XIIMQII+/jQWRmooz8qcD0hbbqv0k8c7fKYYnl/OOTWYFu+spJcOozYqh/3&#10;GGa4LIhlDPgybH48+7M/W/iwi2m7yrQprOGI1O4EUZHxC8LkWckvtv0UmeGDDCp7DC8EF1Gs/jlA&#10;cHc+A6VEX3BR2zCepz9/CMunEtHYNFnFomnFj+0/WEQpJnMVpqa/eZROMMSB7Qj82YXRDDgTH3lV&#10;iRLEWgJFisMplsfTWgZE/L8SILlVidRkGGE4kXVTcAw6rUinziCjgBPeiJ8sNTNouCXv2O4MdEuK&#10;EZUUstbWkllqfA+NxwR0YYnRMChxzmLgsygk/XzTKCFEXbiP63kY6ZqApHalpjAtpiPnA0bZWgpO&#10;vdHu6PB9GRB+Pnt+VgCRzo+0n3gtJ5vIvwdiiDABsRHDaxtev3vSAkdNVlYXMn/WBtCVDdMCLQuH&#10;qTkWECPDrkpYPtm/D1bPwlM3pLZINbdvcNWWpfvUJ03pf6ino/T6w1e/X1dPU0xeyzoXOQSOgPKu&#10;KNu9botAyUkCbR7ARk9bHSQwmvnltoXt+c7vTjZkEhLVfPV0TmGRSQIoHNwIipY+eHviFdF17KG/&#10;AzH49/zAxh6VgJKGw8AAMyRFlcjImI9JNKLK/PgSo3UgQjSrVL0xCOVci5ka+lJvAwmBSx2Vum23&#10;ieViAYxmiDF4QD0qcVClonl45KWl00iDp7AEr+e0nQyZDsXstSKYvuLIxprA8w6mR3Cw1FVBt921&#10;v6dzFcr2u7+fNR2o8PI523oh/vajjRWxX4lHcCFcTk40mwxNiGd98IbfWI+DXoTok7hkdEyhpOrq&#10;VKikEYtVlCS74qY9gXvqgF5vuRs7IUb3pb6zy9LqTWHyIwXoe4J1umOs2ygOvjRc7owIJ86x+9UH&#10;RWDe/Uhlx/PNy5nw80DH4whkqVieIJL/va10bpnOgwN1HKZOtg4BA5g7WvohQW1QbcaYVUseN1a9&#10;gAX3zdtCemofb4VcudxCMY/dTjgDIodkGBnD5HDNyWrst0ibm1D1ma4DO1Vq2p814kf65yMbDnQ2&#10;x3Mdc3BdiXnw4eDqdr6vvbNHr/ybFlT5cv+e3NvHAwdfvHw11FQADF7KT1jWsZqJNLslF22MN9p8&#10;oASaQc8gUP58ZIbtZT14hU/9ni6qLF7fe+ZjK6HMio40ifwHNrjGh3rdN1vlHresF8LDDdv7bCPB&#10;0PRhOJnuSWRo+Y7GETj+MSyMJtt9vXIhwzUYym5JDtFW5S6kmHKjLLGU3/CbbuCxSNPlsyVXVd/+&#10;wuJhirdvv8LO/QKzwz+KSkyV9ILFbGzCV6qn8FQdPCRGG9Pt8PKz4RDhYV0CGJsz88DVOUl8F10l&#10;ji5uQdJjpv72UCUJJqc+KaBrtLFuxPXpsOP56uXx5Tn75d7u5YDk7Sfu1cNj3qGzwXrte+EI57tP&#10;j5UlONuG1dhaDAM91SmQgLxTrRKWN8pvC6kz3ymKskDPqIwtxnssqBaSzAz1OurRyVmWWRrqcswH&#10;aSSWN80qhQOdVfjpdHlWhpCUg/iTEvnN8m6mwWAlK6q5HTmS0VuIXr/4crb6jC46CBFKvbUMZvdP&#10;4dY4i1LcAZAEKasSfJMTqfAk/XZnXiOoCKzZ46P75cXrb/Szfbp+5fB5mA0LNXU6p3xQKOjBb4If&#10;+RLA061jJWWRdGdbkDCKX8Q4xeH5syFSbdej9LiKe2KclT1gpPqbVn3grtYIqJRheMVw8bD+aIwY&#10;EYfJVLaqIEWGL42VtPMbj7X9Po3Xkk2EQXywyEnxuRKfKd8GHzis7e2npW9rXy4PsNjbgzyiLJZe&#10;93PByO8yKGOgVLF5iaHRwr+c5pQje5rbXaoSLMNjAU6vexj8b4VprwbymamhNdT5VxlezNJQ6IEz&#10;PiTMx8/zfnfJL9erz4uQhc085KE6va8GMeDYjqWnlKJqczS7x7GWxFQjioZla+hGVFAf5h0aWk3m&#10;qYQzFUacvlPDK6gBgTgFy5pvpztfac6DhQh6AV+1YXpVeuTV2bCGtposUkJYPpd8UtuU+Bn3a9+c&#10;VVL8NYl9VM5lyw5UaxOiQ368LiT65EXzxe9+N9v3GbI7Um3T8nMY2IELI3ntKws9hV9ST9DZnOWB&#10;ii2UvIqgcEZcwDbmYTp/v3PbzhSGxoF16Hrj1q7fg7imQLwmSkHbcLgrKQIyhv/CsD7WdqakIVSf&#10;GtUuV5BAl/bDEsWQEZZovQxQPE04DFLr0+R0ZFtoOw3mewU95rN6WH/Ci6b05q02Q5gyqinace3s&#10;r4TLLsDIE9ypkBjNGWV01C8RV+SPLBifR4vhx4OiF/C+7DL03og8M711J0RBz7xhqmDTerevVYYJ&#10;YnvFZrcqPfMg2Dk5qwFKqI6EhCgyakqjne3rv3JzbvUxj1WYViBicCgq2Z7U9sKvMyy/mrfreOp4&#10;aXg5ernveK6EhLSPQ3JIks7bUBTOJuyodbA7hH2KOM9TAeH2JRdtt/7wmLzIO8yzmuxzV35bKmFw&#10;3J/fndcAr8onoKC0sR6gMMy5TeQQF5Yiw3kvgrcOQ24WwpopZ2Vvo5zSl/qBT49b6x14oaCFLcsZ&#10;nhi6XB1ATT9/ePXQAMmGov4plajrjHSNzSxEmFH9ujnIXHeiSV8SsXPJjltu10aNNRwKeacz97H9&#10;UDy9ZJglag4QUq3TS8+9XFRiNVWHisbYNpGzNklsjwm6EDF2uqlBkNmBGak2BsTui4fn0tj2BAGl&#10;gxo9SvfDiguopEr7Qlta/IM/tXywJCK2RQ8lYa0piWFDcLo6XvmJ8ujwXDg4KY9mrLTLU+TL8ZIX&#10;5C8osAq8V7seVzPTkI+zOczXW1Fhkje+NlBDMsgDxygjQQuwfKZTGBTbknk23KdmSEnimh7wacYu&#10;WWuUMDLXGsdc20GNxcZfUwaGnJH1+V1sMdQnHBNg0hFR55Uutvt5PT1DDIJXHS83L8/31/1AiwXV&#10;HtFUkP1FUnX5ZyVkZY36OgbmovPaPY9YZsUR1Vin2OlSms0+Y1amUok+uI2hc/kF6aWYd7qETnM2&#10;NaJOKUdAto8YURxFR8eL/lCGytIQB4z3RYf9MLsYmyrI/PxHSNnJlJ+LCECu8fLqKU6NqbdLFXR4&#10;oqMAmaHHaLOAAWhCGI7CJ2+WU99iGJV7C5USxytVRJ7AOEsm9Kzi6afM1IBixlCUuHSi8BJD5zJL&#10;GrC+wmuhB4LtbYd5nl2jFoeKryCOAhPZ0prIY1gyzF4oC+d0hX1p8rpLwNhPD5oTqZ1dLRd3qyYC&#10;rLdMlBb62MeAMWQ3PWvCHMCS4wFPHoMfYu5+RnosBs0Ia5B1kaFyPldvxvdhOQQ1ackVa1gUSqlC&#10;RWQCAK0gFn+PsNN7UUWzGvnbnvXnFNgL6Ljb7zeHJrBGKtZFu1fy7ifTxI2Ehug8YylWTCMA6hRF&#10;z8V6iPXk5OWc+cWxSY9d0/3CZ5XCUAuXs6Cz3QbOQAS/1DivyPDj+OHEx6x2IcaJr+0Zv4yd2fhw&#10;9RLl9LslCmjT4Zow+NHTMFz2FD6XDIi+3e5vI1BiUbToTwiQv7aYv0WEGQzry/eXg8Qia37v7qen&#10;fo+roXEkAVd3HBj/aVEFFdT0ICAGFtzY3NyE6L4qODWJvqTEHF7QWBduTjgkIRvZ6fY3UbA8hpG7&#10;PtLYTVpuHuntIhdhCqlJvVdh0qzivO7BqGmTQXo/ivrPcyvDzGdTLe6FJ9ZmJz4POuiOUy90OVJj&#10;+MMF0jY7+xqC/BfDVgAY+dRkBG/JYUhuNkb8IUE/7ScuqzbVMKFWtLbIL9zv9k9cNOwv8KlYMDOw&#10;6Zzp6YRltF6thHBzaM0JorBwqr6l72eI4Z8iQEevn0GRv0ukbKDhBCrfjt7g7UyeD32/xV9nz+J+&#10;KVa/fFjwaijcyHwYq/1K/A49LdaBbJYO4+QEsmaCrP3v5zuOXXDfqDX/ml/QdvVJ8bgJF0qiwNLF&#10;9eJLrmSeEPbzuS/KzvL1FRKsvK8ezGu3ZEDdZLEcVhJVxguVTRMDCaXszZ2I19XEI4ZubZqHXL0Y&#10;h8iJtllhBGnufV6z35gJQYROvS31j/PvPL/6oKlVUJCIjTeTksInJ9roMaBRrx2RCNXu83LdADGh&#10;QVKYXT1S+rlPFGGeTWIwBh2x/pJa0/RfDcY8w2hCgn090T2iMlf3UEgK+LiiTdZa31wUbQQGp3+S&#10;qg6RxGHsGMC6G3WQC/ncoCEn8a6QhGLiRGhbqm8m41WSyrXPDSRM99Kk05oWyNPajDs/2xjUVGtU&#10;KRhXtJlFUtDAv9xqMOC6vKAXaXiCemNM4oJFxjcKQ0o/oKO22ViemxuQVPvajXrfVkY/EZrpV/u6&#10;Fqeqpe/4vVYCb7zWONK9sqOQ5w954nTyBlxyZwxGyuOniyiUuEXjbJINKGGljWiOodDnVXFye8oK&#10;0kUxnzRKa8txYuDe+uuVtI72jpf7RUhPDAivrK461S5ro9y4aAU31eMcj6jgaGDpRQhmzjFPHGa3&#10;C7zcFRUJ+/C+XLYKMN9/yJd+O4Oq/k02Rok2nlUGs8Q9nNQRN3BNOlIvm/xXYZM0QlU43fIKL744&#10;fk4uykr+ZQj7DMh9n1edxQ8SllvhOa836iICkBOdbfMwBpeVl9ACIalrX/6I9lyF5CJeSH3omG6b&#10;EPSLrjrc+WSJTLQPS4Iw08nznlR56UsLHHUKJMpu2oI3c44SZrn1QTuit4qjklNXpon9R/P7vCka&#10;imlSRwS7TyL9xdrqtuZ9Ake74dpJ23v7Ma7wdXM2qzCDkreDb4FA2mWsTwXhd3lzbz5zPrUHAmkF&#10;VN5c/xgYXvt+cFyuFeZGY8D1it0qvFm+XtEMOZDF+Qb983k+IvX1KNLQtclx8ZOel7lKzZcGOT5D&#10;9eYwMts0ZV5vYiZ2wWGksMmcpu+5dSnlTlSWm3Z78Tsypkhhp2F7911BOjJT/AYyEq0WDVv+cHKx&#10;48x+HAa/JovdcCQJY9Tz36rCAbVv2+3sSEkhdhWIXRfi02Fyyw0woacvV1/lNvHgzVSkjzi4U9PL&#10;UhAWhKw6zjMeXraNdyWywunjgYci1IqZm9KzOzgrY+hFP6aci4fFg22fT3N0OtiP8qYAvPJfVcZK&#10;HnAwRnHgmqQM99VnGKI7cyyCFn+85RR34ugEZ/4My6s/VdKt1lE4tX+5bfR+efZZrPiZ0HY04bUw&#10;Kp79ohn8FgUdPV1IBzn6FNQ7lUBFZPejztopbZQBBktLbr5vziSl0M2Ao9QLd86cMbMD9sm+5fA1&#10;6cjzKikJMaUI1A2OARa2N8e7YNHeZrYVlvyPE4cazLNvtWljAayaxHR2BFH+LfZfqQR4MDlKm0hh&#10;t6ArV5q3KyDW2UA6kxKri+X2U6sg3dKYCgUUZXLDGBUiM/c2bR5/P/43kbnBGIZi4ohk4lqY+ip5&#10;Yt/AeaXaM5/VZfAdsXbe8dD11FQrNgCm2sdkaEOiFzBaRJFDMadAMWEJCP0egyiYYmSnSe0ghrzR&#10;OK5azFzA5+8c1jjkysUYoBBZLb727bzs8VXvEVxJYZVmvkEL3YmRZqaIxLgZf41Nx+Wb5lltSMKa&#10;5/sTv4erBysW5l1VoWgOCfHlvkV6lsjAsTThxfMLS7/n5uf9ot1KZkXmiZELCw9tF04uik+OcKms&#10;gRnQlqnE1fxDYxdt06EeCjXxsvxozeQ6/EaflLniacHSRLGFi4IB75TBj9To7oeMguhIvFoHB57s&#10;apG6izv6hsgmKpzUjAzdII3whvuzs3o8iCgbeXnuePHLysp6PodMJxDnmRAkiyb/i0UX29sSih0a&#10;1W0OZ4VIGZgUDhCcqL0BvQ9cepmBhgl0QRODplojw/nlh3Zf3pfHq/3Dkem71jS6oNbmGi8nKdkH&#10;UztGrfRq7P0DMdfeC0HHUYlC/vSoEAlFzE9dXfsfpTKLCy2HLQ2pqTGMN7rH6UcsPPrjVVHyPH9+&#10;ntH8rr3oBmIoJU/QYAPKEGNgvgbZlKu797X3DdS1tet2dEBCt8cC8rTlqhhcFiuSoyE6pyGVXmoS&#10;MTKLdEG0F10XXWBASX9kgN8eHGrAWC0N6RxpVjrHw12wuQd2aH4F6DT2I08dE//Iq/iiIv1A2p0c&#10;38aa8y16LGeyGBZsHT6Ojf5naaONLJhTDM7jNPDS/vgXf2nHCaWxddIGhPvbuCG1ZBMtWS2I6aU5&#10;oS8f28BVAZFCQAlW56qtfmecgR5+nBcrWGT9s1Jhd630Y2uScFvG8+P0dPbL5SPkydQhIJypuF27&#10;p/IjAY+xz5AOT/pQTMKe5ujKdemygxCJi5TtiBzNJSZU7tc6S/WxtRY15jESOfpQMVMBKMhTDJGa&#10;Xi3oikFvjLunYCqxp1A4n5KT4eI7GLxw3XwCCTuA+CreQfbOxhUnii6mYUvtFHSi/F70RQT4+XSF&#10;3RALI1fUYBLiynj3/EfpVcKz5hz1ftUuWDAeGhYywIWf2oI/CHrP4UCNussdovgR6AhUy6KNZsfO&#10;L7nkNVOQkH/qkJefDU5Ef5fEoG/CmCdRJ/3L8M3O+lgTpygtHY3rjn/OEVZNTonKsnYtJDJrUQ+W&#10;vO9zBHJPAq/24usjGLRzMTXNz33gI9MWTtSufQUbtEtzb8/k89Pvpc4xnUHdgCkpR5DrBVw68aJD&#10;Np+QUBGMdAwrVlTcK93rCA+5+FtVmDspyrWVW6K0L/rtdUJbsS/iHYQwIJWi5bmERO15EzqNuOXB&#10;z3vLom/OhHbk1vYzXWCuytSD5bfVfu1mdzzfjUwLPz1e/OGtdji/m3zRjM1JgcUSKtLCSYUSsmnI&#10;hh367WoGO9dLWTaOVCTTTn7Z3IJw2ifdP/jVIPaIItmMgYqjuAHrElijQHVyOrDO4OybP7kAL2Xm&#10;p2Hd1SDzyodtRw8/r4cGv4ebK0g3C6sC1zGn2HkvpGYjb2Edaapzeb1hQmV75Rt8y14DtJK2nSEx&#10;zruQMIFapsPqfGHv58tHh+SRgugNkZ/FhxuhI3Hb96RQktHKa6LDgnT3lvivQKAUObk+zB9WZzwW&#10;wyld1JjdW4kEqjZLKlkTwV6lhd7gJ90HoXQ+uiH/dfAaXDE4XHO/nULjpi2sNieHQK1LNupHs8br&#10;PcSazUnmgzcAtNpGQgSy5Dq3SgVHmvN2aOy0S41UlSLW2q8qKjm4wXgJ26RTb05M5G5F4Yus7iOb&#10;lgR3rb3PcvwuKLZOhKHZqKk1Zk3oiiBxawqK04EKr0bXX7uxZttlLv2s39rvgSPHnC1IuLi7LIIs&#10;g+8OLxSFfZ7OtyFJWaabUsxLfSgnoeDGjvCW3y9NTwcMsspp7+XoOGa8e8JYT5n2lxY8qv3YCDjY&#10;wrvAV62KQCejVmr8lnLePEjnXK5ZihvwioBsyYUm2udZ+/CqGhLF/TTy8aU5K6ssARIgaFqjXw8v&#10;hHUk5BfspXjGn9/fhWmCyfdjFBJc/0fjycnOfNJYDgBeT3w/b2+554/1SFNv6HUus3X8B7LdoZqH&#10;grM/t2t3GzSXvg90nHEEmpbBCIGJp76f4LKqFjfy0xdz1mZCbVCLUVKivsEMYIlZCCTWjphhCvkW&#10;ym0HiCWyOciyHR6tP8E1U5vx501ck8QsgXPD1j48ZmtgDPe1O3Ebyzw6FXmRhBo9lZ7UDHNmk9eK&#10;tkBx9QOTSt46Q3J3TIFVz7FjUi+mZ2iaDynHBk/1iW8QEfp7+Z/MGqF7luU4pECHaUyXw2KiFpd4&#10;+6wCvfktKVikXoOqIhLFKZmKu5DAMOGnO0XhDgE/Dw8PT1+9ZCA16skO4h0FEhxSnLEYW7B4o9fk&#10;ilinTSurZIOq/nUUaLbpyy+0DhOTtajXCZdMLfiyr8PxQlC4quKxUOSGDR3pvelb0xIgDwzTLjI4&#10;rJqt/JjlqoZrh6bHh9WX60dIj85X7je5OmP4iSyMtz2l7l19Z04pgFvNGLVDk9iFhETd3dH5CQrK&#10;R+lHkVz7KJZHwTnLDSpVQr9jZRd7jBm51H97D4V5pKQ2TXlRTbmg1Kd2GbUvzY2AbhqIiY9SJelU&#10;0VXu+BUVswSUNyppgHqErExOBMTe76bSdZkKRRvrXC5wT60q1mU+YbIZwFQORK1lYWaQcCdIR7fv&#10;U1rf3/DGI+uGHaMgHH5EEknw1II7AW6OMwAdVMul8SMc6ovsPsdqLngQVUMLibV7bvRaGOKopnh8&#10;bvamfI4f7Bv1Ldu9U91ZLdH0A2PiWcXasSFYhikjgpgTAfsUwgPaWcO7IkmiHo+whv2HzULCgi+X&#10;04oQn/2Pvr6ennyVuxfacoktyZIDB1tQweRbZOQAf3JdOhftKdLPqeg80TyWwufK/QvT5/EtIWir&#10;/aKNOmlPy7w+WGx1sWhI6CZawYrDu0CaTXULp3DwwieKQM2UN+8sTJf9y+uu758hWdqeIWLsGhIR&#10;a6IVpSKWXeNv/Y24z5vksTWafG2nxhEKhnnEkS97XBEiWyCvooBEdZyme1/MHMgQwAC2T5mzTx6H&#10;mxBJO1HwK2zh8tOPfyxHNEoP00YUVsBazXecgKMCVCUCQaLvPoCm6NSW07mv+/0bHTzLsOhiqdCi&#10;h/D3u2nCtxDDtqQ1Mf3Z29jiZ03nR9JlF4tZNYrEWkszOXaN2QBdP+34c46K4vuDZmDPDPbGuYlb&#10;1kUH0aTteQoItcXAvJ1ZQN1Gi+AC48jvgAW33V2HQ0WiRLnbzgQClWw+4CzF28b09qUU5Vsjp3EE&#10;vmnlhHMFPaYQQbPk58NfVelA1ZeZslLZqqKiC0goKkS6/CFi9g/3a7Fr8rqX3R0UPuaZyET32Owa&#10;uMHzzQiy47YUWAg77oA96iZ9Xhc5WzsK2y488HgOu9JdWzMix3YG0IMktj7cluwV6Ls1qhogS6bn&#10;uQD1DWOhPFDsHiBhHL6QOKSOx21myIFl6hf6VdAfJtriuiiJMAquCwE/2iOO2UQr2UVLg9AwV+pS&#10;mS3WsvzuKlN0RhD0CwzzuP6DzSmUlzljRFzd6y1rMyT5Nh/LuF9cLUEvCx1sEB4aD0UBd7HSgoSH&#10;O1WMO5YGDN0H2sSo+ws0d5DsY6WU7G7pZIYKDhamulaSi+6Ea5t3Y29/hTPMmySs5NI+UVa1bl8E&#10;oPsjodC70ML7jnz7TBW0NJbRDwKP1F4SSoZKecizdA+vpgNOz2JI4IO5z6qYhkLTVWlJrjQfVnzN&#10;A1+XTvktPTxAH9+St0+MOwO5mgMEyCD75c2+5+WRIdbocXhnzQyQpCQjEJg7ni+dPfXmDNPaa4+j&#10;bCUgebb5/U+6UF69kNefRWOmiYhIt0ytF03Z0gIGEiiFHl+DZfjjFz/ls2TKZb9v47AesxKfxU4K&#10;UkVYxHIxkIom+w55Zwpk2Xb+9HAj/LSvqGXhx7fI2ucR9eo6GsDTIY6VxdhGQac/hRFNFOy93bFj&#10;7xsCBXhaRxccDk1QqQ7iqWS/QAQiM/yyLjCvorvNNsZfkiPh5/hCodGNz4RIXiYn+cMpUcqcIzwH&#10;SirePle6xqN2p3yuvqHNZhGiKT60G2GYtEwm/Wxm2r2AZBoZuj7aCH+37kmuVat2Bn9OPjp94adA&#10;HqEMr+gPUsQuQmy7PJzAKJd716vXUugCl/K9H1VYcEa10HbPrgheg6vALuqNt9HJllRq4JyUxAYp&#10;l8Ut/GdDvhTTSDkTXxeBg7wnvYtUXtaVGyBWjbCnarn8pzjeig1ooexPSBHmU2Jz05Aon5GRCK1Y&#10;Y1lW8kAtx53kpX0wmaOMuP3pt4Aw27V7MqsHOpSUBiw3Ntufve8AAUMjUNOTlPOxF/W8sltrRDaB&#10;U+n8GGLyEhqb04aKb5IZXT+5pVKHG6iI91rcKGBTnz8/Z5HnzKXllAwAX7AoNkOP/BFkVgnnD0UQ&#10;5Go2NxsoL9ekmQYZBXmFa1ByenIDT2T9tfZe160SmnonwX4RNGAwLiiW1854VwgroKtv6ibAI7bU&#10;J05B+UGy1gUUbMUR3Bm2hM9Ug3q147JaX34MSaR81+jr/UHYkWsRnwKkMewplJ2dpbhrdtHc4vRN&#10;6atxohF6PuXqKf9Lwt7qMaf8rGW7lrJzsw1pAFUnE3Tgehf7e5PdfiJ/+vRv/AFD50hSwAsY9hZ3&#10;FjuzQtJQ/1WnB/z6ITGpg/NLlUKed3nPDm+VeKR6uVi63CKuflzgUmMJUTd8CQFSawBxOAsNTRhH&#10;PAQzJ3Ypv5aG25Ne8PJSuBez8gdQusN8A8NbtMSzsLrov8SXy0Mt4+dE3/ZTZ1uQKFYY5IniBy/N&#10;0BkXgxSg/cXhPvEmftKAxHF09ytJNgAHRWnB/Aro5XMjA1QFbFi+2acrFDfXuc+e+jsCCwhXmczu&#10;eANu+DnKjZEMFH4bDi8TK8+xbcJf4ZuTufy+oQ6dnnnwkf38iV7txXfHQWVkGox+kYUR7C4tMqXE&#10;IJaaCB2+cEc63iWCmEGRAoMN7T6zU1dXP++z2ABJuHSkc08Q0sNbF2+jpXAISXU0e320ACcvPTL7&#10;i9fCchQb2181eesElj/vZ8DJjon3PLQ+JrnKEH21LEfwN6ixL9Ci42UKudifsPPygKlUMFFkXBpR&#10;2NWK6VpCnQIUrQ2wA5kjYJY3azScfEHskicrguTwGYy2ypioLxqTjVUhLRiIkf1y6BesreIqvMLV&#10;B1jqJsCTklKEbsD8IQlAbpQelU258uj8uUq3Qkyt7JdXBKKqYOZwUwIz8y5EJXv8I6itSPglniDo&#10;Yb2bslvM0h4qMgTagXtLJkE1z50iMpHH0N8L62BmlweKjG7LWxhlUPRNgeGmKBxVm4qKQQBYBqZE&#10;gBAaTWYXRuyZIlBtKAHwyx70ppgVknq2lyoNg9AqhifW7ScPtHJQg40w81tESPgbZLdBUVERIrFL&#10;sj2EsqNz2acrRoecouVnMz0IzNCEEWHYLL4jcQ/uvEBSLzfvIAlICIWUSo3o5aRG0kWPlQqxJ+Cd&#10;I2bPIj+UYMYOvlByUr62LsRrvNsTSyAnAs/xlWvE38ff+alJSovAmkfq6KqLJHDPUdD0MBnDnGtH&#10;8HfVrHBMFxWpBnfUu7bp6diUl8SzRgRdtx3NhplAHK3v6I4qCGNV86O54WlT+ot9UTccUipIoVq8&#10;v8M2D7lOmAIM7VqktrUke/iCUIn0ZUKPEXGRAzBEU8bwDcC2Nu7zT91dqNG+fkpEyy71zF7RTAcv&#10;39EbeW2eHIAsNclSnIsGjymuDkgp8QZxmMEKZp87Wb5BdhDEyCMOLAQhKuKHHIZlql9zOuSFGaiY&#10;EtUFCJNUKq+Kgjx2WosmpD3myDqcvjSfAGu+gWpnAuUXzCdsJcOx9HHGUEPsbNaElHuVyIyBjmJw&#10;FFZNexF4+Yjy+3THMKe8+YjRDFEqgF+iqSfoBFXC1e69uwkBIkZsAljQk0GFt0HfpBZ8t4Idz8F2&#10;7LH8OUMU/Le5n872hGa0nLyVht4Z2zhaqCISBpO5RfWvL31It7oyT1yO7KYofuUhuZUQWvccBaB7&#10;KgZSi8nRDwgcz1GTLGOacOFw4hNk81pipQl2etwqxq5/WTz9hoWn0oKau0ax4xb4rnQevKDjj+8p&#10;gYmWoTwtqvBrYxwIbRKIr0Mh82O6iHrUT2iszSr+aWWNNPuX8jNNmsUACAMRQyvpnEG6PJ63/R3v&#10;JvhYKHs8ZbTIxIMvO1mlX4FPsyWab2/n1nHaqU9JUqGOWsWk2UvlkRSGWHLmFLp+Kz1a5IYCyJJX&#10;l8tGG3qf61Gfw1e7McdINI5EbE9rcR33BV6of63iUbAAOlpz7Va8MpT0+MUrdpAkKYGqwP1e/+NR&#10;zbLR8+XSC1SSCeQlA0hEBzBZdLes2L3P7F83buxu5euuQlwIdV+JdRKvDL69zrQs0G7iKn1NAk6q&#10;zl0haC7mMpUSWJ8oZWL6hYE5ohHicMhHAiX94JwTYbUaCuXsYtnOi+QSDBioTdjWUevc+8gykUac&#10;zSmi/ikTYQ+ae3rj+SdFK+B9kWSX5DDR3KAAL3Ip9/Snl1YA7aq+P0IdqncWypRZVadR5mOP+F5x&#10;mEC+fj8DWV8gpwkyHU916EyLPx5qDYM2UG3rj4yfgowjUwETbAulqIEq7vppXk7XjA/PUvffzY6z&#10;shn3gR5X0wup8NIlEdJLzrk1rxNnUnO3YtJJuXMF/Nm3cb5PLkrBRP5IpUiBcsyKogMRp3L5majE&#10;6NHEnyMBkaPtJygF4nc3He79m73c16UqKYLzCYdGK7KWt0T3/enSyMkOwZdCfC7fzXiRvYgSKvy+&#10;p7c6xbYMoCiKl0yOQlxz2+P49isdeFq7386H20QfESxy1kdeCxJ41DojyEwnOW8Sn9bnjkwXFA2V&#10;MZhojWzI1x8gacIqNQ/hYDnA6byTkvUlPav9KBbutLMp+ykrFS5KPQk6K9BBPJ3ku2em8wjEbZVs&#10;a/Lp3SjIo4ILCtpRiUINDrGwV6+X8Kv9qQPwdmBgoWdF0m1pGPO9fy1FGGwjWbMjnyKlhfCokBUc&#10;kQNIaugGLyX/0c8UYPJG/tVx83sSyWgtZhZpCc34ernSvz1Ms97R1RQS+EQJrFFNH9mKx2Al5wa7&#10;Ta+1X/A/oLN/CU0vtJzi5+UW77f+nt8Z5anxzehX+AduWpHXC4Svmpc5eS9Y+NdnPil/69fkYwUi&#10;rV565FlZ28WjCSSyC3l9JsL+uGfOfd9Tk1wkYr8P0Ec72F95tAvxzyBTEF+3Rliy2YE4I0Lnn/aU&#10;Gj9+vVzuY9OyjRurQATFNMylzVDb7NY7ldeeVOluel4d9i+uBIbq7eGBrw8YhFtASuK1O4AuyHvO&#10;siYU52XLr+ib4ydMQdyEY2b62TafJdQ0MxFaeWQLDUrn2fu0DOCkPTnl7ANhyQFsSmg+TO+oBgAB&#10;uVUW1KZKV+CEZoV2WSUluJZ4fk5cw6kWh86eyKxvqxPfsodotkjLKFmMQk5Ca8+hQnrQjySL0MXs&#10;YKI99btnW2aInOh5Cq2DuBX1ihDxMvcLTU203p0IOOBykxZWxCLQxH0d4H6qrFrACozlsoxbkZUC&#10;zJJSFyO4JMRmhIfFKbS+mSCRws3FsgXUXX2mmX6Vv8J6Mhb0M4wOHFQYgZyqr8zmAPtViW+MSHeh&#10;kHjEeRKSkDua4OjGMD1e3hkEJ6e01ijaw/8YL3b7GBLUapYu9QS4cVjaBRJFTSBWeQgifGX0ve0f&#10;wgeAKSuyKZ9erwPGfBZbNVbcSgjnM2/CfXrqJ12kbN7ARatlwn33j2HCJzn+yVC5DlFnlyCrPIi8&#10;mDjyLF1U8DwzSCH4KX0q7eXEdsyTL/Rd9cAIOSvI3yjr0eJ2XAw7o2kPm2PYmpzKufjlY9pz9bdi&#10;2q8WdGWvNlkLP5I0+3ENZlphAWSPbQf99V7MSv1rUTbpYHhqZKhRI4r5T9ZIE/C8vwhN+jCvK+xn&#10;oG0FO3jwlCJRLbe7BUxbshjECFAmqElwDOm5gSXkwuGEEpPx6kOBcvlI8ziWYHGrgwGbiBYMFoIM&#10;mDk5bhF7JRWiJaf8aJtVq0wyQRWZPFkEe+ruRDAsjAbOG052+k+ym4ZL4ARpKWHrbxH3wS5Rc2Y4&#10;MQ8v7Mx7oZ860Y8EU+1cawd++tJlHk2EtvAxdyJ039T8RF1V5r/VL7kL4t0WqVwGmTwgsoRBT8f5&#10;aM4iK29ELNarLjcdV5shmqu5zfQfA17vdQ6DGlED21F/Yneuk9TVL2izfpzLGmEoOD/9gBTjxXFz&#10;oGswGcUYxnQ6MJw3yruwuWj/CeGV/tbPXtDZ3iY7kUfN1XA/xqcYZGVImFos8tcq83FjmfwRTXIo&#10;S+jgeO6KDyCGU4RxjEvh+MvnCe/Nk+tX/JfrMbc+th+uwkqceZ99JV+npCl15pYWpHzejBKZ6osx&#10;tn2sSO+WCrwuX6TpJiOu0RRDab+yPfEiEMxQRqW3mIsRyFkli1wDm5PUSXB/sQEEzO1dHRnZZaEH&#10;yIwllIPhsHrri3C5RjYzY63huV4zfa0Yl92WpIW7wljSUqR+j72JMY5hnwD1gu4p2CGM1ugUhSF4&#10;/ojpdkYGExEkuJ9w6XmazdtoJbiRQFLrL3wxvL2yePsDxRg4QT+xnO5k8+GtpQZcZJoTCtLoKLOO&#10;BMdo8y7RW2Dztl3OrIbVG1aYr0kqScfdiTWa0X+8+QTasL5kOWBznbN1np0TO26tkdgf672fH4MK&#10;PEE+jU2hirVYRJUMd6upqQGsk3GXR8+0SYzMWbcITx09SDlcyhwd2huv4LGr1zwDtuEIdYMcGpFo&#10;3CxNotNMU3kl4GGA10X7DoAdnGsqhyGSqu4ciGt7EmOiwUxACR0CzXEj/RrjGG21Ccm2lck+p8E0&#10;BbhbwSYXOD1V4EG4zL1UJ3DvsdsmOG0gZPG+V+v4VVmgZV99X71N8kj70UO7l5W5Ailp3avqj8VJ&#10;+TfSMAmauuP99KK9GEraqW8YDUkKwG80YyRSYgqtoEidyo1jJG1sKmcF2YSflg4eyiYexI0qxflZ&#10;otmVsVr8SgZB3t+f3Pa7JD43vseHTeXzzhWWSI0KTm8xSIL2ICYWnyO/CJU02fhgV58CuEsRFfwo&#10;qyLzAsiyXQrrRT1YsBWxdO0OQvQ4W3doswUF6gMYR+jFSUhzfrUr0ABRgAiIRNPW9ZWRCZnGeagr&#10;5KAFJPBaCadCjjGOlCKBJyqGIYWGBkB3lnLL9GWO6pfAEv+nOnE3uuD49UPEcEn7UKsD6pEYbFyZ&#10;swYme3Z+rLj8e/H8mBIENnXFQi4tbcyhGQz8wlKZ0cPpSosWb79aNDUOoXjUVK1AysE4GIkyhHvV&#10;LAKwf4x/UX9skdGHlRHv720GTHCw774hwFLKDX8IzhxC6sqAyUUzPyX5UJMfEfQeCkFW6QDaXgxa&#10;dZXRxVQC6kKzvrNgY/MdKenZc72f9aJrZNsORpr04OdwsEOA5jfXbx+/43we9DFB0gUIhYHNweoG&#10;75GUMcPQUPdw4/bfIsQGpRtVjgkmX0XvWgqXwfjSzgcE8E+w1VI4yLuIBAchHJJznjVGFFbHmObG&#10;pB/1f8Z7rZnzJYUVXq+tjVnVCqtNWHE/+K13r2ZjDPIUzg/45SBYTPFiCiqFRHJerm96Iki0rTVM&#10;dHiTzfhiMXDs+r0oF8DCUb3FfsJY0Fr9lxY5HIzXevgVqFYBkqL9aQuTYHDh5EwwdhylCqb4gvZY&#10;GFrzL2re2JrCEzVY9Tyc5c+ZKUO8rjQY6a4HbLHG6HMAzu+Ir+V6ZcKNp95hdyGqVabfUZ5CPxkV&#10;g6dOKQgyn8CUcyYh5KN8m0GXOxzoYQUiSiAKZHbdEczyIxcrwBgdD3ETcjcguIL2B0rrB0UOm8hi&#10;uxK9H6x0quRMYZfhMeDZsrnlnjpNGy9kJwzsz0quvZCX8D60H1V0WydpQ4EYBwmx3sW9pn1nj0XO&#10;qfVZnUhIP+eIYFJtHgN9weqivqF4HI2cDZPqekeuLMNH+IxhgBitNG++345fb/Xpqdz3Q5u6hUv5&#10;+pvykKBBNQ/GZgY9jtpdNeu8shf3FiFIQshm2sot7aEkR0zd4UAqSzoFycWBAt0KxlYJNXAK0qHL&#10;qvzsMJamUMXV4h++04eKr1F4fLRqXCTWEwZ/opoKKBiJSCfIFxcUh8fQhuWw98YVmHZH7DczHBrK&#10;StIjm4SdmjOya8BrQ5xO6C4MS8VmIvm/0rB99BKBLm5x3T0bDPa3Z2myZ0EQcCAVjIoZmAlRNaCi&#10;DZUxt/RiCUuFWeIojUn1svrJDJgDWvZHdoqgmJxFaxwyKfSrYBpPEcyXjmXn22OUtGZkg+9sKud9&#10;Oj4IMUHytzQjifZwHtArmVDtFgcWYs+prFgN7gXEVrt1k52j/ggcJCua5i/W0XtVsIUqMZ+1jhjl&#10;6+1Qya+jyBSspVlL8ZgiuG40XWeWkcrLs/euXR8BYYq6gJusMKpRxNOMLqoV92BY/xHWLVShh8w8&#10;Dh9kNBrWHIMhe31gdI2JjonoQ37K2HP8kVXBWUZboMaRjzgmnLIrRJVf2TOCRfUCRwi5hqmku7tk&#10;cNzjQ7QxVn69SIoWLSI2SZUH/ZIEEg8gMEkt6liSxAJzwPHC15RqAy9LDtG/T5lr/uZdJWGb7plD&#10;5Nx5xjQGGiZOQFWELdk1tai+GRCA6VBJ/ql35sdaaS0Yh8qKJMDd9665q+NEJ2JOoLUmrTuzvm2o&#10;CUwbz5L6Mw7kC7i7vW38sML5CWEf/IunkdyAdnqVgQp9GkNoQbAG2eJFBnYrGZZhuHl0iPBTTRra&#10;yZBB/gZxAHeZ2zZUfCLTO4eeqZwecRkeJELuMM59LkZdUE2P1SeZBBA58ttTZFVkKiRyZRXWEDH6&#10;vmPdZELuIkp4SjEkj62Yb2ypaRbGVkPQNxhouUpo7EwFDP2F+ajUDWFA/oMumWQdklKum6gcbroK&#10;fg48IYNzwxxJk/tE9NPuNvfl/Ak2hDBTcWgKrGarTLlPrELD8ybsRYT0Ub5LguG/in9Igazpu4IR&#10;iSmjAA12b3pav+kgpOxFGXjvKrAcY7to7KSguG1fPkaWOrcBTuRzNHTKvb7W3W2k6ipeJ9IWTSuT&#10;1ltog+qLTwlsbprrmr1mRKyOCH601f0gfj0pnYltH0XX5p+LiRFbuIY6K/k8eT2y47WxCWRBq+Yg&#10;9PH0NAwTdbfdJ591IwGCtSNsrLreQE/nZfUyUJvq4Nwk4Tfy9PJn8VD5P4SNk00lTNIVimGP3VhB&#10;rC2ZVWOsBJf6z9Jp/cQuT6cDo/nHWcTo5iK+O5cLU0z77LOitnsLH7was9Eny5jC0JMuG3G/Crgu&#10;e7GVGrEJg/o05SLrOsOByO4G2nSUwXJiW44+iq9mPizgZ3y3Uem7qIqa+1SsXTWVVNeIW7k4jqqq&#10;PO2i64haTi9nnP2pllqEZYfvkSMqdY6YbbTVHVH2tOqL5CWCPkmWZ+iXWe5aOZAmNNqz6MNuaM9x&#10;b9JWMTv8kRsqx0mA/+ZZMR2vBeqx5vAytS2+cMiXlcPZNSdCthafn7g95p7+qVvuXibfiTRFJvOO&#10;XDqOIe+4K5rt+eBwyHC1YuD/vbvShYLDEb1SmbtSZ7HSpcNz0RKS5QcwORgUX7qW67+d2+utLUfj&#10;0PQ2xVhRyy3qBr3DWu/mnbJ6nhwJoXRw9pzYVvnszqnF3KIBtRpx+Zw8E9FrpsKr2npDWf80hK+h&#10;yOyVh1ONd8cPJHK6zLU2iVDK5HZXnj+Zkj2X51x4y60avdSW1CibDoUVk5uIaNEBNT2Vv+J2YqfX&#10;P0JeAig0hS2OKk2WNrDSjUVSTm3JMBdtovFtzf7U+aT8RdjF79pYKi7/zrA59UHLEDpmcLT04MCm&#10;cDcqBnu9B/HlBfc87D2t2HkcG1tyxg6DriwTlCFvREtqCT3pzGh0dmecVuoshTEi5VcoOH+w09Lo&#10;jFrHyU35eELf6qpHOqB7H3fdgmb3EkYZKp4CFpOH8XZCxKTqm5XhN2gLcR5/FSqRMstdzTVpaWVi&#10;ndccpNDx7/fg34D0DWkM8EGcBfRXe2hrDAJRm6bsaD0sUYSxwWCYeatg7RJZxqrEHJssBRtMyWBs&#10;XH9/sf4uhWQeOyea/4ujs4xqq+u2cHCX4C5BCsVdSnF3l0CxAoUAwbV4cYdS3FsseHErbi0OwXnR&#10;4k5xu/nuGRn5n3PO3tlrrTmfeW54bcmTCpSKvN/a+nn7N/e74dsWG/2nMP71QK5z8Og/Z1qMu7b3&#10;qFLpRNfpWmkwnhyETcZ3vKotnEhpm8EcZA82i6U8KH5wXGdDpS8xHPeYmDXzpm5iPI6caoCD+SDp&#10;apI0+ZBxQ8d3r1dmux75mn75sPRWDSADEy8yE5avMzKPpZ2cnay8kfS1btdQpWhHwYRejaWdMuvJ&#10;nGcdIsT+5vy03PCjZtKcLEAODl7b3vqUfZTriH75CSgfAquJ9Km18ekWKT2xQ1Vp0JK05SD9im1d&#10;wYLXzxoTzSudtyehJbfFyLLilFj2cwzTwjKC/OgUx6Hnk5JbRgqNWLKYPFfNZjWXwjhSjIloiXG8&#10;fLz8hZl447fpLb3lftrhnYiMzYU7XNO7t7TN2MwUcVI/dDfJ0MtI7TAVUAO/iIPqkCyFksKZ5aQZ&#10;FAEC+vFHLOmEgcTIoUQUwnBq4jdEpKMxHS1C9hk59SwVOMDRv57IP77lYpn+xBqoIuj8K6pETRtS&#10;uBe9JfvXuOe6MkS3JeNn8eB6d/Y4aGpwbbo5pJl8OkMN0Jp64GDqFTSK1l3u2fkOuuw8FWaraHmB&#10;8qG3UYXIXJ+DnrEyXX0FB7mQ/MkKz1W/AXPXPvYP4Q9jBp8MXlzmarD7hFiG7nj1gy0Z0NQZnvpH&#10;cPLqIGDiSn+XfbJMosAx3zFfLd9xYp6oMgZFYjItMzwkdDRhKvaQV1pVHnk3P26CJQM81iVeUUSZ&#10;nQ2HwHbR3kWmESL8M+FY0wq+yqC+gVNDNfalt3hV+CyfszrVzeO+Ve15ZNnl2ZXbDXI5o+kuQyPf&#10;9fs1mxx5Sn4zEzKy0QyhTlkTdRLpt6PAdM3fnT0ohz889fV+XyODDrEOYLPIehZ1HhEU0VqtUhrG&#10;j0u+mSs5WKNcXi5rK4chESqougTYUVOmoCjMVhKf0wDx+uRIe7oTAT/2e77fCnAq3ifaSCceV7cq&#10;06EIGMddmuqy6PxDX/2goeHBPms20WCQ5FhOTBEChCXzi+rPHNdQIFnnLdHVMMqk7BK3UHxE6/Wd&#10;lsTus7WfDt2JU+8yNQhNTm8LyvHyo9752Ph+Qzyl1kHLiXE/IADTYlckIUAug2wiwvL+/vDVFtvL&#10;Q9MsrXj1PaXmHAMRxz/ps2EHFFR5PNKXRzX6ne9Fc1T4gR/QzJiPMHdDoLF1uA9kORAMZ0/XrC+w&#10;dM1hPemTlN8AS/xBz5q/uXse+atdsPzdA1/RsWG56kFEdUMoJvROnPfLm3ibsn274Wxea09EKrn+&#10;ArIX/wgcZigkYTBC6ihUCa86oIpkjFEm8nt+8CIiCktj48P57lchtCdrUpFqUGbFsBprVDOoNbz0&#10;fO9a1YacXKAlZErbXLd++su/6Q1lvta94Df3t8ZmbtkyXbgd4yE1KFc9uRpXgrWMajwGIXlNXegM&#10;XJkH5c9Gk0JC8kbhqoyKhkQAmN/IgSC6U6o8USwDTrLnOueNm8iD7J8S+KqjgbTc8JbIwipy5Vmb&#10;gTRWuVfC589L1gcOPF6dkGtsw/odcY2rC/2JBiTpnSPLPzHIfbHG6lyThqxvd/Y1i7mmZ/p3hheI&#10;dpsyl9dK1JayxeuK/nzHIbIWKrM08v3Ml7PQhaS1CanfAhVc0V0iJ55LHfdnBJh4iCRulGnJo2xR&#10;4bnzuTy8qUos4A+vupgquAMRcu4Q04WjHooJskvUz9v1AtAVYYqMM9KbiduQPE4PDvBe6uSVZ36p&#10;8kM5+DJ3T7fR0DOhkh7ZisjTgTfelWPYnnocKxVTGRn4SZAD24CLvNqgq1WKVq2CayM6SyHyxK5h&#10;DSqyLfqjcQUaTlVP0/slssrAoBd34sqMFlMXpOqgjKA14eqpXiUHdKCpuHEu9mQ2fxFj4Efez9o1&#10;WSKtpISNv5kkDsX+SKTZVzJP7vv71/M7c0X+lxhzy7OJGwlUSJY50K5jpBhpvNOQY3DsA+/bhlA/&#10;A7ROVwlkz/vR4QpOHiZH8xdswkKA2xnazN/dtSdkwG6p0J6JkFq1cal//mWaIzfuzF9sfISlCll2&#10;stQv//BgYL8cO5UGND29RrKGaams2yT2Xd+xevU/eYPQP+leLK/9dqenNBtxEOeDsAdd21o3zI0/&#10;zW2Ka1vLDo8mwafFFz2TvkTpcf1vJH6cZNm/eHj4WJLJ2whYVCEFkQp2yfMrFDRRQs/fOEU79t+7&#10;A1vDgQOmNB1vmfhitFVTdWEI/KaxmuUNRDtmNTSTBS9S/zMXOh9/lVCG+DiiWY9Vn2ZNddA+k1tk&#10;B0GHhA24ESMZHfmXbkilGrVsZZNEMxwFSOzOqnjcQIxX16WyvyahOClproxDPRpoRVbG7dRRBL4h&#10;osptZjJJK+EywNwt9BJzRyQjJkBcuRQN+rLzqIzLqWjCD0s25p3ssoB855pRJ44dex+m9TWX2da2&#10;trWkvppBQeLeZGb7gKlAE3ychWieKf+wpM+hv0SlPzsS+vNMLcTNfJnae1/Flvq5FecDVsf0fapM&#10;xH8NJt3RAvf60MA9awFLDsVC2vZAY6BAp65XdqG67ltIs988GOVWgUJX21PeUtqHQ9LoPXi0jHm/&#10;SpGfIUVU79N7lLtM3ZrB1bXqeVX5kh1XReyb2JLPDOf+mfO2EXOqL3cDlpsgYHlxfx+muUwVNXeQ&#10;A96TjbzWZPe52vjwC+Xh+ANog/wVvbk0xHuDs7ht06B2H/LOAUYnW2YoIKLaYuH4ZSHoLOnKplZP&#10;UXaQdlEAoJCK6QKhr4E0fbSgQdLpXx/uk0Mm6+gBriHNNabrqrELObL75atyAxhSaXQSYH919ePC&#10;5gdtWu/wO1nMfKvfyqZSTHtkaZa5S5pya+PlhqaW0eIP8Cdu3yjOkDGPw9Xy1o49RVsNPD0qT7Fr&#10;2C/sKJpzQmfrVgAZ7ORes2APUSoFVwEQf1f7OtT7S6gBRtTD3fm/00e/36y4x79Inx7Gx8+CX3Ny&#10;Oj6rbK9B/2VfLcVlw5ETZBvoGEwn5U/19jTjHkck/NGAFo8dZDwdtZeqPDRC4HzWJ7HoWJ6kqvnE&#10;n2o0iqjXZsJxdX8x6mqB4175auzFpPq0PTG5IxKFL/tW0gcUu5BTD53R+AH0gWNomPzhdH80f+Nc&#10;exjTjq57tUFn1iIXldmHO5Txi9Ouik9WuOb8EUvjn7EjFP+5N/ghVUCmseWTwwFqF8IEPhay29nN&#10;WgnRNFOWvadEjc1cEAF2sw1XX77b4iyru49dn9UKhcgh1SX6dqR8ISRY0PpZUM2SUnUTtWo+BTVj&#10;ZruuSFRrPw7H3V++Q/IJKI+z9Q8rml0/MlY7nTzUA/jJGrTBzz+AaKBxRSNkD6xanWuzGO+gPoLa&#10;t+0d/PoAzdeyw8ZnyXBT/3vBvkdUzxJVNhwVFdU/+zHrE1CTk+suzxaTTtO+a7tap3bQHV/i13up&#10;8VNe3JFjyATuNiZEG1YG9KmdbaWOnuJDwteKcqBQd+S6wj1NosdveivOGxId50tkk4+ZTGG7nepE&#10;MSPqCsoudaDx/pal3cKESWlspQh628TM2TG9VUGFdWaesP5rrfu/pDFXcanX2tcLBGpTpPvxoSW4&#10;YWk9PmauBBLt+1HWGZUILsAEgUsnEoqGFlHLzPb4M6WJMimYv/l+q8WgRPTD7EOT4ThMobqczIfx&#10;cggbOlnYsjGE3oTZ9C2Cs+ZPb/alVnivhtppKoq0tICHAbIyEoOA0WzhU6Zh/AUjhYAvyMOdUe2H&#10;+qE2pKIJ0zd1IGaNMhccLVzECOwZCRD5AQy9fUfKDhjk1IpIIKoXLWrPqXelGmA4/OhaqHt570kV&#10;OTc3gcMT7U+d9vHOI0a0noVW+BTz5CstCfejO2bydPtYzljE2DHaln+TIwgI+8BVN69+XuB1a7F1&#10;afg1QW273AJb1PtB8d+RkFLOQbtIqcZCcTas0kSk0r8MGBzPde6Y6SSXPmxLGpqlSyS7dtLcn2xN&#10;0a2C4nGkVtmv//YNo2aqIgM+W/y7UFO+75Co7c2OsxcEffzlfvhsfe3Y1vL+8DpnDdqxcppZCEHD&#10;ANoNRN2um7BTFFr0wwoPWXIMCz69z/8PDvaj8FnhEv8pKoDLTj9JjMfLrCInC1KagJeawdoNE0z6&#10;r/QqDuWTKRQxmC2d6t56NR1vMOjnxb0z5WIb1a/2p7J3GhdStKPNdetOAb8lKk3xs+lYce+D3YvS&#10;J/0NWTnxvT1MjPCooZWgoyz67yvDO/zYkgTf4mpHuMb2mqfn4a/j9Li/6DU1cGBecZ6OepxDddMc&#10;fwY/gUoPHnAs9q3wHbFu+A2fQinTHBUyN0A2TlYgn6ba7ltODhm4Nc0QbuY4nwrPFUMzyqbMUs4M&#10;B9KOTYttWEi/v0Iko+kQhkenmKD7eJ7kllPd9wLwRqOjRza9XRPsPWEAeKXh3nV2HHUYKVcJWZtZ&#10;fDpFn52D+f1ur1g2G9dQxxkyj7H4ezRn58rnLLHA7l0Uclnpr4KcsHQ7KfwvgsSpQlpGBGPGNrFk&#10;71FnYeBGMhygOsWDubGSFOzuQXFKWNtlMwF9oz+Z9cpSm0/nw5ZW5gd5A61Zv9VEhw5KlxvFuwCJ&#10;yNI7T8nXC4uXv/cXF8NnL6IFWjUvh6enJzkrHR05jx0rKzk5jCUwr/xdsckLQjVZZ6oNZdtPPstO&#10;lLmq07P3mR4IvPn1Su0vomKwQLvW4+zmnYRpBaY9AztQd2Jw1YN7UXtVPB5UKs+AvB2yLb09MnNc&#10;MNhUuiOrCA2XJMSmtKIJdO1YGZGWDxnYFU090XXfY95mO/ajSq3P3626DtDdydaylfyb5s6niqIg&#10;BatQkvOgaBdVd+BFJN/4xInm5Ztj0HygSGSw2FCbUeBdees7qCx3fmg4FmuKZISKUokZb4kZuSjB&#10;toF9iM+q8Xb1hsnOXbC6+tteaWJd3xRFuxDfTzSravaw6NxpTOCYWaUjkiADCqo1yCoydByRSqLS&#10;3BHI7GU6ncphWTldjMs9LLCsvM3APGEIWwCr1WTHwWbsPI3sxYWkw4M+CJuIgHMsfnZsBqp027Ou&#10;3Kj2vz1HENwZfrVSYlzv/pl4rmQO63a9/mKhAnDIWs6K6H+/g2xgkK1MEE09dCD73jM6rmZe133i&#10;qspAhhYo3zpMHhgfFVLZbgekQsH82uHAHr4FWXFrWD8dsrLXibaLDud0k7ZMPVk72bWr3di7atuV&#10;yNOSCnpdC37meQ0ICJKt/B+xxgdhEzSqtVg7blahAOo3jS3NEdbZBfoHSdLQ/Q5A5kDFHMHc2g+P&#10;IQK+ody5gYpoXe5ePyP8ISe8Ixf3lFW7EhIud5t3T5sBnnAZ42itNlwQ+C3xV0ym4//w+bxZ3a3V&#10;x9iFEiiKcA7ZCHOT3Sj01W1EC0oZe6FqLY86umMiOqTKeEur9gwrvL0A1KZ5a496d291Q0RurKGI&#10;JYAtWn1+zDyllwuXK5XHtxT4I4ZrMG2UFJcQXYVZkFk1JpWQmLeNF189Mrntr5HyVx2/RQxCErMs&#10;Rj4Wxc3MSjaKbHTeseZtwmF7z4BMzLT4en4y19mZTlBPNFs4q8Zg0v4htnkv1ucncvFWDl+3clSY&#10;Zco0QD5NnhCNXV3PoVvJBrHstkSNPGSJCoFLU6Wz8hsofCxkmsmEtLF+XIPZ63yNJ2stq48MyBwj&#10;57FUso1PYJuG5jUh601/w/6SOyh0VRjrOp32NKTgwr3bvgj0a5HF+vSL1JKcE5axhoVVxoHWIG98&#10;FjLRPLgImajSeBbLSlRiaw3wJXnQntv2t19NSfFX+ZD4R9CHMBwWogX7wkxWvq/Kep8RR5hR+fSy&#10;rKzhcV7cL9T61X84mdAHt707OtqKGGlL78/P/xUgXGf/Jl/vX738gx52j2oRdIWV17X157X1VajI&#10;X4m/908P8DzC/2n8Z+83N62yS8HXAfmJwwjJn4ekVFFG8g0Tqw1wCRcltY4XH6Wjz1uupWXbm7Bc&#10;SY8mumgmjTY/zlb5lNpK+SelCCJoA8SXQdmSw0dlgH8I/CQfgok6Ed6RJoxCpLLl1kC5RolEIPul&#10;J2iHT0zA87yowmjGe6e9PjkiUqYOu+Kdfx5EsvJ0rXynATkr6icos4IGifcQNo3FwbI3CkHXRk6w&#10;0eB9Q2O9RAzeOTfhAjegn/cmVIXZzsabZwWQKB/XtKkrLbpM6RVO11VwVZucrmk48j5t0x3Jw2BC&#10;juOlWVMh5duNwA/TpFXtBj5qY6AeGwCpOi0lIZDzqR+u78jVRFZ5SkobmpnKbG3tBlRC59WPi8Sg&#10;qpuVti/UantbNJqsLeq27ORM8yfTxDeblcEdgG6uH62mG2fmcWm03DOl4Oc4Y/Ln25DtDrkQUXUC&#10;GgdDnsUy2z7tuzZV/15bJOLmBW8sJoRpCRSS0KWmFsw9JmEXqFpY+qPUniQqlscGfz/Qiotl0k9y&#10;8uq+Ch6NiiTvy+VSjCPq6nVjcadNEsjDiHptfWg3fRnPwOH6ZmfEGGZ3qBnjp67qmjkhFXS7hni8&#10;d8EPm5PBVJkvm2cvN6/n9C/9Us/963hYZf0N86CxJHo6n5yUZCI+8Vz8sv4L3/xdv/zf+gV0/L6k&#10;iulvVRSEgUn8mEwgWbeC3skNJVeZz9Y80WLTbj0e/C26rRMrbsof29uW8tntlSUNZgNkXVGdqSWQ&#10;soiZcJhRFalFk+sYcDEZ+fhFCNFr+RavUNnC0wB4TYA2AUNvtLnwTpVGNc+q7L3ZzfsiBrI9a32m&#10;Ayys8j+fOiq/KNOw0RDoTVzdm13+EDLlghiGj8McE770qGbtXtnRfMVkEOsVnIzavnAVpUka1p04&#10;tRua/fd0h3nq17KCJiO6K5rC2Te2n//n+LR0/FklGpK+16a+l7oH5kCG9Evbj/8VROgqPfJ3IcK4&#10;KDEAIf43Am8YZXkNKknhvwU1hvWyJrRhhHJU0RHhMvJZSFi4uJ/ZHHX+YANwJQHZVGODJvLG3kx8&#10;3/hBKUUZuuW9YDdGpsFhOBkgYSRUpqEBDUZsfkI2EVOnqOKzHvDpfEstcKip/GhQwZ+L6I7Fsg7N&#10;qPOXntnQ9aJHttVfy+hNdID/v9dV61PhySsJrVlPSa09AYrYVt7u3DuzXXXyNLYPSNXUhaDoAA92&#10;JAJi5iJWNiY7DDZwpQGlPBLBnoff7bZP8Mvp41mwKK3mikjtL/+rG5eg244Tbw//IN+78w2W9bVV&#10;++q977BDhFI3yuds/fXutL9/++rqwvP3ldmoAYXupSBFGN8g+6BK+EiWhjylwP40KXFBjL7VjOev&#10;pf0TzAaqCWLcn9RDtEwsbxXG50ZVuTeoaC/r/iMkRsEqrmO5JMnEc5WRDoEMQljKNKzDscn+4gMJ&#10;qSjAF5aMhdHE/gxUsKuAt36SkpJPI3r5eW9dHVpeI/qJ4Rje5UQRj8O9+lwLZh7VTdkrNuio8p52&#10;u18kRgm/m9gpytrlO0rmTc4KKgQhCXTYViO8OP821277RaHC20Ry7THM7lvnoorLavLiRd/b03V/&#10;m+2KZ7RRGHsWweazEeTRydlctURXxjIWsGKWWITV5Ni4sEO0MhMH6XiEbYFwx7g3jYhDxxLBR1Xm&#10;6Xdk7JxofR67uL++64eM9VSGyYFSrQDMqgL/do7+5n4w+nspuzaHp0bi85f3TNCCrNHwTcBbmzu9&#10;JVKeoIe/aYnd1gvnsqkWWSOIX/3ZImeWqiqbDI6oH8UyJCYR6nPP3Am91JRoqd0ei27t1najUIhN&#10;MeN3DmTRND+E1UI4wuF301vGlhpGHMKKrPY3m9Y3rqJTF3d3T8wOi1AfOaqYxTH8yaiyW3q6/7qV&#10;WvhKsveuLu6e7v7d3fmK0mju3XuK0ycNlw2LffL1WrEZiVGwIVQl+kHDyPrxki9UGU2UcQNaFtM5&#10;8U0mRvRTsL9hzm6s5xV44Hd6bs+cM8WPc1lnAZ+EY2k7ZVwVV0u6r6ggoBmStuM8OMK+mzYcaCbX&#10;Jwe1wUYwW21dI0+4qcbZxrZ7PjaPHnqKz7flk4ZGxVYF4tjHJuQTO1NVc4CsbZjfOCK7GWGGaHS7&#10;Fgm4puWS6LPaCXEISSuQddaB+K/Ys4WALK3yX25srGSld6U/WAPeyRT5CzVR3MGLgfD/ABZwmLBw&#10;fXuzwNxaI+wtsZoTEqQUkTZaT9HlJ+OX2kgpvC2Kv3LCMXsS1J3hti3PqfLjpyhbNmNfZAgWzs/b&#10;aR/HqGFOeSHQUIZ8DEVlR0cVc32Qjj6P6pEC/SZHG9YNvoWcTpB/CmfrIZrVQQHmnrHNfEjwPZfl&#10;4ECQA5LZ2ir5bwxuC5k4r1kIHkOB2uiVxOQsohtT5lDM1UHgGDy1jF/3ohCGtgONNm/IuNJpan9E&#10;rCGENDiIYkjs6OJ+VAZpbDwiRcyJjJsTPSi7NFkXEaBhK4sqSpe/3v05Y2pv+2rz3kQNvfreM+Du&#10;/GWzv/9eghHoQRXVuO48VWTY0b1ptcGsEhmqkDoiGh+zvSh3+3sn3OB6R/qRKx5LgLK1RNDeanI2&#10;6lZ8IeuMn4QuU2YVUzjnQ/1MJKuMGJ+iJ5F6jHzImq4qmdxAKpDz0Aq0BFVCVCkbkaWnG+Bq+W+A&#10;Gkvq2aFFaxWHBhmRiWgYCzlaQ6zTSd/qlzFxa/TVtULzEdfwjJS0SkfmjchAQZE2G+JW9p72ssro&#10;GpsmQHGOgQFE5z1dZUYWCivRyWqz5FglZMSp6HqJsCuQfVqGKdqiJx2ZMv1XT1AOzADXJhMybuJo&#10;uxOqEN3bexT+H7+TLUWQqMTaf2vdXYHXdh4NbhBMDlyXNgFk3pRoFfBG9Pwxibb6F5TZlpmb6grY&#10;QOQsISuUfNPdqcs5ciMOmwycpmCqOdeGhzMTWkPuptRb9CiOaXP/Q/nxOZq9LRqtCC2VAsAj3l9z&#10;0PLr5YRYLwqn4nqGKXpIiirUr9r+sAnMZfhRHuye74Fo5/AKZls35Pf2MUBKRzVVCDBSK8gq4RoG&#10;iEWF2PjB14jHgoBL0UOhp6ubvhKmkoV5aynTqByfDXitWDFqY9VzrB7hlSIYUf3bUWfdj6dJr8/X&#10;0J0Bbcf8ycmzy4N/T5llWDJn/+uFEl2Y/bYbeMwJHY3gwmrgdQORSQNTCNszHSYipuGN8yYGmRgq&#10;2oNZCTFQn/5ZbQ0vfg6v3d/sziz1TEki1AVrMjEUYFEKIIoAfkyEg2QB0uLqHAwsBL+S+AaTo1LW&#10;HYWbYvv5LESaDCEB3L0Een5wRsbMsqHjcpeIVpLqEXy2dM0rjpnVwgHxecGnTPeJCOtHpj+Xpnr1&#10;kXp24LdCegZRNiogG3ChZtSPDEMh1NR+6ABkptvy7WJTusT3qGUjvgypyle6HxY6HfsU02IZz5Xc&#10;zSxrS2uEesKVpfsGiDZlm0gmKWOOUffog1u7ut51PZd2Bn2WOtX19qreX07ylyexU8US40ultBT9&#10;ldxZPt8O8ComppvCrM9HohtQ996ZeovsT6g/bun2zsK6IeZDwjKYxdWdQUnIyED7IwAts1G7CQ+T&#10;kIGdCAuUaeCIScUsbXTY4y6H8uYLAPrx7s07DxazHjL7cbtKoLkCjuWrwJ/cUDzC0Dlt0VwK5f/+&#10;3dvYgZtIOBIqzXfN4tqLCDEIQkJ66gzlBB0EeZFD0iJlRLGwQ3PSEeJcRHfhwFM8t6wf4eIZQxyl&#10;JemSZi88JZ9FS2Xg1er5k/2t06mBktKSX9s03rw/yyOu84XLP/l0Pz77yNtKMi165tvnQF1EREx/&#10;8rOs9lTzWhsnGXB9+o0yv2UX0arPNevUX/c58HV+dfzQzqdhKeEsWIJu0rvBNj0hvqXfMKS38LJO&#10;5fQed1cS9+DGvKxNkm6CdHRIHnQonIefa31jSyNNhSr7SRCDC0J6YBbilzZuvOuemU8w/HOp5yQh&#10;T4sSgIRqTUdgGZ25ChkfbAyj+oGKhcZQsekUNC+eRfaGbjHbawL4NvsWF/nLxLtYMw4rl3e/33xk&#10;Emuf8uydA8wBdvyQMLzLyASamBea0YlkUcFExUwkvGgAxSHNEpULA14U0ZBi6s0tchOkqkfi31OY&#10;lCSs1j6CHiH2U1avRJAfML5LBrCjwThk78qs0q/+XjDQyyP4q7c1oPC//XF1oi8VAwM1NdnvyWHC&#10;DHx4JvDVrXT6YwDzGPhHSoWRJzG0Nv2WmJ6mes2n1otvblppTgllw5JsN7wZ6fu7yhRQ5U+3upe+&#10;3BUnOi5cZ6DXHdHiRgHocWWwFcs7j6gT/d437h0Om4B5yHQdr+hcY7vhQrtdYk9qTqNrD7igUYa0&#10;D8MJvbTQzlaSHj9Ji/6/90G+wRIS+bvbF3eZXBniC2JKkqhZIUwmlGwCAFO7Say3IJYr1Dp64ZWT&#10;IMtf6/HUZN6vm49SaWYvF2evduo11xIF+Fd867+6kowIV9XVxv3SxYntLmHfyuOpjeRUMtF5FLZr&#10;vMU16OnoMh0WnWZa1fqFWRQNlYbrhhvqz1sv1mrY5tre7gqQLcWL8ONOfVz6bszEK8u0sPiKR+gw&#10;cohoy3LPOkjSelQ0r03VafQQAdK46z0B7iRE271rgTWAOfWrxGPGT02lCy59F2pCi9VJ1eVJtXuf&#10;xLTNvUumNt/O9dTwZJKSIX/4o5bowlh6dBQ7S2mElRZ04PT4NzgAXrRVKYVLK4yEJ3mkJqjRctSq&#10;QJiBggBc3fuiXun+Hvdt0OhX1I0XaywHgsSz/XuVGa5hPyaUY2xZ3WaD8hKmmHmrL6dx4GMNeILr&#10;yNxWa17BDjG4nfSRr6TVGqgaa5i4QPlvpJVZmSnTP+tzLDAdn19niIz/m461UMW84GkiHpXO0Az9&#10;vF3zlbpdZkfYXqfaDo+/rpEXDJzpHowM6/xx3V5B5e/Fll22fYVYgmfBTy8X/R3bmw41ek1V+eNv&#10;WxnF2iF8qCTIS4mIiLwyDUWUWu8JTShKb+XzKYLe4hHs06I16tEcMO+O8KF3P6+5jF5tHtDKkc51&#10;rEXy4g6U2NhoG12GbwwMQCShRCqyq5hMfT0OGTN3/wIC/CVXV51czqDNK8+8TsyMHozlVHYGkeOG&#10;sdbzuV1zo5p6FZ6c+5+Xk3J61ZlmFh/ih2lWAb2VB5tpZUvuNeDt3J0T79Ylgo61IJohP/EcHlWo&#10;HEEvaei7LwV2egn9aIiY5vJrZ573t4PtcIAE0vkQmsieVK3Mk5vx3F4BrcVzcfBL7VF68/Vu6KJ3&#10;tO0nYzqXy1ZZEbPAI3bz2YMFKx2e0g/yNoclaV/oHatnec9EVh5zOtwaUsaTnfkBIpUlhRVk2ueQ&#10;XfRwwR9puhfWQaEOQOSO0KoeY1fSoSi8Uhcuq6AL+D++J6rySBJXpC+K/2GJ8rYCwbAeVINyGFpH&#10;wvnh5y/Sv8KbBPo+dXBc7KljSxK/XbzIKz8pnclhguJDpgcdXJGOLjqN2pTJGxyG3zQfohCOwVXH&#10;Zy/On87P7zYvDi7u7/3E82Jty6zNV79tQUuhsHj+Uqvu7vuo4LuW4e3O9QCRkST6fC3ln8R+TSvP&#10;Lysuv54fjrZnPTQOENDjcU//h5fJYFcPZppInX38ZqavoWSVALumpSbZb5/keyxzrOQ10ftEnW5F&#10;VtYchfxvX9zEEY93fOHWR+R/d3yYeWJnX+NcFnV7BN1GUn9y6XJzRy+rNLfsoHMJKmsrA6DB+lez&#10;n1i6bw7PT2yDMVmrNq4QbGfOMMhREelVe6D0RVVW2X4EEE8DcL0V40ISen7oVr5zNrn3bVJdSO/V&#10;bH+0Lb4sWOQ7jutOKFhHyna3q266oBtFMfplcjyfXVmVDT0dULtYQVmUPaEzxORqGivZ/T2AKLca&#10;1gT/NmB8rHobzsoOcaIYsmJrU4w3blgkJmpTypQ5H0uhIufkt8s2XTaVDMsSeygbu8IRGidkYuwF&#10;74eFsn//FivPhpSyx1B4v7V66rRq6xs1Lk75UeLhjxO6YxejUB02kaCykhwCNJY1D2vKhJM72HL5&#10;dzm+5VkHybT4vktZyJ4c7t882Ly/WNvuj5o90G4CiLcsrFmH5CqDioyivbfv4EdGwa8twe8mbbvX&#10;1td++QeIp1l3PK/l5KxVrt14d2TlF0S5JRvVFvzX6ef7+kz/cs6z3tlFPxsiW2pc9hXyOMOlbRQy&#10;PQuian58ZweDuyu+oZxJV9Esm92O6j9w8mmpPT2FNncI4vbpYsWyC6dwAGMTEtu3q/i/SRiVC+Qm&#10;pe81/KhQsEaOlkONLEShakUC/telysnct82L2y8dD8veezp/cjJ0uXm0z0I2Zvhah6MSYvnOWlUS&#10;kz8sK7QtSgv26Wd1rEYn4QCKpkx4t2f6ky3LwxsV3oKAxfSN75MseR/WbC7evE33UjyNw1RRWqCT&#10;pBf5mvtndLIfUUUlpRKliEaEz3L4CiVgVSOBZuuWcEvU/bgDe+oHRniEi5ofiYypmwUvS5iAnHlp&#10;iedJ4DHk1AiN8upw1RS37fGBHeipgoZsQRkQfygPY8VCSR7l5xCOGaD9nwAXCs+MJA/TuyHlNhdN&#10;AiWRpl3Mqvo78t39bJydOdS63sxY53oH2IfxQkMpWkQV8IrY3s4Iks7KrurTlxyRGinoXF0ohund&#10;jGQpMzG23MWL+o9WntegLorgqsykbfSyj2K4Pisaqge+4Y9GPhbBV9f0L3dRRi3/a6X7+eeXYvE4&#10;oBDSiKUMjMmcURBXvm3lE5jBRC/bPri4WNLo9kPsj59bVqCRJFAndIYkBowk/S9bp9FCLN1tjBjU&#10;AmnYhyHhteYn4eEpRGi6lUIKW6UNSwI/ebKvwHMfgLGEFKmOCSQ/fMM5i8er1ligtwzsowyJronK&#10;qAa8NiRK59GjDmdFH/+w/DKbpTVf1A26Ec0Ksl58urKb+RM4wGMgvS4p+fIBc+KThSvHhLmpuR1e&#10;43QcCviWXWLueGrDFj29WlNIS0gLjA6yj1HGBIw4rxsI8K7URStHa0AMXD1R5BmtTVi0wALPUQ4x&#10;5bYOmUhoGh9DD0UM3/5jNb9F9RcEOEqATxiEPA5H2wn1LJOQmQh76rK3GJB0GjiFj78+g44s1Vhk&#10;jg4MuKLZ9wvRqufAHyoruI1CKrk2rEPs170tXgfn7CqHZy8uNvsffc4SJwnAAt/5vJUEwTmWpkLS&#10;C1QMmNXXAaIv9wSvyPjyDt0dn70+T+butpVnawwfYPmtQoX7WynXg65J/e4LXveC/V43n4OkGADA&#10;KNhoOw1TmGpHGoo0MEGRjiFBwUoyo2wbMQ3JtHm6OQv2aejWiOeo7giZndllvgFXfpYpjwls+SIo&#10;bThCuporQ6kSTbQtzcy2ytcHOEzvfR/pWHpoN8Ast4w7Og7B92JojvY/Y/yDHl+3ThDz9asNwKha&#10;yJQPAx0Emv6z4UTK2qZehrQWLON7DKsyu/uYqCYxqvUyt8LTbDeguyvilNaEE5TRzwNun/9m7ozx&#10;Yt0RIzGYtNE6tc6sG2UMp8KSVD4kq+jf3wVU/yaXBSoiUIu0mL/wrePYUZvKo9F6K9WiqsrJGPTl&#10;nVP75Nm6nrt/6xo3t5i33VbGfQbcA8v7QzaoWHbJnhVbE9GRfIHElyDlnUGXx0Hzu0ufbbJZRzZM&#10;bHI241Bwz8/5LXDnNTKVfCNe2Dz33g2tabhdplWF8Dd3cbrJvVnBAo+s3rfuG4ZjHz5wIbNxNv87&#10;TElwk6TjIhfkaSuerXycBfh2dNOuxRlwWhL/zR12o8Dwu3oIIulcWg94fb6Nv7mpNOqvy3J0FpPL&#10;06azQktZ6qv+qYaeVnZwkLz+XuK9ZIF3x0rO2jhvfDh6eYhmNEBFBrAY+jmmDFK4iymKyf8OMYvf&#10;Ahhm17dHOFEMl26fWoL5Y4c5NjSot+zdXPC6nVcLOOOfT2pBlqXjvPwNyAZe9i6R1IWboPcWkY6+&#10;RZ2DxD+665Cja23hxOdB/90w/oeGt0v/ClX7DSbS8L9Ro8eqakjCDUn/uu42+P660v3jdE/VKUnd&#10;hid1cxohLucPZ2c7Bzhnjh2XdBUUhq2s3j/CrDKyJjAP/gKc3wmeUzJPhLIFziOD4+Z1j6ps5/nl&#10;PDRR5As1jtkruRXUymNpmszzP9iKVRH2LLIHOhqswypW2qB5ASGeMXNDcPpgIPPcz6SuPDjOVZuH&#10;OfXG4IdqvLcc9nzjNYOOXpX/RbDksa7O+BhttKUPUv71QV2XkEJoF+n3/NxFitMvjy1TCCA1Y4TL&#10;/EK2DIru19v3rt6+Hreqe7q7YmI7z1yJOUhYvavY7EwhC2MoalT7drcuL+NSL+svta8ZBwGWL8O1&#10;v9q75bcEd2iamcbWaEo9JvQqvCdI6Qj2zI4DJmb9WGlUK5yfm2UIiGJT9ElQkYZ1Hblsfm+gfCUi&#10;ysoxCIvdxWXYQGa1UWd10mDYPC0cD9bQiFOSD7GHiWVke3VobFJ7CXgIwdO1xyTCM6RmvIq8bFZW&#10;I3toxsymud9bmEYqAh2wghzKH9tVn5+0yL05zVser9EibvwXpo5As4b7Ymevzp/DqyXF3l6QJ7+z&#10;8JTlmJFnw6htBhhn/uXSnUvvpSH6+a41bNIw6SpL88B70kBoIWyAuggpNGpAWXPrSlBLj91DniBH&#10;jJE4BaWiOUbaZsWwelwb0e9x/XsHpgSGoO+DykQ3qU6qno0jKyvvA5lV/ZLMujg/+sShGromye2r&#10;suFyrFJR9fG44VvPkvh1fGhzxOGAqmSRdrbDW7sU5Rgmqr25WiFXkeJA6oDCQ4TAYXbTAWIq/aQH&#10;Ka2BVwkz0nLfisrKe+TtUcIIHHrw1EtzGBGzutrTm1Jv8Tm//JDzShEXB8JqE421kwJE5uHLdvBT&#10;MKIRdRpFH1Tu9WvJpU+fbNT8PRoloC79oez1hWcyyaNCmyZ2BsH592743uG26hQl6NmD4mNEhtBQ&#10;EypJ5O3mjquHU1DEmGgglYJpxlYF2Y7sLO0j2+d+4UeWQ2uW8d2Amg6FMkMy7hPVYYmkayjrmewl&#10;aaLcT74qsIRMVYBAlRuP8xA2BqCRLCYSn6y9iZUmOi+Z28+i4JG9iqS0u5G8DnoXaDZW2/SP3qNE&#10;uZXn5Wj9moXM0bn8tjJheEw2W0E5OvbUzmN0cvg7UvxKdfZ4iaihemeMLxFQSb96+NLMEQ1gFzPg&#10;ZsfI7EEigBcUDUbkfl+pJCY1sJfhJTKxKLIawbEHUNRAwOMf0q7EsjTyBo7oLZDsXpLxKdxVCkY+&#10;98ZE5AsjeE9K/XC5wpLN7jK/rIOfDi3IHr8Hht6Ciwae1yHGpWri3Bf+bMvMWBMNYBigMDkUyrGb&#10;i4XixhaGKCqf2tR//z7cRjKNXSOI60ChCDz4FBaN2VowsXd1gHhjEA0pD3ZS8FxH6Nt2sVbDhAzq&#10;HP5vP6kzs75ivhxoBT/cVNZGCRpzrch45wgWaNr6v207bVm5OtAua/Af6SLEfOkPviMIfrmiD366&#10;6JB6LXttXGOeNSvVGxeAYYFBNqiun4af7R471ldRYpBtI7atEBMku2CPzz7vNPb8lhH1j8/jiTeA&#10;q6x/M8A/aN6dCB0569NvE1DBFzEzgR5BXP5dCa0rrN6s+PJmpzkGNt/4XEMXMqCSwtIlVWiWmsP7&#10;jPOiHBNHJSygG5UI6s7wlcPbYT32aG798b3s0K9WWkeORq+lfHWsnW8sDPX1GDYhOK+ie+62Ws9P&#10;VQdhUXcBQRoLz5bEvdcRNPB12FodZjiu9Ur7Mpl9CZu9dk+pnFL8B72VCUqj0N2ABG8AEtVdVYQH&#10;ep/VItktYkLFLYBNsC2qfX5Am603QmiPcE7239zswr1bKiE/MXfBU1WweWSWlgrLzBU+xWbGNIwy&#10;tqztpB5rZBQ9bTQ9QZakBwzKZCa9WTw53U918gEMlnphTf3/rbQSPruvGA8qd5KEmJ+i2XO5Vbec&#10;r35fKQNX282GGdajyBYzVajRkwCQ8bjHxvCH+kBqYGkBo5ysigwwpNqqnrdh6LuQq+mlVHElYT9R&#10;T7Ks0gjuxoUv521tmILupZ84PUESfaIWQRPVb4ZcffQr+0giYsR0vGXlpLV7STKgVSPMcI+/oHqs&#10;/Dcm8rz1msGgJY1SsT5tSc+BKHHfSdDr+IJLlNvq2e3KiShmx0Lunwte2nwtP0kGio+/Beb6IOiW&#10;Y6yxnOPG+USTHkd/iv3U3vTQQanfXFpX4LblmGjpOjLqw1J65Z79KZ5Yt6xohN8ppGNPlB22KUp7&#10;acNojU6ykhPl+0gtcXD+/Tre3FL+DPR7vCw7AvcEhzptHCK/8kmlSrKqeicwPBDFPo0agx273MDR&#10;y83/yslUSLhbxwjVvrQZCQipqTso66Zme/mnt35PbfzdG8OC59Cw5IT4jaJOdSQHQPH//syHfCn/&#10;jMRkgC6NquAAZURB2RI+m6U7sCbVGE2rSkVjUpCbnBzBUgZJ9JJcbzVG/RkrIPOq6y8maf5v4dEE&#10;mSCAEfxP+WQCZuLIx4VM9Xn/d7NT9Zfps2F1Zk7pfNGYRnr5Xv+dSHYvTCITp0mgx1JKYuI+1Gio&#10;zLB6mGI4MPtq07dz7cSGohTBFgvwfTp/8fXVbUK+8w/+w8/AI+3JUNrR0eEmEIBISwbbVZuo3fCH&#10;kvGjjQvt8U96ZWsmTUKptDfMGtOztG9WTlZELE7OoHqqIafik3sB4hN7HpJaXuJ/wXbaoOV52RIS&#10;uOwO+zTvT0xChx+C1vtcvTxZ0yfPHe0fa4NmbqySbENxSdTE3eOmUVIyhCVOCU1+ulHl7sLs0Yei&#10;B5bjwa3q1eKx3ODa6aw2mlF6rrXJa7SNN4pYL8R+Qo5I5w+1kF7jl6y4vkOnx0aG0c6W+vHaaBqE&#10;JPdXLGfzs71MwW7WrPRYzjg6oDlHA1Mx3KQtDxrNkDqE2MKb+3ljf8ASyOsEj4rzai0hicbA5FXC&#10;wuyUhg4qR1k70+iexFNpmM236p8VpgoLgK8CYQBe3haHgO1WRSIHOW1eRQb0NjF5XIs4a9Mijee/&#10;SU3aF+KPKDym9k3ijuNNZPpCgnbHqmelxLjXH0deTZQjBcvD2n7I2BCq9LELov+RlscDoxVC53NT&#10;TuD2Z0Hllu8IqrvU6/nu0o6uLgSjV0+bT73F6TX3+gULYBAZ/5PfmCkUOtXpbYrcZlTowOzJcqvn&#10;N/9UzRsgOvBctdElM4MPiOp7Ykk1y68wzbeF1sUb4XPaO/CUoC2g1xre23aY8OBa2lVx5N7Vjt0z&#10;g7CHp6MvQ/1o+LAI37WLdPmHNyu4xKZjxkase7MkO3Q4ff3s/vWOSrTRRtrLk0jB0BJNh1CBG7CL&#10;OhHplDgvj5TBxYCN74OZMPytfHd2WCTIU1EQT/Sp+H2PVMeAqdS5QPeKO2H3OcGg/XDAtNVnrcFz&#10;2yrv+sdt66Fr3aMLT5ohvkQfeZrhlCys0V5jG2V2NaTrRTxm3JFUeZlChVSRdGHp8gcYO0O7ET+q&#10;B5GiwkdDzYhMrBK0c9FkSodNwudWv52G1hRKFEIUEwWAfgj2fHRt9IhTPKYyMDMWQGUsG2e71Fmw&#10;E6yyYkdLNQPWBncZunoJuiR4YkQff7nZ4t6pZS5mbzKCveFRhPxOlWiI/dhhybmsOOet6MQNOfNw&#10;aplPdecN2RbEUzk9g9q8g3AxH++X2FDF+qEZIUPyvoKrQSQi2j5/Fd/KOMtJcLFcKjek45aGkIVj&#10;ezCjg0R4PMS2kZKG/zeY/PfPVUIi/d4mW6YBMVfZtS7ZabMfhcCBjIPfSKeQBmSYQbU0wI/Z1Efl&#10;f1jvBbDBx8IUuDqx7ZSW2tdzljXe2Y5DZnj0SVcO84c70ZE7IXCdz5/YZrqLga2+jvrVKryG92mt&#10;sQlPffzNFgwi936mPXvZEVxWZ3GvdUsG/5S3lxRqxTlvrbIPdW7/eBg75u0dn26LlqZl+navOEcW&#10;5UUOsLPY1TSFc/8yrDZQCBFTydlrE7JN4YmFJhx1FuekTCjqZwmQp6SBAklT+i+iDevJqiJUd1On&#10;YZUp74Y/hYSFhjINehbhoIuqIjm3BIm4QOSczme8ra/2+H9IJWaYq73FytHtlZ5+KwRsUpwOBXwg&#10;t7fKBYGIdtO0Q5CRsVPw7KbgGlTM+wxwhtsnHZcIN9Q+zzJqs9+/otWFpHfkGw63L+6vPftVAF4e&#10;DX6SltN+coS9mxt0z/9JiyKJiWfKqOJqUvW6Gsq1U5xzkiBxWIJVsixtdLVGnMD5CF4QHd2vx9Ph&#10;vb2y7QteLaV/IHUUDPp+jbVRMUYGsDuIggiXqTQ0tRAT+6OITwhTe5E1ID10NStHscxiGdPwS7Xl&#10;b2M5wNBnHPTkyvZvuG+kFtoeZt2CxPdMZFRoSsR3//zAy1ihbnawpL/pQ8N1xfJxJk/gCSy/51lH&#10;IfvYl+rcclNeQxX63wDye4afCpecAzghaEPknyG1fjlc09kaddWvinMOr8HAhSEJHGCUVWvbkkvL&#10;O9ByQk5aqpj+fJ/EGIpAuyM3Om8b1lW0KC8ecpBBuaBKgelIQrGTzyAs0nJMQX5ViVeOjzkRW3tP&#10;Za9h/OvfJdXEUktLz/iBwbzvuz6Cionluo46I4k7JH1AVyUnJQjus5H1qFbBfUEFMvcUc8thU2sl&#10;U4vs8Hgn0RYRB02wViWa/Ih/rHWSXvx3rrkEQyQVzJKUryslXLGvpUWCFt+/1n3i+sqEG9OoXtYm&#10;kacZNesg9buOkt1NAWNIkaGipN1IxCaGEF/WncnHEbQMK5nXLWav+C91d7wozMCTMJXZcr9kTEuL&#10;XlMPIcFwFdcQmwSnfamkuBjB0skFjK/lEsZTKriS0BC9kbEiHEr/9BnrypmLREmuyrO+68aje/A3&#10;Z8ZgDRJTfHyeLmQe0kC6UbHowD1cTIoajVcubnitQDeTIqymjSPYj10jAKKttf7YbYx2x7OOjHnR&#10;gNet9b6gcjNYzjnwBVY/TzBU5fCXJP55LgBPMrosr3x6XDhnHNrCVKxDBKzILgKG1fF6xDOrskM/&#10;ycokW6G2jan01AYvgi745fQUjESQ6NN7AG9wDLYl8i7vMyeHAyQd2Mu5FiIQbrGWx9azr8TfBVzN&#10;8ORYZIrcTS2RLH1TFGd57LCHQmsN+/FRN2h+u579qzAwmK4OpeXxjEk50YRD7b1RMEhSZVfBcdNf&#10;hTAcq93P4krWzbGkyT9lItt5IUnlar5elkk9zUo9SeLlCjus4kuEp0neWCCiNVGaQjLFh1bq++oj&#10;p5qdVyE1dPUF+PtE1F8h7Lawkh9pUOhAIEappWL5jqZldI29QmWYDPMeA/YXTFZWRhLkxFaohaeN&#10;Bv4WAADXqB40G/w+rb+00ajugyvNuHEXrQyznfDPrCo0KDN5djKkSYgJQSQw0uMavWP/JzrPViFF&#10;eehusvnqjyXMUxXKE2Sbx30fozWkdUN1PqvdeXTPOKwOO8KQDWtqFuZrqPthR83kyitUDW/SdfEa&#10;xtdVfX+PFTJ8GJbRNbD84ah4xCziJJz5Pf6NaqRNtDQ6AAwRy9tDTIDyLg9I0t5ps4ighAgeRwIz&#10;CUWL08KjY1z/XvbFJcDw0NgVZTUfBjmWln94BQIBt9pi35IVreWjm0djuwqpuQPJwhl6fPYZCO9n&#10;bk+dXRmsHTSpHbMtCdjlTXv/JOL/CW3br9vTdazuZ83zuJ98/dv92r/+Shct0vFcDRtJbmKuVu5T&#10;1jTflizP6HXvhPcdjw2ZXcx8PnrNb2v7yOfBYBlpRZNsu3ocrRANUEcYHNvUvzooeLKi8fVlbhAq&#10;cmJ8D4+Ol8VvEQ0EWwfu+RT5DXFQ13bnws30eaIHpKuMy7aiBEh0FYwY0NxtPAyTHsFmoPO/yq0H&#10;xxkho0dX3oFPoBcD6KMFlCxIlepf2zr4PYT+GsniH9CQ4Oovj/2miFuetGeLQjdhb1H14PCMxu95&#10;4us0mkw/CkU7wS8HVWKfvnysebu2PPs50Xcp4B1uz2jCe094NEyaNJp2amq1aB5c6pFfyj/+l4bp&#10;CNsKP4lHHweJmE2Ig2GoHy1c00YZ3yaBfGr3+5waK877x8tlkziLg7yQxXzrMn4zQfzp6fJB1Vlk&#10;olYBv+1iPQ/Pf4BTQgwkbSaURmO/j55bg//V3UVi1iHNr06TNQ/avm0my2pR29BV3jHTyPPN5Hi6&#10;c81M85bAFal1sTWN1SqhSmu00kwNwewa5izsMEqo/GpBlLz2JSCkVHbrWHn+7gxzoHMJ16flHZpE&#10;3ic7ypmQ0ytK9TJ+owZcy2hup5gc1tImacLwEEoKnTXxqYvL996NRDmRGqMrm+vcu9UWiOwvVyQU&#10;JXQSubeaXzd1Pry/fGA210K5kXZlAhYdwl/oTswsBJmU80gPj2qmfr6+OEF7ltHO/xZsPVj6dMtm&#10;/Pt4cMjTveFheuIuZvOeRpA8Dnip2m/zx2AD9Nu5i9Rx3QFTLyetHO0/izCUjnCa6VASTBUbaTdh&#10;tOoyvxoWLdjb4iF7+VMIpjLnwBYAzBWueiydONO+tluqXYlC5iVQriCU4ZfNNDCmNn8fDoz6nZY5&#10;qHNVEet2iYqcJj0VLuu4Gw0lFPHEJKahEm9klpIXnKuT+UJp70lEmEM4Pl4VqZ4XgoSHjIEODWOY&#10;DoFjl16MwlQBI/JpU73J0xxggdLwkyyaUZnFGNxpzBzSUQka4Ea4mP23MTZk8xj/qCEY2hk+OeYH&#10;n45GfTuArObBvSBTz/jRSvBL/+32+GtjV1uToAuzs03uhEcFRNuPongoSSUBQhqPG7ePQSISIe2B&#10;DKjLgi/9sTHA++oypLF8iuWWPZlrg4Ba8r5DHEXzCMsEqdQ8BPP/YMF1QaX4Po54Ut4/Egec8Hkb&#10;xfI9IS8xVB7dPROC8RbRvWYf346ghujTwt+TixpJmv42fsvC5MZw67vZUbcy/tkf4VkKbZbhQn4f&#10;BU/84kgxldESkkj9vMqeVMA+tzBF8BqudvBR7J15djimpYz6vpbiAtrw9fS8BLPFt/VNdf2EENvY&#10;OToUsBmaPO/kPaKzU6VwBj0bHmcDoeJWD2u2tYoNGzHGeIuIcCLMfnsHDDRXldp/BQfsiC+/X8fV&#10;cyj0Ou7aK5N9KqgwrTbgsPdA/s5OEgFOjg/BjJjrjTWNTedtVFbwtGbiR/ZwN1NhWQuzjy8NQe3Z&#10;P9lvoWNz2cfcjIJCQMh9529MdbhK4dXrXjn8Lmj8LRHC23V3WExalLzhfuGa5eGKgCknbjUtDjD/&#10;jjISJX67TYOisNxiWFRro5F1fg4zo+yESSXrF6nA183xlT2jWmPfxZPT6bG6ciOX6j9/PBZGlJob&#10;WfDUyS9z39lHpHaR1IZsyXP2haHiC834msGrWsmt6RXJKBuLjXz63RpwUHxxVRshI/lzeD2q7JWx&#10;B0RopAIEFyxEP6+VUKSAK8ryDbKullNx38WNtEibiAxVY4+ruY8elRYCzboAdYWgz0nnxFxCT1mD&#10;nf17uch3AtADqRP+O1znclKu+ZWR5v244jQHzxrb8oOFp+e/SKYntMCrj96iNGNO2bt7e9tQROl7&#10;03ECVWZX9B7AqiPL0RDaWU/NxF5Ms6XsaOQKYPzoVT0oK9EX+XhT41NfCobUcJxRsqdMkh9LJ/hN&#10;ZJ/NWVtRhVF3uSAtnCW3t6GAv+gUZjEVNZPSiJgzm7eJbtNZCl2ujDm2cD0H0Pu1iFjbm5h+tm7b&#10;8o4Z+psaLpWSfxkTHKZAmDxKEpj9p4Mg6fVy+GzCw+/68PrIaKuGGXSqTDLexq3UoFwWZWBV/9P5&#10;Cwqkh0gOrB7PrBw+oKwuD+7HxhrjVGfbgoE9Rvd/r5ygrxo4sg92NlNW+0WXu9cHtZm/dY2rTl0b&#10;T+nXhwBQ/yNvrN3K4akB4SrTvIthoghHJeTpF7TIsTmHIb+2bdQWMF48hv8kCf5PCymoQmGJx6vv&#10;koTrqV9rhJS876D4v+vK7sNLjeylgwB8mpF7QWfhnEcjF0DMV15GtmhMogowu8EPv3/brRm24O2R&#10;97Q53G9Xrm+7Y9WhauvHxfHO4xhGAtpeLfPS+Bp+UiDuZT752O+jvMY9GqhhR8y62j2ZbMiijGHU&#10;okwUoihMYQOd7Y7I/dIV0EOYFLnIZcXURpwBECnG+kDBp4T2osCH19wYmIGuTT4p9+YNE199Dj3B&#10;8Fn3q+QeLn43YpL9LEp46s4NI7ttZftVrAYhH2QTPr1UVaDy59hCZMfLDkgfR6PbK8ISisl2OUEY&#10;Vfv28dix+fqO+c75RfpJ9vEl9YfCVdmz//WD/d/81HiZeoS0/Ld1MqYuLYuBSz7I8j3GPJnv/DvZ&#10;WYZhy6sT3jrPLvIz6auTRf+f3S5DvCWlX6znGfR1M51cVVu2AjIClbBZick2mslPSsunzStrZDFC&#10;7hkjKTTTq9I5/goxZlsZXzaWpeL66tbY/E43DfGltF2cOtDyBT2xCNsAobv4lHVwwrCHPo0L2y2M&#10;/0ZdKb66xrsKh5TIx3K4RDO9M6TQUTfr29JcBHV+zme7ISuvML0o+fbPNkA9o7V7Ebm8zco/O1RI&#10;TGbVV5KO9PXH/dw2P4ql2LDw7zFMXo3Zq01LO5WZWZcCqPc6vvquuVcNrDNNLFzZpokzdqiU7rqU&#10;OrT0lNUyVrMQuTj7k1cssIOBHwhqj0CcGbjsSLsut8Uy2sau0jwMDZgLGVZayH+tt/dY804Xm0iI&#10;j8YSVuZcbJGBv0h2eFBl8NBP98udOE69xCk8HzR5Zz0tdc+Qnd+vDzqy/7PoRPtnOYFDteHe3YlJ&#10;dQzDgtxM/4MIjZ7muYGINqeQ58Rp8ScnJ0X6eZ2EqT2S7goZsRiz4WC1fI9RNCBL+0U0s/LUkaLL&#10;Lee/KaaB1l9dX/cBCWY2NfV44emCFFv2Fy/IxYxvUxlNNmqovFB4uRvd+pC9h83NWKg/9GU3tsCa&#10;0BTD7b8xUL5FftdmmgSSU5RDZtG+xDYHvm0+De1+AipM6gZwk4dEVzHHOxkcr72JD7k47+BJ9wFE&#10;776LlGxe/2p4xe5SU4bznohs8+e7JlyfqqZ8zTKE5jcqang94Lnpx06Ix2hb2ok39U8GEMmuhNdx&#10;erV3WOsbijSYgsE4zehclbGXAod1puKiMwYIfQCWXSZBP3klaMI+/TtXkwXR2/JgXxrL0kmNa+zR&#10;72GhWO4xBXljMqPltf2ZX5Ye4m7IW0Sm4MvH9fii6GSh5/50efDrl1Z16WOQxlOcDuHL2MHzm+VQ&#10;KSuM5oKa/eCUwh6rDxuN+gVxOb4K2MbqU+RXnRYUqDzNIX9745mq5v1Fada7g7XkRUREBo7xRwTj&#10;HShmJbT8xLVmR8cjGUcjBmajBcOVAZ1T77Y2z/Jw//Uotmf5GYjgkaRV41dqhwCxGZvYoBhGt4es&#10;UDuZPHtGBeVj2pzVk5FQET2BOPyPHeeEyLzFRPjhRGnulsyKLl1yGLUbaFUPJQYvJW97pLDoBlmt&#10;TDxUaKU1HFeQzw+z21tFc2ooFyLrHEVCBTwaoDl8HqiUO9bD/RcHrtJbgomieXGHZn/Qm5VpLjyK&#10;cH9mXFvN6ir+qKAeyKfzJjaS0x88ZAMNDZ2Cdw8CROkKCGYvdkqIiBj3VBwrxBbAcPWUELm0xUhV&#10;jhv0EMw6aVQ2lDagnqO21yYht7l/o/JEfaksjyUc5Pabu/9lsmoho/v45ersobsUm/f1L2txAQyt&#10;5kd4oO9xJX6JhQuSWuOILXrbf8h1HViqEyrhKAPy+qpiNPjAREmocNu84AirSnTkHAzCWjxul8xt&#10;xMqAvFMaG1c3FtdCZto/RJ5q/pW2k8FVCYQaeaNk3SfKFtYuEJJlJFQOf+eNHSJmjNRrz4x8eR4m&#10;EpnmI6G3Hfyz+K14aBiHn9enFt/4GMIPlY5xuK9oLnA0O83KZTrTtzszL3Xkdz85kpat8aRb3ctv&#10;lqCt76Q1xvtOdzfsyg4Q+vR/AeLifRe+/pI0alwiHQhJj1Ftk6xvVOc7JQsSEZ3cBqXfn2na4DCj&#10;fkjbQy4tsGmef/LKIVuzTNzWiEkaeR4CLYy1O6Z7Xh0h8JJ/w7hviSarjaLN0P5rHXR93OJFMVby&#10;nSqVxYsLHV74SeTD5HtzSOwv39SOwM2X60roo1RHyh3HA+avVNK7a7qLy/PWchMpBRnEbMOjuuot&#10;iHNLQY39SqKSUsB01ECtIly6xMbHtteN4uYx727mxrGrZzBoimITb2OVymaOMpojBVZLRIKVzB7y&#10;nqSo2cFVGm3OEqWCsdKRGAMkyihi/rsYHxpP4VG3sRYBf8MQEllKIY/C8umSd5QXCcW61Rw54p9A&#10;GSBP3xshp9tjOpmIs/yvw4R8WHWvAhTCVPN49Uv4p0XPAv4GBIA58EFCOuRHU77WbMft2cv669Nk&#10;i0gLoqNzS0Aw4Pn5sxS0Bb+c0TXRo6lNNP3Nd2fugWN0vnG9BvCVviOfqyUR0hs9eBUYrrEUgsR3&#10;rGXeBFKMdJYdSAZTFAsw1cfVyYVASEcwQylM2PhUMJ624wZqDPGEHLVCXsc04IiU3WZpR+wt/P5e&#10;MrI6it7uxoenuEp48LPJc20dRmsXhWk7D6w+Sb/f6GjsXbAV8MpiDPnEsYZvA2soQWieF/AjrTVX&#10;4+i+CmoIQT93Wz2+XclZyQvwj4/Q+fpxUvnHy3xy7a+b0niMFmMGG819edREdXlZEPPWQL20YJgD&#10;OeEbqurFiovfs6A6LwCgKJ31kEomJBqy3JNvqEOBaRxDVEwNMnb7A6VUDz5svvt780FN8OIUuI+X&#10;Oyg0RWr+H6Odxs6qtg1H7RTcwszRmc5ml/cJXa1y5/Lluf/1Ofg++NTFW2yybPZgd3d3fKX2pkVk&#10;oE+SUER+jAjYBeUWUcz6DiOHW3tnHzm89dDxYCZraKUTQ2Yteq5T6WdASoNNYHKm6hJZgeRjrwk4&#10;STpC/Pi4lsuqo0Pi4xn2tR03+gG0bOZ8IryyPQzqaE6sbOGW8027dugBm1DOURrHk7UMvHfdu3Yv&#10;RkDMV/HvSB/8kZwx4q19n7UKLUIb5uFINRbigPImkB2ITOViKF1XnyNZZcuvxg9h1oe+HdgWPfVG&#10;KMuY+nkBKtWkqhUG75f1R4YSXKXlo3/gNK4ZPbPpNcBg1cQup5jM6mQZ7kzn0r/LrJT72VKjw5PX&#10;Cg3RmgpnAEA+N9W5SkL5N4rel5BTOyodedWx8A3NUngPg7VmXxWxUmPFyla6jk9/ZrD3v+aWr2vf&#10;9/ZCaqb/NjPQQLhMviWjA60rwNWWhU6ylo7QtrFETOBF5dySzIkxVBFqxt0TdGGFNNTr0KWWaaPt&#10;tStPneUu2f24uWmy2kX2XusqGJEs6bwab9HlhxI9OSwHQi/U1agUYyiRaZzPNfhQSfSV9ORAWb8y&#10;fxIMF1lp7GgTunq28/l8BWlZGvqNMWtPXcX5CVq6O6je3zyJq0w4y0QIGTrhlYzK6sMbrZt2n6Iu&#10;vOMX8LqV3wGUzJnpCH/MerPltgj9fUHpK23Ggha+hTcf2PuHv3XH9d+XAxzZ+AIT9KAgj/sFShFv&#10;XddXGBbZ6xIptGiQWi5JODbSbMBdOgOD56+0qDIwZGwOdxxW8Q61Cyfm5vF9yAJ4VcNg2opidm3t&#10;f94T4T0XnPbripA+2O4430eOl1cvR882/PKsCIV4/1jMYoWo9yyqTCogoJ0iyEIctFu6HPnyXzGX&#10;ociV/dqt8ewuaVm6AP4UAj1zOvdnRBKtZ57d4s3IL1FBcfVAnc7GuSJLL9769q/ZX2Af+1uaqXG5&#10;3oe1hos8ml1h1rx7T6vercxpyM9+O0T1hpnByAgOEevcihSSei+FuNZXV6N5GQyqp2XP4fp+DpZh&#10;M6oQ5JE0dLpkF6jLmUX30smNj4gP4vORiisjQPybw08Y3xeWc4hC09yWAp4MrePtLYWVklihOHu7&#10;iTpGF9O2VejDNX/NG5pWuerl3LK5obiSXaoZxSiL3b02+72X18OPzjS/JoQRZyySqrSRQL7FJnJo&#10;nsXMW33clWwv0hyTbY03m9KW3ApkfCqpzCo977Lg6o4VTXOpoTpCYSo93OfzWm00QCydz+z+Kpbo&#10;DKhM7tbpA5wktDa7EQG7a+9jjp4iajqHSqobRX1y4mwv+L9Eouat5koSS95Ny7t2vRgR98J38IF8&#10;v6l1FQwUZ6CakGmVhdd5IscI15jUHke34mAV7hmeAszEctrAk2i9CQItrcecnMdHhJQht6BAv2tF&#10;geqrGDO6ZSE4xnigmkpfrc+nhd/ppuV/UkaLtW7/wI7uNXxq5LE9AYTcpqkkEDZfLJlj2zBiwone&#10;dJHLLv3fbs2JIEDu35+uZiHpioQV7mVJFE/QWwOuSF0QmgRegMTCrL62ZCzKYxbHgwLHce3a+aPQ&#10;Y+xrqtbgEWx4gfXPn4/YUgK7TtPEqPNdMAjyUOKQu0ApxR0vYgZ7Jy0CB/+W2BOblZ63FlqW0vR1&#10;CLxXo9R4V/oI4OJFJMBH9ITza6syu1X/IOfKiCaOvC4XCPi9r6xjXCOHuQUjJHpnpCethOIt0CJ9&#10;Wu20ewQZpIJj+Csq/ykzJUGKS+02EFKFwX6Mo68q0f+papQRXGbEJJlrmB/oMy+qfvCi12qmaR91&#10;5bo69L+AeEsUBPveQmlEtnn/Wzv1n7NqlMvQ4QU25LzTVUWWx44YI/rRuHTqcubicua9spaZSkhE&#10;Ud5G1nBsuBq7AEvfu/8h3MJZkVlWaP0n1akFjfloJa0X2yJG4xeJ30VX63WPNAXON8ghdzx/NNXq&#10;f6ea4gcX8fHeBoxIokHLCJP03w+M3OefTANfiq1fMniuCkYYWt35OKmsgk2YqjyRzoGZ+xGRlx5h&#10;fbzYC7CSdLx4GTx1B4A0uiUZliJ0gD+iVd6Ri2UvlTjizWCHUGiI5WiSSVWtxiZBrGWKVqQ8EpIb&#10;Q9JqTjIWobUWj8ULkZm96cL7/7xN3uguNOHfXn4yZQOjqoQbrI85+X0w3+kwH+V0+0a7D92M9OfD&#10;77EMzzJU4O873zXzrEYiiV1i7INwAwCbvh6BodmRBq0D8O2fwl+FlyL8tFQQBlUAL65DcMMKFIMI&#10;nfAKmXL5G15oNO2idIprz8DxaSFkrHMNCkXMlO1shiTypvUVCiGSBWWzbpIFRxKOE00TYvTwn17x&#10;RHy8KEDvPKXvvE0PUZYfJolkzpypUT+2O6PYAe17MU9ptpV+PNb++v309OJp6AxILsB9fPEVnHoA&#10;vkgZ094dVYZX/um2IF1o/VXZbDdTMtcNgfLU7NhCpt7gqxVMPJARfiwCWMf4aOj++6GnOuMe0o+q&#10;5z7q8VtAgFjlyRrnvhlA5vlBGjGtRzCAFVGZsCqYKLI7BlE0jgmln3fDdgcdduNWaTqieKmS64ly&#10;kar8cW5Z3EUc+4gtluUXZY6AHMTp63dI9G7yAG7inkXkno8N2PxDf+V4an+0pyI78KB0RlSkRn0t&#10;f06YS/A4QUR7z2sNevlX1W5vI/FouTnFTdM7/w3Zy1WrZi9BECSevRvW41F1cVo0gUQCOSbKvzLm&#10;U3jfADcaqYfHkzOnNCJStPl6fmc3TXhJjpdteyJkLzEmGaVYxUroaYRYxAJD9+sPAa2gdaG356p6&#10;0+/kd6VTpGx6tnY2LJvslo7/6wy0lXt4ubDyZ8u443wNXzmkatveoK3rpnCW6vai6EOMWV68uLF9&#10;SyJKj1D5OiMjq5lUOupFPe8YxRQE7ZlD/wyKFnbRKY9FNlTAEN6lg6zU+hwHKVvMFDSztRG89+4+&#10;u227YngoTdINvMnFHxYWAikV/OmJ9Apj4K3giEUDwjALYCbxURs9ufj55WySptVpjyheAGvHl9AP&#10;nIo4+i+H7/2WjC/JDXpiy0LIya6GhaRf5YrCWAVMTYK4g8nEZXbirraSLnjiTjwMqDhHJeawgJgA&#10;mKG7X4D/w+Zax5r3TosLsZUPbjKxAHKbo8kYNT4gXpR5l3mbFa/PqhL/UjQM6e1Xlsu32qPAt1Ya&#10;snhelIkBSGSqoD55XPmiAHu3/xz1f6FQfMheQ8cLpdeqasuAcOJjKnRln7rYBjdcWT0driF0aUm2&#10;/D63k9ziT30z1xmjLsFCz+u1FcjnOGvjLIWLVs7E4HXJVYvsaMvBJn8dtKpjOa5+u78rRyLju80H&#10;AY+A9ixYNkRICEkkZITaCK77p8rWew3pAnQmXZjo2lPpmqSMmCCxalWlj6Sl6TRF1KD7vs5QxDUm&#10;cgtHO/QPus/LDgHYc91wmWc4fQgFCY6jNBrOGQh9cgSe4s0LLSYym5ZOvpvuxG6vbgS81Jt5wTGf&#10;HNmGATUemrLcB+A9iWBf31Xc1EyXlu0eZRDIGmoDnQtL7hGS1ozOlJ/hxa0PF6OIgn/vPfpt39+z&#10;IxdWnbx7PIY6BUWyYrJltbJitHHcLotOvVD7HXG9kVGjbbZcmJFcDdNEPi1EZ2hdc1HY9179n7hE&#10;SiK3zAz2Etu+HFwfhhHsDnk1WkBb0sKlDr7evnIo5C73Zz8s+qOLgLA4srMggEffSn7w63GgqdGp&#10;TkNAGVe/6/esqsJmH5H2QxAQI67m8Oh+N6c/U/3kjgwKIMvHAlG3Ru5nhcNXlEVxIKclFB/zPe3J&#10;1neA3Fa6t0arjZbFm+Y7GO1+huLHPz5eh6UrcJ4+lo1/qUgJPJq56XkRz9yzvjYpjW7Ol08kfnQ1&#10;S+6tyn+7vqlFS0tz4nLbBYnTrnf1y/9wMe/6teaih0zN5E+SHC2KF+NbB1arRh2QB8VEL+uTTluH&#10;AKJLlYWZqexXMZ3QR0wgXJtX8WoGneWgGQ3VX1QDme8UIvnDHLVuT4ai0cR9bIMTfr5hae9aQblv&#10;1XDp9nvcjdqjl3oCeJ18/dy2LDl4eP1t/Yjc1PvXKucAj3/4i7jitmP9uYHKvmuezM8QjNpnVh5+&#10;HEP46YPTlTZqI5JME/j7Hjl9g6evzp+kQSLDzEjLBKhztIgc83rDh2LSXbJaTDx5zSp5WX1a6qiz&#10;Sy/LclTZ9xRztcLFCKlbsaV3U53OgDLQKnJjXszd7KxuT6WDmsgneB0iWz937JvSGb7qicQ4IEUs&#10;P1GpJkMtFvLO2lFl4JrWqGMEjBzdVcgYH6Th+hwwfdoVYP80czr4zaewKHor7jiIQ5ZIFfO0ZG5v&#10;7zshS0rOiXf30o9ewc5+5mRc2shQVW7SlLnkLOa0hV1LdU51GhUG+Fre14+yamH8hZl5BnCqxpWK&#10;GPUIJk3gVBifAxDTFlWaokrIKH71yJew88u39vmIZfikimWDWsfzfK/yE/xoLaf29K77CVDO53Lo&#10;/Y+Cv8mr1e7CCy5EldnyyaWr09wG45XqeX3PEaAk3aHJPVBwNesdqGDaP244/ivkS+8bbpGT32oL&#10;4rJPc6IAQ9HIP2J7NbASH+zKivRmtDGWT0hvAInvqAF1RVQVRWJEKl9oKKmMlQN4qCiiJj5fgSs7&#10;GKhSiAwZN8NB/AgBBlZCDxaYXlK9dC0phE3ZTcoSXR39eEJ6jo5Wn1mBpRwGw8tKQA1H1eQkKdSS&#10;FsLBYArhp+RlC+PF1uOCgvGQOAf71TYWR9efMW7IsDNluL/hEqFXFSpUZaEQEn82hoVmRucthuVt&#10;oys+J//7Y+oeeNboJboKuZzl1lx+zCyMvOBCQs7u/XE//GAJWxnfhR8hjEUvggihLO5Y7u5l1e7I&#10;WI6O7NlkSjwVkyWhnSuagLqyCsVH3GPNMeYd1G/kJwJIzUWcYV4EG30a/B4+ngmcrvypfxuLgiij&#10;MckwynfbRPEa15IeHz9bUgnL2sTf3Rx1jKPTmPhqX/vVNL2V4R82a0x76yBdWnK9tW8HMx8nWbVV&#10;JhdyI4B+OWpwc9vqeE1NftBaP6dmwKr1+k1esHpNZf5daXzhp5sZd/AJlS3EyL9o/p/L9U+ja2Xr&#10;EHz8I+y2yHUGed7qEqKfvK0OFWAcJmWK81hDvdnYjaY0P/GM1JLRDdpxrC1aNP43HuiWw67CDOYD&#10;oYtyuuST6kmYzJbC1t9sTtOJCOSIHHxQhl4Mbn62aczxlWrhjuDUoeYBgSOUgJGYTDnAHtW9vnL4&#10;fm9jtE7wmZ0QUR1XwwhggbO+oNIo6ENlC1BqA74/bQpJDz1ItVPq9ESKnwLPGXy0uW4cFHo9/X26&#10;9cep1SIj8P3BzyRH+E1i5ZdvD5sHd/0dBIhMLcQCJ00ybealI80oUuEDR8Cz79VHTsAeKv+QUL2E&#10;phBqDTJtaYADa5QiNMYwRi7pPEEXuIZiTfOqgAHjEmJuZQy5UOm6lceNxFfv9+7o7qAWoSYT1pbv&#10;7F5/OTnrvt+Mmr2ymtAzROPVwbhlzk11gl0H5I3QIyXIhmRS9VGQI7Fy86dfM3Y/HFjEPxhzdxY4&#10;YAVk8d9daAXCz+/LC0ILzpwZgh7OOndxuVDLWscHNUnYd/An1KvdDZuYwxlmQkhn/P2rs9Tw+Wzs&#10;0MAl9uGuUubDFIQpFp4BE33QQ2mn5MgRo2bm3EiZmZ6BgXD1OMIz1bceKWqd2mtonqmy5aeEi7oH&#10;Gv2lVwRvsD9u6MhNL36ILni52IqQb33ZI9dPrlVE6aoZbnr7dzDn5qBzn9zlFfJ0xLOu3w3F4tLs&#10;uO6X3mMPvu3veIa+6ctxowH+kXCoZgaFh09McZuo98iExjjJxT9IlmODOewR1ndo0OE+Hl6ba0+d&#10;88e1oOP5v/NNKgKgCO78VpYfoUbYhqg7JO76lCKIjs3KWtCn8FLSaJ+ci/WnnO5PD0VjweIm3kzy&#10;8U7MKpxfjGu4xijljgpPsVOK5901Lx6+XcHFO5bBtaHd3eaGTwIyXwpQEh54qARf0JB7RzQ+bOiO&#10;MYNo6HjDwY6qDjQYwBSFUwheoEzi8QhZTPB/ZTIhm+j9rDvD0tgRyRkxPaRsvKHS31Y1wmeTdVXH&#10;+lYF+3CKBElKjJZcMn4tp1btK6trvr+ZHKnIuudD7sXl7cMJneolpSWkyDVV5QhAxlmMCHQUIOsr&#10;+4VrvIfXVHprkHJPnJ5ccIjZR/pxhMd8ykBjw/egiUm34v65/yPVrF33Y856wNfIekOhTO0wJgJ1&#10;IEbYjPgPja4lZg2rwopB9Th/HREWEZ3atZo1thjHABfqPm/9FAcM5Y5hsqnSRbywQL8ias+YAIrI&#10;E2/EjC+ScbwUwVlgL1kPuNLgEtRqS7t8kqh4y0gBqfaAH45MU6O7NkHAcNh3JmKPAcPtdse7aZyj&#10;PzmPIPjen6wvPLhxBT95X34eRHS8wiK3hi3gEYFeLLkd0iX6BgYKNjRKrrVcFo1DtdHRosXEYkii&#10;SFjJorGM7+ra/zHjCFZ1tZ/EbgoDpWWZGV0/VUeyRTMjW4LSwr/yuvWoi1IhTTO05xZ7dsmulBdR&#10;3ucc4SenjHbhESdbB5zacLXWjYaXR43xFt+YKtEE1kUHW+bd3VUsORNLCtMxhhOuWzFy9pX1Jr4c&#10;JBWYv1Za8DkZ1PqgypyVR2l+CfHj/vv8OCy1HhDcsL6+dhpK4RcyciB9xI5DqzS1pEfUHygilBM3&#10;rpe3V2zw+Byh73xgkWmllgGuaeAqrK+c3O62xE/wRyZ/E8VUTMiQSpztRxU5Dn0HFRmp+u+FTA+F&#10;E8FZyGlxOTS7RLivgzPdNRzUv+wUz0qM1rFsKZPKirhMYcVZ6jHJ7012pb4fFwQ38/QIS3XFG9Gt&#10;TmK7v/YpbtcuIW91TCX5hDcNWMYYmTeHEGKm60bbU6CD+OGW2DEjolBdVeuie0VZ1RGU3wB+QJIm&#10;k/QRXG7qJQfFRQxccR0HjKHooclCChW1hkUnR0TriPYgoaQyuIn+MZ3t/ugfELEf8sdhjViRnFJz&#10;P5K3DpQicaqBtz/t3FRoAmKTrQuniAESZjiwEA2NEY0+Us43jiXYzmMntL4X+mr3mIB+4sLPdXfA&#10;tfExYqsMXYoW+zM7ypTFyOhWexwWpqbH/RXBmbdIS0/jutPQiTmH6fuwHIwZQqb+d6l5SAy7gJom&#10;BKBpsuzAM//qGJJSaOb4GMmd5dXraLEyY+oyW6SiRdU5UOuyFCmNm0CgGo2/snZ6ehrUsZZpwvUt&#10;PEq+zXDcb/HwJOjuYXxtO2qFQAr/SrDNlld5jNswUJcYJCNvTd4DAAn9yuUqjk9qWiCk/JWBDHBY&#10;Yxwo6MrNEEAJzv9+UdYCeA2LPY5TGIjlaH2AWWbN9nvNewfICr729+fL54r9+AdKTWUoFuRFJypF&#10;ikqZiZwhs90WFLzyXmXVoG280kpJztr23bOc7+AoFOVPRpCWAtkTL/jjeOsZcPi5pdlc3PXAC6+V&#10;WQG4TPUE4yMZnbE33kOGG5jhNYt2L1vGSJQ6hBygW/rFG/xCL+61OPLAav1wUu4Pa9VqlIXfO072&#10;DJDoI2iDxFLwyV/zeH5V5Wt+gLGyMvPBh8tmC16enu0EEtehUG8Rw7+IJVrZVkQFgvTDmv+pyDdC&#10;WI4kMq70yyrSqjbIaA3gg6ZbH1YBavKLfZGxyNFjC5wyZa7n4e404FvR3Q55B+X/4QxXEMDdbYAd&#10;98DY/imYtBN75vlk9+z1RiTe1+dqm+BMkiaxTV8Q40vYkB2u26zjxmZdRI6P8fSgxYP14k9dWvPf&#10;E8l874I2Bc1FkBeOnE0+dnuuRr8s8IoGXzpi7h8NFxg65pVVwLjXR7ZSilp5Fe8j2ZiZShJwTVVM&#10;d/Cm7BPj9hTrxS0tc4ApyiHEpSQb1jKCRvpoRPro2hiD6dN7uUT8Ov+Qy/8+tgebOzU10n3s+RUS&#10;YVT1S9KjFJ4gAfnERAJAI+xGRR3m7j+q25DkepDvJgQkfybxNENdzSN8vR4/+HWcFFIZJ+1BX/49&#10;5w2rzVjT0/mpWzCCdnx7uHsDJZQo+JpBRWfNG+fKgLy3iENhwGX0Z1ANzWtmcatSbvXIqgvNbF4C&#10;kAmpalLGLfLePCPmmRG6rNnDCCEG/Xk53d29sVuFmkTGzjcLMRPZedWpqvuI9Afd5izc3lp0+V+/&#10;3rsE320X/PdeEqGcQsl0bIKR0jzGv7H+WLUyTv5Q9+Hz4VMt48ITvaPgixC9HSMCBbkhNEIuhiiY&#10;rr5Vp4QD7FhPJmKYHX5YIRT4VDrCDN8d/5VNRVfpSCMzqCiC+AtxOWOymGrIlGlxXONPIWWEVHUM&#10;xPxMF3D7odq6QCMDaY6HjqX+Fa1Ah91N/+tI2VrqFN7duN2e6WVPG4yjGKs5SqPnX4HXKNyleD0Z&#10;ZY+yZA6chRa6aFUfGOjpqf77sBCkoGNv5J5eNB8WLUck7ytJG+z7en5ztH3UYjHKkEsku/GtR71f&#10;X8FSNVzZqVTBA14VqkAsv8CAlhmWLZJS3qIbrLM++N+svMk0xWV+92GIovR7uOjMh9BkXCxC6f3d&#10;F+gqtOh9PhHwtiYk5Eu0owq7s0iM72J8f+bOrt0tAqIZdIcwt15duGZPeEhq+L0tAUd1o2QWUROx&#10;CyZ5d7BWpwn/+bPy0JGh+h+PzW2BGEnANM6TgWlPbUh2zSlSwR0MeZhcNLGEndBAmpvLwlQBwEAV&#10;PkZTwEDIJGidFs5PSDCA4u6eWmg7hNcWedptQGTDrIllL63JFh8dDi9iEGVvdxSZfBcacTAXE8/r&#10;6j4V/4ljzEZPwkxj8PGy22ZJ0SZQazliCii3bSxjjw2g0OH9qciEk7vIlZ1BshTQRTbF07m6yMRr&#10;OGYXbhFV+nzwaaLiQwrgXfY2P1C9X1sfL0QUiCC3BPiKS9BOti2K8paFm4MuUcfwSMZw+fYtPQxw&#10;QOoVXMgz9eV7VWABD5GapvqNwcSkDThgesRUABWplZw9uheqZzz6Jb4nJjlToRlR3k2H1OKOAjXG&#10;x5GNrJqYZRhHbLO1rkTPpV76EcvZJfh18+I+KfjlovtlMylpcris/+DeN1uND4NZ0NVgAWKD7QxG&#10;TVHE/6VKZf9rBrM0EW6N96+O+fbFliq0AI53x27e0z2DEeRZMsgBkdY+WstITqST2yZiZbQGUdpQ&#10;OCwCWJoU4ZjiqFSiLJ7uja6N4rHiRm/4Bb2U5K1tSGw2IDX7cv/uML/JpKTo8cqdD/Yq/wF/v9ur&#10;0vjJoM86R6rSaozDxM6HWtl1t13KysyAbMfrNhJhrBdL+MnWmqwIUM1kvUgI9uVoKsUQqE9W0MU3&#10;uNathPkTbI2KaV3pQ4SawKY0gMxr3kFl4wEF+eeSxI03n5FwBKmsDJA9KziJ6hlk3Hg83FKlAm9f&#10;zl4Z11e7qQaVfcrEKQFlaTMUfy0wWR3hhciG17AaiEE17BsERrjEo5FHY/WTa6lYpVhFYnVzioV8&#10;/p9cyP42b6adCAuIMfFMEu/g9OUFfvTo1sEYk4iaZUpIvs0GuBqoKlH3Ri3kA/5k8Ierlrc8Xqwj&#10;7n/S3v29r3juBKIBWOHBXnZ14Cqh9aly1gkMzz7RCgemfJE6sCwEduF9YHHE+YOmbuBWopu0v/PX&#10;yOkbxTUW+2lGCuMdCzEF6CWWuG8jO6Lev8YMlepfUnKfNgoDSB719EpwkL68acizah6suhT/XdDF&#10;nzpTJ/oGlzwADT0LSYZmVJYNfYcNfTWzN5I1fIMGwiQ9N3UiSkzI/x37CzOQDBpdmP+nKYDgbnDL&#10;iYsNXJKPbK6KQTDKF7nSE40IIaiMZirsAAIxFkRtzvBJZksxgc6Xg+jEJlERrTzsp9BSoSdDLjcB&#10;O/2M8jLy4pBuTa8ppPdtaZAhZfvSU4T+2eAWwf5Y+dyXy2CahzQ13sMIKuU1JjT+TIFKlFpjfDCC&#10;OvWFcuV5OTQ7+adS+IY7XoikmEOCEEiaYXf3rxJhuhUN9BR6ar6GaM+bEBEhtawu4xy4wi+99Hy8&#10;LPFnKr+ZIZrLQ41WdMM6p2feg+qksYomlXsez/3BjxcBMI8aj/xKw0pl+RSu7Q3oISaq7KIwmhcm&#10;q+ps0vXgHDHexqDCQ8N/HRbqHI+ZFHcLoq/UF1S1x4pHuxblKGTRI+JR2MCSby3V4z8he2aNsH0j&#10;ZQmRQm8eFH4GWU9LM5JmbrdiQtEUYsaovc68nhTcKi7WAQ2Dbrb6tomDVsOPGPHueXdfNEfkh2xA&#10;Y9BRNMIRzmaAjZW1rCdkNHe5L2U1RSwdNbsjKOz3v1rDwcBT7hiegB8mle0eV7QMAmcuNzlr6FmU&#10;NqsnMgLEu2aqo5hFhVZlyueX2pjiSMTixO8EOqiRfnrpTg+ae594x2haUucoQqww+6cq2Yd3FvU1&#10;WErWTsbXKo1y1iZiQksSrDPFhfEtyuXkRg7tlAfCS8UKCCaTzmZbWTTlBTFZLD2QaaKVmQ0iEnCH&#10;9xBvqhQ9PkLRPWFQCTMw8OxJW6SliYUQhEgn8YemwMCcL9eaz6NcG7WLV/1aDrKvwxK6y+xhTfNs&#10;fu3y2CWj2kgWvwm5+zuElT8w/mP0RkLRBnjuv4/2dmXgCxdiQ+SAA/iZPGb/+ecINdE8sGicENe+&#10;uKOaw/jPciGYadMR/4UOoE5Y2k3kojtO8qeYeg6agFEd5pim8VxF3JPOmbZU0Xep3HObcIglZy86&#10;3B0+cIS9zMRJ/6gTD4mSOgANDAU5FLNgw8doArivPfNvmaA2i1BvzB4JFMvxWICsk7EaO50uleyn&#10;nUhjVCAqQzmq9ppRM9VxXaakjGOTUbimTqXwNmiDbDedjLJPbvl/4sfEr2yivMgexAaehyMlb6Ia&#10;F7G/9xo7ZiEYFeeeAUFpfpr9bA4MIBR9FIQHAbgNFXjZXg96N/7XV+I94iYi8FyuEjRaZXqSWk3l&#10;eJyQ9KZ5CGwff4B7bAAF0FGxfK04Z2ujxnOiVqz1hLaVX2k5ajH/9oGSadTg39QlYfbgVhKBwYkI&#10;AwbAYbRozifUvJQC3LieER5fSkPgAPUgLsqiLs5WAllZSo+wQ6+AqlY1VnX6GLHxCSFTIl1WeiE1&#10;o1L1OsbbHsN0Mlb+SsyoV8mXhMJJuhIFynQmtsd2+T/k0kPGGhVcWqQ/fipWo0nOSpn+2x9anNOo&#10;bhbP+XtbLXZGV/cD8i8U7t2bC+7zUdglNq1PL4bMFZ/IR8+yfSZX+scBbE4FtVGtJK3h2QPvW1VH&#10;pB9Wi4Q/c0wqoEPyVNPo8hunc3grThs0Na4+2NiPJXsJXQ9Jko7Dkor7zB5sku2dlYHXrCpDVp1d&#10;XbS370iap7AZvIvuSUHj01iEFI5eAISTiYghD/9/SrH+TZkjwUQVbXYQOyf3806NZsjO7ePJibn5&#10;Gt7fyhyHfIKobcRZYXPz4P7AVXScIMlkPCVAHZOJKayiclmiYFx5RnrsJQUkaiNgd1Ni/RLXWFyQ&#10;ivm6HHkBd9o6nG5Xl63hM7E/ZdnTjeXl+S5zyGARI+RJG+U1HdWigsOZmpk4cUYyMO/BrOsRa9yW&#10;1MMWitpYd9v0rmT5b1+oL4tiVFJZO7kN4+9LpTpyzFbZUKbGI6Up4Jpe5heDb1sT61uytOV+n8qX&#10;PmHWXoQuovVVO+5HOjvnZN2aS7eGm/Kc48z2TppzLtCFwhWndp6cF+fnCGHajmhMNOHRsbu5iLQf&#10;4Raj21q6lyebtuipZPTF0y7fargG3rfozpif5c8lIac9yzbEipVzVNLI7T+Omh9DmWQZpFHmBnbC&#10;i4iot4VblhJv///KOYnMAiKJ7uA2Fy6w12VdVCvyh1KBElOHxqH5e/1XV/1Rt7MHA6jxp+YGXFvQ&#10;iIgs3S1m+XLbINnIUNvPTD4tjyK1whYaPlH9z5u+QUGSrweTUvkTftlXfjUKBkLmSuTolgxWUX/I&#10;6tJn2ztQefdwDHoQs6Z98hcVp/+qk0wy8Y2oey9pP+xGwErSdFVVD4r9DyebGxMFij/ITiBtQBi6&#10;bkY/QLIicV096qYyUMSbDcFj1jnIrdXcWEK6cZxeZ4aQL9ztXTcjTb8pTN15OL/2Xn+DedUtXyN/&#10;d6Tt/LfBgqIPAM2MKFlQGIfby+D+jAA3Nx9sxumcv5lvDnwAAaRKcO5yNTCNhr5PcUqXYQ612Pf6&#10;Y3zHxq8BM1jiQVbG7/4LyI9jd44ULE2Ack02zB+DURjKMdEjkYRkvADQaPBOoXJLcDabsoazD4si&#10;CnM467bdEOtBJF0vhDus4/n0Bf58csJF2MYBSo4WD6EiFHQrWQE1N+TXxypH4wKuJP4nb5CSWgDP&#10;8GaSzVI9QzYHsIyTe7UbssjHR05TXReVqYSZypg7xsef17wffv/3K/A5QCL4f4kaz9vbiFcAprBW&#10;tcSoNnG4H+LodPzpX3YB6cMr//ep2nL6OqlXX1uDz/eeXbgNwrdie7kIvDC5w4butXIcGsNlRvx7&#10;HMrFT85Jz8TjnGFf8u6ImbRRQYr4PbxCS/5xyC2YKHc/uduF6EMkoUldxxONfWJjCgzIXZYVdvGW&#10;Gim4830uNeN9R0bJNQJcgTJMd28E1yufoizIZevRNwt7rWfaGB5DMzGn5sY4gAgo0/rafypEILpI&#10;K/HFgAn7X0uJOW7MIWGE0mzV9qix5sgN8eqFg9l5ynm45N1dPJJ/ar7tpB/IR+57uvEO/tQB/uc0&#10;tOYtheDX1e/rMjCEZSug9GCF2PN9aI4aA8TEKIzjD89uz85u+nKWIANE2C3LJFr5KDqKIiymMiu/&#10;VNhlNhwygKRjskSYSpgf127gAY8P8DUEt0tcooAganb26v7g3lNUfW8U931NPYwUq6Qpmi3tz/nr&#10;d/q7jFtQjkP5jpkjXhngSpbYx4D0H9nfFc2tb1NXWyU9pN1b7bbLJTtxiWNG5c8sJR8vKmRve7h2&#10;v5b0+8Tcmnjmn+rUtMCK/RaNjnqNTI/+0vcI/0UlxPwjYB3S/Pi+f7UJfGK6qHDSHUtdiDN91H5y&#10;2+a9oYvZI+7oHPElgjxFhwc/F13QpYhmQ00ihUdlS5mbE7OmCdz0DL197H5+Xkf4nLqDnu1oohAJ&#10;BNvbj/2blhA51S+4EiAlvcEmIuOIWPyacNl9OKXx9Oiacc5Bo+MxYRd5NCDULoYy5ctXU/JPg7b0&#10;LR0n4ycnp7vpyY4V//GdG3II1DpUJbyfTiJEU+bnVeO+vr+/eO64vcoVA5D/F9no5oang9UmN3Zu&#10;orAqDbfeMlBHcwAQ+Xh/ElLP/a/z1+fHa1Of7L2Hzf5ZgvXX8zWCMymJCVIx8lyPipJyhSdaQmG9&#10;yKVhjyzyTZ0CGvy7V1H2KdvDABbBrvBLsz6jwrXSMVCMtry8vMGajMFgYYmC6MCHfPE3r6ozruPv&#10;THf8Qkmh77x8Rdv/cid+JJAmVxzD8OvZW/675KwifzcCChnfg3vjnKb+Mh5M2JWzrHT+zavM+oF3&#10;LB5AJewtL79h+z77naK/3x9RaUfleEVNl4f5Jq6eNcb40fdIVWLT/dotFJTcXpley7uwtx2eOSsj&#10;g3IfqE8cfkrGnuw+v+AzAWTh4r97OOVFcS+vW9afOoJfz17KEF9BVx3rp2dnV/fnp8POfr4wjyXS&#10;NdwVZQJ+j9rExGVXJLdgAZAVAsLNX0oGDaVN+ikKngrNIk/0UjPts+u23bXq6Grr7ujuXncSPjWX&#10;pszKxKuy3/cAFDZlrBhqnZTu80UzihWUDQ/vDZfJVXzTc2fhYvldL9qKqYMHQEQAntrBkZ3iLJUp&#10;Yiig0yjNoQOdmdkmpJTQlp/0FsGP8BOp55zudxrXWlIS7wsQ/HNPUZqJMg/utvliSApUdmBaxEET&#10;78jB+6TNwt16fvbqz99CaoqFDcLORbnAwPzXMdcdfLvjyi76/jm38d1eF6chfPejlDN5JJxYk42S&#10;7RPncmZNkg5ASUoULYFpWi+SQdf9NRBpupHxj3+nusgVaCBgjdcuHC98f0d6U+8jqqWPoHNGImEk&#10;miVsO4aHR/6WgJiI0PCNtMmUEH7j+RBSrr+0CwqVvzbnwwWtDINhr5eMRQt7BRoXXA2eKifs2NZO&#10;RYlJmC2igAKKxOf99VWZGz0O3C4k1Pge16YHX9PmQ+zmqZ3zKXzntlWVQs4TPdIuqkX7BX2fkjBz&#10;MVl9rXeLQ4x2MvoFjugePJ64BD2uuHQ/36zUdt8/jK+0SPyomD85Wuh+bHkli9qMQrDlnx/fuPp5&#10;+BQM6XzKEXKJzCke3Ig/NMbDCpcbV0Jtm6falNj/EL1vj47kpM7+zWxOEEGDWMva9svHtepY+W99&#10;/b/V46iU9zpICrLM3vJ4MyA+ItPv8cadxtGa6ipEbj9hZvqjk3uIYo826ZPPR1ZUZBvmSIWQvwzK&#10;A7IkWrgVXjiuI0Hf4KtFzYqk7I3RH/ltre1SGaeDNox8to1cgjwQiAxPcVqtvQOJ8dmrq83NzYvn&#10;bU9xmdTM3K9iRoNtc9mh7M4+IjluHqJ5a3iYyIXY5YDlr++se5ai9EN2Avg6r9k0TKs08m6BBBjV&#10;hEVHTetW/Ogc4pi+yo8fhSgU5hOzOiplx0SyKMnXuaxV2UtIPvfy4vZZo28pY4dLj2HNSvPzEiiy&#10;5zJ4jgKLcPpeHxKdGOe8tUUik60xrjs8XOH2pCWXF/FP32GVPB5vUC/QSR3yzxJTHT9vROh0Zn/9&#10;94GxbhDdnrCMzFzrHml1WkKSKV+M0RujEabz3rgxbnwrWUZAMO7Jqttsrb6f5HvYvtMa/nJsBexa&#10;jp5sJ6/2ZziAppAqjar0dXGrC2xQrR2ofCDS/bx7jXh8CE4mggPY/TqOuEceHl9Tk10N33/7ueJ8&#10;+l/Qd3RDRGzLLcvjQRpx0Yivx5fh2dHcmbq/aQGr86l/7s2edgxWiqzHpeSBktaIMygWcE1dHpWY&#10;IX+yBIZy5R18dThe2fEYqKpsI20Z+qXIC6ciglW4NQwtCXOEZm2JNtSdHXyI+Ce58J1gkcAnMdzC&#10;IxpUr38NgUrKKWFAMTH2567/pu+HALlP/4QRuSraWLOqs8VMCYNqoTe7HeAjh/bPvu2BvqKSEhPB&#10;Ly+bAc1g+Jqx7zvo2xSDMT2uv1VTIRf7cXS2bUeQ6nk28pNciHvWfPktS4hHzIbTw59Mca6Hfm8Z&#10;/HqFhR+NL+JV+L/QsOE4u/ZabVZMtUPhYkS3xRcuzVAvhG6YuuYLQsmZjBovoc926sbxhYX3kKnL&#10;00LHNyKxO/uYsXNjI3Ar+99F7ZSSdK9Wnb7hcW++Ci7Xt04fS2ehAyfB8zsXETYigTaPqut9Qukc&#10;H/laQI9UKtZD2Q/6ExkLQ6k7r9tGZ201ghKvkZXPxb0sAPTwYlgTla/qzzWoBeK/6uxV5PUlxwWR&#10;uHKNYIx0LTkNKZz9BaShJs94+7zuVtt9THYXpdP8hE4/LHh8o8deAy1EjeYDM4majl/ZlMZXadqh&#10;be8ILcDqL7/+0I39ET7mwX3lxx/yvLaGeDYLPrVDJ/aSXqMzBpoeuK6wt+ZbmeRB9CbJppm7fkFB&#10;/g/nm88XvlVNyAi53gAZ1j6ugMd+AF68/1/yV+MzCouXBLIsj4PiAcMdfAhivmsPhzHhy3IyvVEc&#10;KBaptVin686noyNo2qUPlpAk5xmkdRLoqVMp6ZFwHP2WKmpJUU+lSBsoY2zZUhwVsGzVZS1j8NHD&#10;4v6+xg2dp8DVTKLejodqk55Y1aIqDQdv9sGL5PPnwTHcb8k/khYDdZbdZ9O/Nq2ARz6MGN1SW1yE&#10;Px7E1VHFXt9Z3aUdu/ABtqkit9QyNsPOQuLObd7X38ZlERiOMAfcb22K8/vCFxsMCrhHHKaeSdmK&#10;ePQTwJI/szoINsLGIc/tk9Iy4Jgp7jnfkhWYv599xpm/zKmfrayStsDsIRShFThy+XWfs/46fhZ0&#10;uxL81PJ693B9lJNDDcwqPbgPYCuR957ybogLN6YUEWm5FV4g/r15sSmRV0lJ6Oxys6f+P85j1nS4&#10;TmTaECOeLjZK23Zh01oIF0MYeil0pw+LxlFHZDH+I5WIT+3pmQvUezsyy7FKNQznzIHR37teoz/9&#10;5paLzX0zQIy2jICeTkpCcuKKZvSKr8AFYSF+X8TAb7lNGmF7JBv8S9eDcwnieMEDjhMTaKTyD9+P&#10;K7GK5gIk9JkgKQe/+lg4izz1J131f0Qw2bMwE7SFmfAQDstm77Ybt7ajki8jXbayp40jXP3KznmT&#10;fjIOtWSpS+4jwag8QwWn+L+eXjn4Yrl6F41MAcAv/x5+KKQMhmKOKR9vlsz2jHCdd77yOAffcCm5&#10;l9xbf+b1SIr2wLdjwOBXMdQ6rCxheb8vebjJ/fzKMwM5gLl44dnUj9Ak92SB+tacCPwX7ejo3AC8&#10;JsfI9XWpFBOEm9BfUWePgZ+yhY/DhxK/gs09UMuaySFD6lIZUVzrVF6hvFWJ6BItmJtv8mYLBN2F&#10;0ogW70fmChR5pOBRUTHijZ5xZgNjVKAWcn2L/3DCVUfGeH6F7IuDfqCtxKP1d7Y5batrmDEJBNAM&#10;f5rMD7yGG3W/nC6sI+RYRwh3NrSmZcW5bp3uFiEP/uxBPcwHGkrozK4U/RFw9QS/3vWnGE46W9eK&#10;UhKj8+5I2EsLAHjXbbEeYuP220kv0pahfOcogrV+1nSgiXTNqVwWRXQu6mEIGqpPrYXU5xf+EtRw&#10;1m/KfJvslqvPDswTy61UxBXSee3bguNJ/3/NCoaisMbCSAHRYjtclViGSi2iNUIB5Oejf2GtyQ83&#10;s/Q0CboMyj1MISo/VPNUuUCY5zlnQdcP8JUWKamnu9m1x1ufWx/b/MTdAXaP36OkRh9WK+Y9XAF2&#10;0G2+fcpWvDFHvvwyuN2vUcKxDMEKL1/sfIXbAwtmzNrZ8HQO/lPMq9I1k8SQr9KteZkQ2G+gFEV5&#10;zOLRgHWNEmPtnQQuh7SL1j+wjn+OfUUC4Yoo0+986WFBNptPnQWYePU5+2oKpoZhf2Lr31D+O7Qi&#10;5fMOU2ijFnRMCzz99SFxKG47grC6V3iFA0VzVzPopuhYkPyXKHKVI1ovLcXET07kRTK1iehgCyfq&#10;aHv73aGYgvcd9w9HtcFXCMT6w5FL/vsOxmK/fHc7EG6LEUXotIzCzePzXV1bu19keM+Q31e/HBfe&#10;v8BoF5crs6Qz+tPIUB+jnMrOK3Gtx8eKiV1hXPYraDZBlt6uviMwRXCnspIDJH5MkESQBIocW3G7&#10;2hqMW6i1sLBYzzSpFkplz9IepZXkgpnsTnIxJort0XyE6R6uPT+v9T+7ZavnEaOktiFb89aaStKm&#10;KIDDGQEUg1+GH4BT3H+D9LjAdmDynErsn+9RgOqFxYDCCF+6MQqJv40rp/nrEsHXh/AFC9qgp4ub&#10;R6nXp22tltvbWcHxK7Ms07hVsfbjro1buh7bD/OksW3Nba5n/HOGKJwLs7DPQywQn0DsJ5aCeovf&#10;xhNU8HyKciqt1kFCGfmKbbflNSI4TzZSu96Glf/8NHgY23FIq9/ZG9leYvXBfJoW82AW3xJsnWJk&#10;ADAXxMfU+kRYSbat3tXw9lqO4Htx14+oP6tNDVFDg6+2rApOu6pNLzRfDO4BWry9BR7AXojmrD73&#10;BjekKd+JeizXw//+EH7q//g0GNfigqiqb0+vcxYWREQuFmt1PSbkf9gBMcpA0eWwWcH3kqdR49xJ&#10;THsJ776Lg/6uweFxGcl6FcOX3w05kjw2i3+QjuvazezA55j5BHQ8vrUP6FEkk7gaspR94jHvDLi+&#10;3H1gLSHZKU7LRGpyU+FJCvkK336KSOgSBM2/jer/d7GNAB5GgR2Pa0EUHW5AXU11dXZBbDKy0aAt&#10;bq/5B2RjedTKuChDYjszKkds5rTY0LbKijYORlRskXqBbV6n5m3fprWugJfjtRWEtepMMiAgwFf0&#10;OMlgvN1cOHJcPQ2YylS52MdnNuV4oQ/6N8YOHMSisN5h40d6MsvCd2wCcUZh9fFUI2+MsZOg1oMd&#10;z8O2cKK/MiCZv3wWQDGQ9tzLRCv32Rz3n4l6P/eGF4VxW/FJH8OjBiI+GkLzi+RPXHD1z+Ivs+Mf&#10;1uZ+NEc5DejluphoCQ0efsJF69MnsGoUxvl+QcT7gEaAVZWKOomE/EyLhJaQXwlUAgQ0UCKaqNCW&#10;jl+/Hm5E1n89Hq51+LgUSAX3jiHyOBJW7DrWzD984PNgt0V0oDZ5NfQmTBRKfkt8e7ZqV+3voSSO&#10;JSM32mlc+lDS+MVR69/FTdnKSgH+Y8fOtfgVN3BP/8isZCeNUFvf2oMRkjTMxKCpy3Vh1/L5+vRk&#10;xecsMpcgKWl4m69EEB/h2xFgcVxOEaJeIN8S4DriAf12sJx46y6hfuvjQ0CQdCXR4ddqAvpb3VaY&#10;6YG/heb7ZlQey/5QZ7W94Htr+qHwD3oclcBNjX9HyeyWs//x75hhjX03E/Gp3t0ox/Ts+ntyd3j9&#10;Z289wKu1q+P1vn+N/vVu2w1m4FQDrnT4EUKJfAWhxVSjarrWpKgP9ShvASyXttG5rYyhBuNV32Uc&#10;aZJHWwIGqSe6Q/sf1GPbBebHzOBIXKJzp+g9ndpcRW1I/i+GOLcM+xiySTgmd7kcaM5lv7bAVhG+&#10;v2+kzXKRGjPDMmb2OXedDdBzY6/QYm0gMDtrstC2DDIOkLvS7j6vkaziMSgcbfR0Hu1fgR5G32+B&#10;EDeWR/GI8rg3hSfkEtZ+UWP9rX4Xl4MdPmf//fJ7PIRXtqx3Bl3twsfHBZiDfFulAu54J1kI+rkt&#10;8OQgAXgCpClgFljIW68apfyZG1EnH7+xEGYZmj35/khM2ru/Ky0Twt+23fwzy34b6rBlZcJQfqTt&#10;to2VwD6rfml9T/dGaSc3v8vv+fC68hOPxe7afG+gJYm3LNPRmSDX8VXZVRt+1Jdo6Uk/yy2T3eHh&#10;4SR6qXRdAIOd764iHQol/pQ2leL+bCZvOAgZZXBjlKz0z3JytyQyoDADnbzerBop4Rn6DjgCoh+U&#10;LsVqE697h+z6e/t0aXfp+u4BPr4iwgOtQazC7efti5uXi80g8WONvkPUeJr99tmMj2UmodTWv9n1&#10;ZENKULXhU5h8w2TPen1udd2qVJ1mX//YG8L90+xj3jpRTv34lXrTvGymP1iT2BhN1EfzC4pq+I1W&#10;twG5Ke0n3cvK8LV8l4pFcMyivrnmHqeIuBSVpMr10RhAYlp54TZYXdAwXjA4m2ChGvXXqX7Ga8ci&#10;09Z3ovx4Wa03mHuG1cJAM8XnD04O+8tzyZjq8ggI3s1fRM3zcF0bfLuyjkhD8+Gx6PIUBGl/699G&#10;hGB9h2A6bbZK0STNQkXwtil+JllRgHBaYyUkJTWL++FehcVySTIoAiHEhl/bMHlP87ue4Mnmv9r9&#10;7u6jhguCA1q7B/ldMAV0DPIQBBS0rFnRMAf2b+7+N4d/c3zOEJuaVWkUGCl+qPNPFbgpthxJHBmB&#10;TsvH3SPUafqyh5XRJl29eSUFYPAAT713oyhJY4r5mTD/YErxr7k1MAdl2dmq3byROhTdNAnF6OxX&#10;3Nz8d6EbmVmGCgcDDtutNF0qQmP9AVJ1TD3k1rbfr9ev/+jpbmcfb+mD7y72CmbWMFbpkxD1EctI&#10;2n9TsOkd4aEPorOiLIrgnwrv6tg8BeeUKPC11EO7mR93cIIHVyHfiAh14PvvkabWUmPFDw8nRAxI&#10;KyGHvcE2iqyx4uyXDZvFQYk+tzutztj4/K68SkhyvOIqE5+/2/zXlManC30ycUppxLaP8YiWSnfb&#10;UNnBUeYI1sb541jbMYiFsz9wkXzBoscdnzHg1kmVqle7Mk6LNVWn+oU7Jzu2vSia6Gq0ImCLtzlW&#10;itUG1ARTrt4Q3m2kVLJbEF8wMQunwgTM8Ep8drs6aVl/WQu+S+q+H3dZ7wz87BWYEJ1E0KJgB+Qq&#10;yVa1Bk2wf7IrHZOjE6uHFE4FbDZk23P9Pb2Bfg5soPaJSV02+905/pHOR3MnNxKPLul2IKhJoxZa&#10;E6T5VPaMEEHRB/u3frram7Rg1hyoyB73ANaNQ2+fTnJELLo7/BCSI1bnT03/x9FZxzX5f314dMfo&#10;jtFIdwrCEKS7u7tGdzNCQpDuL90o3Q3SSHdKp0jXs9+zv32Beu/+xDnnfV3RW8tAmiag61n8sWXq&#10;yRscCmjCN+NQGK/anUrmH6y6UJYf1N7V5SkoGXvzGy4JKqxmLq/IogaK4zYZa3Q0o6tCDe2LGU3W&#10;ef4pEKsN8Yxjuy3FOXuRBEDjES/2WDR43YqHuRBcP08LiwLDEGzNwR71JwUhGZk3GVEBXaR/b7Kz&#10;lzipg16O9xIlNgI7RSmYWMyf//u6NsmFbX7nI0bQILY/KVCWgw+LKDBrM+T4Mxz8R3JR9z30MmCX&#10;0OBn6wPWTup/DY0L1zgx5vh2pxp0rDdgD6EznOiBydsmKMyf1+KylTBAszC34iOWNZ+BgsxYaSYx&#10;o4MbWoYA9SmQdfYpTsmNd35lg4gJ8t2/y9aw6H55UW4NkSHzFKDUW50EhIqFiuTpUaXrw13/m17K&#10;RCcCfT9yzFI+nMDtBCE9fJsjcihu3erLvojNnIw3hCg765fI50ZF6GRfD2Wn62RPcrnKx2QOT94N&#10;jevAIPf/e9JPj1U6g7DKz8RNhLGSVnFlZfawFMpsDPeQKwXzg4STfgNb7wLVfaI39aWAHSwODS+r&#10;kd9VzyQ5NcBsHHPD5bgM3NgZIn/zav/c+c6tkujvhdgAq67cPVvUCNYZB9zcVbnAVgMbF2Oy/h0L&#10;/vrPp06K/GcPoPhjWsMo+/xPZ/1ZuxfRA7DEtXfwu6r8J7HQ33A5Bt972f2x2wyIidWyBNmvikYM&#10;FiKdyHvMzWs85YN2avs84Q6dlcbDGwa3o5IuUZRT/4tSxjYuRSh7OfPrXHWqc6mtraurrfXSkQh6&#10;cX1+8Kn2ndCSqRTa9lIcAJiDFqDDnaTMd5C+O+JjMVF75uyUqNcvT1z9Qz9e6rhIQFEsXALwn3AJ&#10;k3O+ZTLoTlJZxCuPL77Roxg7vOcRHC5bGgcOLh+fl43NXLMN33RGfTYsGchbQaLsaUT19F643abX&#10;fLhzyc7IkSEzFxXlLCjA+FZxS2pfVAnaXhVXzFCXQgbrAFmUQ2CLO6zOd67jYmwMmyQ6/jN+yMIN&#10;2TyrdTYW62jv/oIpM84HI4Fv7qdlnNVekPlrlPNvwkUR8AOBDNaf+TxLRrUguacDGxuMWC9hAgOo&#10;A6oKNRpfpHfFFEdYriW33TP+qA53Ph5s1BljZT9P3p6rXMK2RdWSE81OuYN/uyvjsBrjwYaOybVX&#10;gBhVRor5dp+0uJRtNxcmBaXE9ECsooI1coj+6ev/f/iUaMOv/wQZF3bYVjCJlh03WgptdChkkdTi&#10;RjtgfRk3710QelLkhgSV5QZeeYXwKZBxZJG4AI22s6BRYMEORZ+fK/uH03UfNz9uXtp4Pr2V4VwG&#10;d3Mu/OWyLNqb1RTfsW5ZCWuPXZy6siedwZhEx3wLDGLbHClZYG/i4v7nRvNvNj07K8s3hKIzUUlM&#10;N7l7vTw/K74PP9OQK7DQ4CQtA9sfVGXkicJE8r0OFXIdxd5ilRKQ9SvTodApptpINaIHcaEZE0lZ&#10;ps+eqLzU+jNikB2nkMOrNOVxKXaaUIy2dcD109DS5WbQfRXsuO3X8KuYJ3wNdpygA8WEVqXu/ctw&#10;klRec6JC/q0OXh9I3C7Frl2cprKRp0dtWNgZBJea25emLVMWKo7A2CBVbv78zu6bGT7f7aPQeM3l&#10;MZ1Zh8Y0ebflEK6s9yflKj4q27d/sbvfvb2Ane23Au/vhrJDbzRP+CblYqS3sNF6gQSFtENXvF9P&#10;2gu+4hWk/oUJB/39nx8eSDQklVny4BCX855jYoSp4palQLtvvIDtlN2F7JCgc/1PEbyRpDXE51XO&#10;bbLzOaC5KcSz1qSjABbeKaoJN3a5zAlGbgvFOuOLvJ7OJ3u/Jok0kOur4+iv4KfjN93S3m2XqOsV&#10;5w7KqIE33D6qpsWSj+YJbLYvf38cu+ihRTzTlCZex5TupUKjxYqt0LbG3hcRSWjyxSuJXWUwDzfS&#10;Y9uCl7U5fct8W0S+UnD+0uuuXLeNlIxSYO+1Mc2m3N6pVNAfPEGFTiUWiTM8BHz893dZbxr+OQ9/&#10;Q0lGZj7LZdtx+wiblltGjhVQWmtufaA+VlzLmbf1cnEZ9Bz8KPG+BHsmi+4Bnc+6ZZmkh8ezG4fq&#10;lZX4ONkbC5M/q7IPdZYEJwKer22Ih5RRmtLI6ZQMcnggFkV/cjI0aq6/TMJFDZoKUOM8/+/RtKwZ&#10;Y/l62IrAR5xZb/PtT9b7px3uwXai++CHpTWJ94r1rZ3CAtJEj661bt/rg404QR3fD0Olj0KTSDFQ&#10;kvWJa0Q3Pe4F042/NXddDVPxdZCeLdhHQkwMjBMPtqaib7lALWUIasfCzrYd4/QaOY8vHW9+VKcL&#10;apCyZ6cVSN4WrhzrikMVmzguGzY1iuEBlGACmiZuxIgrWHB0BAUtJPUF+Cb5SwTXQkdeYPXIqzeu&#10;Z2fBj/5e4gn/TWjkltnCmVpt2DDq4lVu834FPPQEqi1TmzQQx7/D/GnSVMNmiocWXoK8fPyu9Aa9&#10;lKbYk4qSO9fOvKIoKALh9guKk8sZeP/x8tDCC4et9G/p2VLYOK0WVfUNCS7oxLRONQ4tcB+XIfU+&#10;oUpKlF3vfnEI/GRyHlTxud8L5X4ZmwafDNhIX6ruoMWvEipk+9ypX1UJEMLjhmj8bDky7oIFQXyD&#10;Xi82si+7YZY+4ulxj4fjEYnzS5cRxen8LbGP6yKtnkzN/oQsJYp8akX71svms5izBl1fa96JgAeD&#10;Z2i22wSfgA1P/yyPrE9kcLw/n53VwVpPVH9dhZRHjls3sBnTaMT93w6ehsYHcIKfbp7f31RgphyJ&#10;t1Nq2Zb0tRoC38731nfX4HWViYG7pxXnnwtnN4YfbMm7yDNIK0PJMszXfK9FaN2T4yOZaQ4/gbGj&#10;panh5q0wtrEHj9TgXBURhN2PyCtC0yqYonYp/PQHf9+ZQMM4E8KbkM8sQUYiW6X8TrMDSpMKjRN6&#10;q96WQaVanwB85nKZIcIMkhn2mQkQYYpYEuPLPJegG0be9oV7CXHXXUXVxOiR1wZ0xB6xGXHaVERE&#10;DLPaNRuu/940hd5dJOMnSmB7fyRb69pFhjD7rCAx9KxpnV8EOsUy+KdT0BtFBqxBJ6X1Y3AYa95h&#10;goWWN+vDw2rVUjpq/Gnf5OHYaFnNw9+mWpnjQ/JBT6lrYmv6MhQkYLv3H0YwfVVaWypPVWx+IgI5&#10;t6CPoZZm7GKlunRU/dp59+td9tbLgSCnSTcbz6WLBAU2DrZU6qQ8TP+IqDgqiXigbhmGhs90NP7b&#10;6rCtFWNCqwpVqzRV3VpZmMnaGRVXi1gGRWtjyZ/LdEx69cAtRVe+8NxLkJrq03f80NWRe+r3f9ES&#10;b/8Oqf/stP6K0a3LUbp+fX0zuXxjht+zfj6/ovbumMw5fW0su5KtCiWV41UKr0LBw+/mwxCiSvT2&#10;boF9ogf6YGYBojIWGl5uHryW2zk/1qDPaU58Y9rGAhSPPQ3otp/Ou5gjh7tsv7O3NRF+F8RGfNIn&#10;IMYg5bLenogB1scSsKTIuVn2d24YdvlCPJd7QPcjI/qlFoSCat+TPu3oM58bsf4dtPT/hf0iiDBS&#10;lJesf+hLFdU3ceBLVBEnu/3DRXdYdPZwWIj7iMpoHy/ld8KjJgOYV4DfTAUMpCXYiSRZHztiyE5I&#10;ajucU29Jz7ftY8of/MPXMve0SLROuAdhL/6YTl1DHho35Ulb7vHI52kQmaovXwHCm0sVCu8/imIe&#10;t5eUAZpSIBdxY73cnVdtvdwt9bwtLGVPClFSV050nDPOoXJY5XmtsavZzgxiamYqrvPDI3Yx/cD9&#10;l3qhlVOcWQmFDa0W0Zz8gEalw63+WGqalw0cFUsYuDsQZpBfm7yw96aDzNqtpsPuR2/H77A35P3l&#10;jfpdlcm3u6ONtv+1ccPx70E70fub1zvMQW3mH4jE0vOyIChM+4XLlmJhZd1zh9HnqOBjmSH/T9jt&#10;FUZjX1vrGNih6QOe8mws3vBCXvrjr8tsOOrnbrr3bPwJXQWeAvubX6onAxg0O7ZN4ZDHaFDt4tCH&#10;lResTFO/yEwireDhfyPXjv7205i3MvxZbQhSpFPnXGrxHQZRnLDs/CVdE9mfuoXT4fMgGxrzHpQc&#10;DlWTGcYEZYXNlJU1hT3FlzfoGsMZKRES5QRSwL0ifQIjLnz2h6h6MlhKEaYRTf+XnEyazgvkyvbN&#10;eQhCR/qPCne+HletnZxjBd/G238Le/fXj4WyKIWBh19KCyt28nIOTr9gRfIbVjzf6g9xahoUjesi&#10;Gvxw9W6KHZN3j5O3t5MLt5O3dT3PB3+qbCxKeSjt2aH1K848bRPRbfJFB26zrecscCT4pYM5y88e&#10;/3mPNoRd7qDAheApOQ7maJCpf2PFS09GtwBJen4YGUB5Jc2ReXl6vDn3Iq7yQtncggm9JGDjy689&#10;b2tvz/lbRpebhiaHA6HVfx1Tjx6FlDvc/TPeYX+iguateVFnKyjS/KvkpnEIPs1QP/qTZtDcP+G/&#10;N9PUsCTJ3XNgTf+EYnXlAVGh5GhERITiKFym/fWPQD7IG6aEKLzkNM0/FYGTmiH/36g0Ucck/jmT&#10;LLzNgYjJKXAV+A+rKZlwPqPJM2MANFRJrdiTQcyBDHBnqt4C6vBp1cvT0OS1GcfPNPgEt0G3sTZR&#10;L7qlrttIZ/fuheEb1m0XMbgZsuueEosoY65crOHpxEKab8kW+/O1jH6oXs1FTCh86OzcRR+E6Sp5&#10;YNtLWW02VhJe9MUP9pTMZ64Dje9TeBUrTVNdEAi4Zei/1TtEZQxPXDMGGS9d7uVpts/jh2K8dgB7&#10;TSfW0oUJSgLJXkpDXFZzBlZhDDhcTEGdjpY6WKtgUtAE1jj4STxd59yM7S4mlvpf+QIP5anmSIRF&#10;0Ya1Bcf1UNQLOxZLGRhay1q/ajlIK6ks3kyefb85MWiIltGBG7c+04tIiJu8UUAgTOES10qzkxR9&#10;DtM4bziSILsFPLh6v79ZaAc3tHUrZ+9dXwxdHLh6P7sKTcTDQn5wH98CdI7yfTtIa70bv0DJIBLe&#10;XDiiSNGFvWepV0G7O8KtbdB1mN5ofSu6nrVkP8FeZiEqR30sodMYEe/v8cl9ScepzEfP5F5O6OvT&#10;vkmvVyH/N53wzM8FvOoGhrQeGnrPp85MRvF0B600ycyzXJaSQhPuYlSUsL8Xv4dFUSrv1wG5vMbY&#10;qs7g4HfXHDT1avckOXaS95r+T/qPCYuyIXs2usKn8kwc1ifTn3G+JXF6hH2UOFV4yRB0qOH3bXHR&#10;mPpcwEpDyA3H3Ra5z/lR6r9LfryoGjbShBD01dIPqEflUEv537ruF8ilUG6ka7OzRZAs5/dMd2Uo&#10;wY55YQo0zTK06tOAUl4qfSBOZ28R/G+8UXtEl1V6MW6EwBrXC7JjCCTUAMGTV6RSN9NK+5pHxWoq&#10;pmLKv2UvW2fapNMHAulawyTdgMgvLU2bdPm8nh34kv0Mo0hY6BQ64ipN9j4LY+X4mcH1lUDlIywM&#10;hgL3m4Ji9Fe7XEMK+RK2JYqqpCsDi21lQRpudA5wpt/1t6F5qvvwYIZ7hfv9lSnqUsdGmp3iQL7E&#10;+vv9+917x+7OwuSB1WbCgjw/k6pFZBqR9cXIr3uJrZ3L9+Tav8GPPW+czxWAvdaNC5xb12qdDjjc&#10;Mb4F9RuuwVM53A+1Z6Y3fLC515FXi4rvQkzyF1SNxijywm5jgFThvPeNI4fFlkuqgsSPM05cco5I&#10;zJ61f0Se4Zawh0goRpoAkw1hr3xww5/ogmfmu2yKVPNpuTmS1y+SLRcAbwmuOUzmY770YXZEyepI&#10;UAE5uVTozNeM6FQemmsIVXTLko4dyc598Avq73Iaqi9ZeRnmadW1/fM8f/yh1F49wdmhec2Hapre&#10;75HkuAxYKOg8SJ6lbZ5rf7QdPMOhWitO3jG88EpzqVn76CwlxTHfcdNS4QQ1v56hmET6m9oYclqA&#10;eYcEpHXRLp86kjOkjsIAE1TzsmAkMLKHq/VJjFWVYsiNeoH4GrCvInQljNFVakvDVSG9CJvYCYWm&#10;qYMNvr23j1v9mmL+tnOezzv/oEJept9tdDgPVakKjn5x0vrhHFYR72lddVS3dv8Z4QvzjQjmLAMJ&#10;FNcHjZLFmMzliy8Kiibjo+qLqPnsKSIMV9c8AtE844l581Tcyu2gaQZyzH4gV/qh3kJ+Kw5cOnqU&#10;/LGz+3tzr6aVUrPyxJG1e+qLreAA61ZyZCLpWfbESuSInB8FCvxaFvCQwNaeZ1ik7GFy6zV2xNIW&#10;kmkDlGY7iZlh9o1V4y+ZPwMdGMuvUGPj4OA8vxrPm2/OPRm5gs2xGYXy8IIo87/Rb7yCkUVXJsKI&#10;iCtd9J3fSW7ZNAXP1daJM7XGq1v1EC3G+jzyjDp8FOcVOx4I9yosmTPxaMlbBXhZQTizB4iaqUlo&#10;cL+SuY2sarJ17veiDVJl8TUAyJbw8OZYAY1VdPoFyOurvoTMGcj7CerrynjIg57f0gr1CiDZB3g7&#10;g0PxZj/c870453FxSmTF5DSmUlGmwsv2J6jC0Q3c/TVMZ2317mE35stkozhXZXyos9Topz1HCw2M&#10;RbKwjhKwMMM9570IBifitKKZEt/TL2HV/xK3ixw8em/KDYs3xXv1fxP8OiS7s184cUaVRI25she8&#10;8IJ1jfaWTLo+p+qX8WiBl4urctzZ8emSS4q0iml8YiktqoxCcEPtsIT02kbFYl+YWsFi+XicUphF&#10;y8OZQ9pYcMUblK9OrjqzdllVlRXLay2A7q3LS2eJSjmQ/CAPIZA0+trHRzIkVT1Zf+zMPhvIMie2&#10;cAk7e5gEvXNuvY5swe++XZVzDAhNNGn+y8lgaROJ7syX04J5kC7vYT3Y6AGzvPHfAUMkhGErMuuM&#10;dTb4oi+w4a3IIrdjPDGjFIfMSaY7JHGJIuIdplGKVlkcEmabFuhoocwh1RIKKSikMq61nIlmQjF1&#10;z4Lz1i/JW8CivW2lM8DNk+3GTIAfDlwUQSVQSeRZRsUBYOqBTn4Cq84RdSHt/OcZ8INX12i3T88Z&#10;728lmc0+PIZus51d2wsC6ZGw79iUnqMaAVs7zojql/zxhjQdkilpT2Lq8CYFHbiczInWHUvxbDcR&#10;wg6bGxGxNcRGFCajarir+LYAHvJnkPI/hpJD0FIgy49ZnbVP3q7S9Tkr1VR3iTj3sAHX09ONhduL&#10;Ku+6zS7f65chosKPHy+oqVwc2KWpbEcsyOgJv2TOlLkTVBxlCNEyHRFjuj98siuJE9vq5iAY+5mr&#10;DZGvboQi44YxmCC7hIwebPzYJ5jDk9RhZ7W9e3Dt+HN4w0eJg0K40dVKCkmLHrHjyJ605aHzNZfk&#10;rkECRLnx/Y2Wfr16eJB4Swzu9n38+zTU9MFVeS9JIVOTgRe3KIsWNzlbj+WPqxCsBn9x/+yb10GH&#10;taja/Edqn4PV5FP3mdiyA5buv4UcnBfOtsPuAEQPvRTOzx40Z9X3B7xLsJiv6M6fzs0O+i5tbh2Q&#10;q4O+L69esx2q5GD25MFQHLFL4pXQxnGgMIVSk6t+UVXNjax2+hVeJhZiwmKxNPsKe+xwmV8hIf20&#10;HyMiv8/N2Mf5NHjrG7Eyq+szXGAyWnSfLw3C7VAcmtwxZttPQFKhU1u2sxfhWjcFHCu62g4A8WtH&#10;ukNCngdJ/1qH4ZvzhQf3wS0/tWnN0wOifvG7kb6qMmVYOxEL3rfQocEai+81N28Lhv+LQqgVw45i&#10;Xf7PB4Jbgc8LHUt1xsY4dDCVITUV9QU19eVkRLMoebOWNQda8jcczyysolNaxV+KdMlLub9ihD5R&#10;RKOuM3063KZrVeVY/UWLlWsOiqvN42oCESp/GUGEToRYSp5wgCReHp+BFEp7k+3d3VRwTsEe3rN4&#10;UUdTNVGjtl6e7EEZf0xgvjHOzc63jveXjtNDHbvwg++40j6k5b6AxPNf1z4w71T0QCFM4x7wEcnK&#10;XmL3xwv4I2H1zslyYPE4tHvaX8fzKBLwj5MKbjzF1ClvaSrzmT678VfmakS8uS3+BryaQTaeWgqW&#10;7ek1VOxw5+lppUrnnyvibLTvZrr6RrJwrSI/1wzXtzmpI4evnpoNttbISr8aMftfNRarg9p9eX8K&#10;qZmjL5v8F0OHlwxVnEvdjUW75qoASZqXmsnNfNb4Kn7xtajJtZUo8cq+PSirqiYxJGOXhp+6jiwp&#10;cHfE7neczW53U3RxGc09CnwNPnGAFRp2k0p2dgEE+k5kd/1N/TPqJmp/0BORJvXFpeL4ODFskqnr&#10;BTa9+rax9bpxusQ5kox64iEmz56Qxks3I4Q9YatuI5HlVxmeJXJ3dQOoVOvMCXGWq3FAkRx5mPtj&#10;d7ltIxpr3ehC/r173paSGqTrSvH0I153QbFLSctCGCPBtPJy6/2fuWj3enz2+ZEpGG3jNxe91lzM&#10;8sbQfC8DL2EZqNLZNgl44fKH+v0NZ9pEzP/mgNCmNdBnYj3vVBF1tEk/JD7MigB++c9iO/THIAMN&#10;lJlgprDFYG7En1CyNR7C6QMMgp/aKSPxO93XcxE5TbkKQMpjih/l99bCV4MVo6hOVi1pJrNWQJv/&#10;BcUEL4R5rDPPq+8sa/EjnO4iyce4K+ssdbS4BLDe+cCuxFrmSxGYOxxq4ZZAwQbErVCD/3Ys2FSm&#10;lpc3tCCVX6ch5+bloRdJ6upLpigyHjzA774cJcUyqLoOSvYsUXfCCCUkV7xAmkrdAuRdjxaM488p&#10;gk3/WQqDDXAuN73fsaGbI2zWFypC6+nM5WVQXbFHhfQut/CUVVI3FmODqzccZYqybqrYD4AaDQ4L&#10;FeDX1O6A65eFcVh5aro76H7hdKkOUspzDmth8G2c39+XWo2m4n1FwM/0v/oL7CWsB6YCgKQZavhJ&#10;+nML0tO5cGfHuK6f+fQ3dQz1SlW+LVsldulaWFgP9m1KQbgEb2OHufkRiHNhP+zt2veAlgEUsH45&#10;kpPnNJz8hQqdoVprcBBOiCFNCDcnuZn0tFri9fFu5FLi7cD7Rk7zwIKKmwE0nyrZdY1x/wwbnjuL&#10;i/n5nK/zo6ekV08L+c2SuNMQx+ag5yP2SKRNjEnqvI+KmwOKLXHCjHnoceteq4c08jeBbGN/n5wa&#10;BYSwr25gDDHk58Vq3qVZAsX0irCK5STKpMztlZuq9JHHt7dr14y7lFDColC0ScmNZb8HH1H4eiNq&#10;bLleFlqO7jOkX0hmns7+xQeB9iup7LGDBpU3eB+aVxzdp2J84aIjezV/YcJJd8XnWPxe88pwXDej&#10;m3A8/9hCCLf/09JYTJTtxW7aqy/0xWpq86FzB/nU+yMHx2FKvt0foUZCOOHF7HOqW4FsUwH1oZzj&#10;P3GHdcZia87eOh3ZG87p6jwVTRNWHynuEqNfEcwpUczhAZ41CXKjyWtSg0cJzQ/zUGiu0I+jecPJ&#10;IQrJ5GWVhehXvA+jv0bufvH70LsVkpfL6przTpACYewaKjz4M68OHO+Wjmwbztpa0goeYamCaX8K&#10;47VZGnAm/FzxZfDTw8C9RPfjk+9u6jc6bU+kvkchamxYYmzqppNkmwO1f5zgZL67CaHA5ZtE8nTM&#10;Ib6JiVLIVMDZVTFGK81VLjozOAAkNIQvS5027J05UP1XzdXM3etLfgbyOCruCqUW1qwMm+6X0o/T&#10;vKCv/+HZcFOMTN7YdKRz1t1HW8DKAzQMB5a92oSi9g2En0cBEXkzwF/qyJJ2ZtHY9q7GNEb04flm&#10;TRavNR8SnrkwUXHbARIq00ampvtfhxTl9uPbepL7ajW0Fmhu9AzMNBS/7MQvxOLiHMbJboDY/43z&#10;Yb/s63WPHkzXAvWtRnwibh5+yW6mBi9qf0a0UZzG3RIRPC5MFpb5Koj5WFW3yUUL+UyTog9eB9do&#10;wljGCzx/9gGk6yXaktTu8jE8c8eiqOaBYorMwIpMgeLCDP0Z9Zx0CO+2uc2DkSHyFrFg4nNbAVpv&#10;Xzphi8a2G6UhsddWRop8oI+Par2Oy+bLcfD71ta51xRFs9YA8jY3hJ9fMSMDU7KaiP+GrxeGQO15&#10;Gaf2no5uMZEQlDgrs6hJ+bAeLDaVMgnBGjmS8e7yegvcJZ1BS/1Q96bv0Zwxkf3D0W38RYZrkIma&#10;tfAWDmVbg5mgtoCiD+lSOtnqz2cMr1G6BJ0mHDhMCqg6fXJWaGUVYiO1pmfWwVW2K+wGO/lon27S&#10;1b5CnRA90KiDwMfoYXo/qijCYAjkMjeXQ0VkTqLv9oFldUJYnipd7CWrf95qdzxr9U4Q7fz5Oy8z&#10;KIA96KXej+7ePXzzoN6J9CwjAy7WJrDz/KJIudtp4nQjLd7uEZXP/JS37PKCoZxYFv/051P9Ov11&#10;JUlrUzk/Mk61qLA+5tgaXANFMqyWXT6leCR2wB6msCCiUjqcg0cHkss93AsatVuf4cINza6UhQf4&#10;IIZxuw1we53VyExTs8rL3pY6LRD+xf2FS2Bk4Qhh9DBi6KijhVbd6q5pDg1CoTPhf+f+8MhBVUs+&#10;Ksry+j8eTEpUaV2t7OsyNcTajh4ps2oPaObwkGektsUKXQi0pR6/Tl++S7/e/sy2SYxWH+/Mv/NM&#10;S6S+188ODGB5WKq/i6PbTtcJ6PIzmTGZX4g2El60JMx3DePIfzXXbLbEYIsezSL6SfKZo1ZFCAZ0&#10;tW9+Xg8vVtq2JVuVSqwwt/07OT8hzMLDQCpUUrXhCunacI6y44AmSRWFZWoQEGDZyCWh4mtYW8pW&#10;tONI23sPI0R5LGWRQIwM7mfVy1tYCppC7b7WVS6SMYbud31RnhiMD3FrZYBtR6FHVFt50rsXM8x+&#10;khGVY0c1XyR1DyLL9ABXUk7QHXkweNCBbIqIN67LMjt05Ip38xtHpKur2F5fnTnRIgEgJO1WiUJa&#10;kuvUa5OhEFiOw7A+UTgUzguCY22NTXvULd09EGbqp1cfd/umnsl9qGhbEIsozDRsWeqZl5ODnwGU&#10;QjU50vSOEEZELgZXWyeAcyBT0vIsV4jWNOq4GhKRv/yG2sCfBjIF/wul6uWv7j/YnAJB53NLxD2s&#10;q5vKtaW2PnY84bzf9lB8DHopk3g/9j0gXlryE5KrWJhQrz5NydRZqAyLmK4V9FUYIDxMDXrZkd0f&#10;C6c6fN17MxNRrsRMcr2N0FuCd4h5m+MVpyJxEBu04jOAHb0zH4mEnCzvd1h2rhUVDygJ4VTe+IyB&#10;t1r9K/ZBBIuXCRunnC11ecI7XLZdllWqkgx3AuX2TWPXQpTYzzDX+HQkquCe9bLj76RQyVyH0POM&#10;rW7fXwEECjkCyHxLYRT7PVF1CBgjlajMBfpsNCK7a9Vfh2JwMTsQCsS3LJTCJdn7sNAyAK5ZpfeX&#10;WyZGRl/3bC9A3+oTjbPuP1aGcMFXsStJ4YIDtLAb189QXVB1ZZMQnmXq5ZDK/3sk8j34ErTcAveJ&#10;VS+BRCNSEjuHRuWQ6Wnl23HA4VZJeCG1Q1jD9wQ7Su7VTRNvTywWaGZYprwWizVeDW5Im7Yg7WAO&#10;XvJ/OmCaQfCk/tHi3gX7b0t/c0LdnLRZPmT+ikfjdAARFANH50NDisVDzMaroy+RgrS0RNtk4BcD&#10;lJvmE0QIF9xVqg+k6fmkw0UCkNrRMaaKzxoCIADQqkq64Qoiebp/pmjJGeZzdif7bfbx7cH4ZlgL&#10;Fm7dExuXFH0SizuHj3kk/v6iQhThGstk+49K5PFpqjHiUCSTc1hHYylhIEW1bS71NiXyF+vvH7lS&#10;O+LO6azNBU96pRVTEMLZVPVsNFrbGnT4pP9NkJKgfKK1NDf9aVn2kmuLZfelDrvBLm7zWHFYS8JH&#10;W73uUYTYJEjxH4IEtUYPgU4hQrl93Z8KmdyMIYc/2DnbqRE+yg6fEfFFITftdUvrrasB+Qg9s5gO&#10;NZPhFWDwue5xCJcodUKw14l/IYNYCepIXodBdJZE8U9aoHBDdlx5hXwNsMxKq5hIx0KqdHBwZxZy&#10;A95nuZdFiujAymYvFFSaNPmtsl3qmviBMZWIFn2IIaxAQ4usf7AaJwwOdfapxdL5dTSBROoUWeUm&#10;7UczapUyTbsQ4hBiX9JMJn4CbLebCWhffWrMPxgJ1yassJcJFMifTLT/WVUEN9dKPnxqBuF3bEbg&#10;1qqwMhkq1V/AfBdIPD1ElvR5O9VAog06eI3uqeYHD3abhfPmLRB/xDZmRZ96Kz+NowQ75p2KKbCf&#10;RLH8caMYdqP4m4TPQkLrLkXiM6qIWnviPAqGLkKep7zfNh2e40Kpc3CUVPD6mECMLULy2n90FW1G&#10;3BRV4AvJHVW1PM2gw8pN+djjpPURA2T9eu/UDEfqRfl/rVWeBL5SkvnJgD0YVUsX6O1idu8W+Dei&#10;+1RCPK9NAqj4zFv9zDqZIv4ZcJN8QrVU/tTM3JSmDo61+64+w642xsJET6imJqgyESOIbWpvFlfE&#10;31n0XbndNZfuvT8Uc1l0l5RW7sZH3/6uWQJeuVqGBI63RRiBjzS2LrTtFdV2HQMTSbh22L5MfrEv&#10;VLIvjiXpsGqSsGvMIuvy97VFG/F3fZku1An0oWKAJiJ1CMqq+Jqzi0D2qdm61VSBKljpK+5IKjC+&#10;nw7xYYlhZ1D+H753NSe5kJ/fmj95AtsMNHgALgKOUeTw8nmuv68j6e2Youo/LIMGynvYUA1EnOpw&#10;z421pF16N/UmSV2ZBVhoJ7M/KCdNNpKDT2m0wWYIKZ+M2TBBPg2y1j0LV9GoVvHYgqSZSzT0byv5&#10;BCEgz7mRROV96M+JCs2c6Fw8+Ww+A5+pj4e+bV8uXba6oCNS6YWW77gZeB2lYIaOESFo7ggl/xTi&#10;XjBCdP3NhDn1+rjg6EYlLYV9gtvL6msBSZOCAb6qDwvob8eiyIJIFbRCLnkQXNFgNGQEY86rFSGW&#10;MnIc/D4jE/8w2psxscDF0+yq9MXcvpztqt7N6+eazB9HLKnFNEEmUuu43IczIGAeIy/ooEm5bMgZ&#10;RFNZKZcpIzCYzV1y+oG/77Hh4BP9BzukKtSFXtLfkr7bjaQtggM+328YryVHE6agMRXiik2oZEGF&#10;9cHfOIIZz54dgmYeM1VMuH4HH9OfQG0/9jAsjj1iACu9569jKXETrA2dMtcnDr/souImpzK7OYfM&#10;GL/wmIPMp/a2hW325fj+1aL+qCd5YA3/sSF/nviSarEG5tn5I6HHSnzWVid0IX6N4x+EpvoPfhzP&#10;hQLloJj1ho9U1P2zch/CQprXawxdQWDaXGzhawl/S9JVtZMBTee1maYWYqZ9odUE8aEYXFKyr1BT&#10;2iXArUGOw0jPYMCsg4N5Xa1KqiD7qyjRKpBlmwzYsnjwn/6Q5nr1hobRCiwgdWI9mAFd+AVVZEnq&#10;c7qr2975dpFFD61mL34bFoJDSG5rnmU0W+r2a6lt5S+sgy+oBHkt2E/w6iQWM2n1/gpuPEEjSgkV&#10;Lvyp4wlxg+yCEVYY9xYOTiYNMr1BDN+zwLIeo6kCvsvYnaRc3PRaiBp9i6MFdCn/6ZPfc9joJTYV&#10;qDhDOKhg1ODZaZe/kRwdRbIrkYH/FKJHyQTdH/lV6TY43VawHYCgJ32TViiGimbWR2kunCKD1pyN&#10;Pk2FCqtadQb6jK/frLWHoDQHlthTYOkp6akYmGhEJMHtW12vTxk+dm7H0ganybTC7+EVoZLDFfym&#10;a2tpI08WD3sRxZBUHrysrPmTKTRmN/RP3zsqzI+elHW/BiHSgDIEduwlPqZ75j4zwSOSCWBj9fK3&#10;vhrRLWlOZlJmcBcm55uHfeziCyNEs0Rj0C2mGe9oi4oVpaHzs/zFJ6LKrwHh13DFqEUACGxYoPqx&#10;TVQooVC1sLXSJUXvTiuqpdzFVfaQIe+fGyKYA8paX9J2R8lIQw2HCOhIF7JaRxc0tQJ36PI5whdU&#10;IeLvumlWZT1mCxFhvwWLWxM+APDQUxIHbrNbjF3kM0vVkWuGxzLnvEbX4kkT54qd0X/nnLFzxc1T&#10;bvDy/Cex4Gb84sO6+nx65Z2/+fKe7SqicLS3ov+kmR2grj3Po5SdycSjOmvxXlZ7coHLrVpSzooL&#10;kYedasgifNLpECYHM8QYqP5maGDlQtuz6qr/czaaC49z75LwyObaNcTcePY6W/UzuYenEvFoEQBW&#10;NzFaA78Qf7DtmTlt/pu/MGWIf2Kzh6I/GFOlHFkf4zFBsIPv0VbeC7bwByapK3yBKAOkXZDRQq9y&#10;QA8YP+CmnJM1fp4zqVOAMtuhE5DjWY4uMbhpFg1XF0PDjcHVOBfTE0U5drp1ssqhho6aF7taV04t&#10;KC7/8mfc03zjsLu6XwTz5QOWGxNF6RjLi+m1dwz7ZrmpoRgHfQaSiLylYDDJVn0Wnu5UgCcWv//U&#10;x6kzwmUuOOtBROXYFTc1l/zVW1VcVrd9jvxM+0X4wh6gv7dzrnGwtwnZc+DOXHP/HTg5tOcuzlGn&#10;PbSyonIeF/4BbxsLEONLEpUTvfxTlOQnsCBTvkZxLGOE1iXqk32NPUiKPZsk7+gl4HvH8Qe9/4Ll&#10;7SAfQWAUQf6vjQdIPm0vcuMKDKCzz3KjZ04aC3fTE5a1F1U83a/2GxlzPpc+oU/RcwgvvxdI4lgB&#10;mJWVFq7X7to/Q1dXkV3lGv0E06dQdWJLNdBc299nJWSMjBZQlUp/5ECNLjfC4iFTBdZ4LXkOKhZo&#10;/tKgz6YoJzX6GelHKbQf+jokuE2U/w6W/PqbMIhEeN9tf1JOY0C00K0puJ1f22BA4oE/NbKzGraB&#10;ijUxz0J/SfHmJCg1sSKDqQbl46YBVJlnJ2VhlCHGyQ4Bc1bl8Vlo6ZoDNm9ApsLwZyktnpyd15wV&#10;hdlUXvzYhniKVxjvq2c3wprbwQ0+Qhr4+Y8YyhRf+DV51fAX9BfmwXzfKHG5S8Qwpaf0lCb+aeJV&#10;xqD+BBzk/M24SV6oGY6lanVYUN7UNvz6ulr8zMu50faLSuXvtn5kDst/3tvg+H2Hmgphu2yNGZJk&#10;d57d0rLbA1TLotYtrKkJgNs0io9N7gaEamghSWrm+mPgABCD69yEucEA81wdZC5V1EeBhpqUMxqa&#10;Ux/+ZyZQBqXkLZnYErcAYeeXn4MzyUXfMmZSx097in1r6yM4aUl4uQrCj9bOqyHMSg4V2Jm4ePB0&#10;ulCEVQpk5f5lT+IleV5RoFZRVH0I4sNfVH6tI9yhXngHzndluYlb6V4AqkEWynBjn8FyQo0R15Gw&#10;Gj+hmvQhFZWFc2+EMHWiP0QDMW5eysMtt4rq8D/7jfPmHHWcrpMX2/5UIe4Grb/42/yVzW8f8nLE&#10;bfBM3/l2lji1Af+G3N/iUQLMmK6CkA3rwVcV8d1a1envxFO50HGdusAA3OYC1wBoVqz899FMLEqn&#10;KZaDvUm3xh8k5SzJJYg5yaOAQS0uixSk26AS4W1t20kMTyuNAX5C4+IQr2E9waLIo89obXC47bnT&#10;G3DqhhKIoyReHM4QFY/Po2j43CC9fqGs3QdY+fpIOdu8ooflA77cz7Ght6qYBVDYdJajxA/BSmlL&#10;TVHuRJa2Dwz7E78mB8uBjMlPgwUKBMtLPiHO5/ZZT4T95XWMdvxq7ly8cgm/kvvaVsDrpLi99/f+&#10;c0PTJEkjPpBlQ5kZcaAj1reKGE5RBUFXOmkeKYjUfyTaSbl3OcuszBBe23oG3VbvAzOaq1GaxL5P&#10;EDwSdmSo0OFEh/oy3AZziaKk/qnhQX0Yboo8/+yG1+n+AZFLQYXkv+iYZAqBL5IHbdpqqlbwBYi+&#10;gqY8c2LY6nHQPzlRtFWnYtPSUVU20yY9fmY3iKZzHrBgT86BcFkqxPkbrHr4EaG3mgjRvop/cRVr&#10;NSi8q+5XehGlf7rdJMtyrZizdbLrUrQSUfm0/DGmYGTBoks5kjLJmJAr2B21zHsiQ439ziJmhVuY&#10;gJ9PjZ+4Sd8za5zvu3plKsyXNmXXseHcIoqIzfs1Ey4DqnTjERh4nlBC4b20BnPSleVLpD6G9tUK&#10;VNdiLz8NMsY2obq4YiBDvTEFRZLISZJEswQNCgVbrQ1Ag6CQGHiGGMV4OUkIy30izoCQ4zC3WTqp&#10;2iFTX0WuA7cKNCeDzkRHTQZ3uU+RQmkJ50UGY15hWstEbl5saF3/SHtNX/QTZu9/9daF1U2V9EqV&#10;w/uSZXIlVI94QY/8fW9Sn8Ns3n6XIhvco3OX0IE/0zt23Hj1fflufLHCE2UHFZUG8tHxutO1UCl0&#10;/Lgb1gtRQIWugY5jY8J9+Q69dgtH9I3SVU4c7DbCgMbLtBttQHgXRFlewDU4JOc39ILxwjIqgg5H&#10;pwNr8E1GBpFQcqIqs7Vci7Ycs58m1poKiZhWbZudbjsLM1SxbyJTqGQQdb97w0irRiOTMkk4MZud&#10;trIy012eSe6ljNHfWdy4m1/+w45si7un4pmVxmFzFjv8qj5XW9GlcWyATu/KHNpu0N8PdyB3/ole&#10;Xd4hlIUoQnc1ziJIDYS9BHZ+r4JTd4BTH/6IehapwmXa4J/MxkSCTKOJqKDIMeuCf1vjZSEgiIj7&#10;WBHf1jqqw5mF5OTq21V+StM5ouu7oO+A1CuGaZdbsUjDByZytBcDZuNz47YJs796xFf3W1ddsfBb&#10;L7m30BWUeAzW9ipSnIEcuNCLK7WH7L8rFoXrqQYsUwb+KQgNctgz4dUN+3mFaoj2GQ1ttmiWRzTf&#10;gt1xzloLo7m6Mrtddsc1CJd/Xlp617znMduDeVTC7Oy0cy4J19f10xICtn3rd096gW0bTbdS0Lbw&#10;IS2TVkVTxpM1L0wAZaZorV3UgmH6obUcaovGayra2QvYK4B3XpUF/srJ7FVyYEFt3XAU3Duyv7/3&#10;rjPulJQc5ttP/gIZmw2oJCtib27oKT4bxKC/M/lN8BRGlvi1M6+OklOx5M2SNFRFgyFN4lyxCDu/&#10;b84RuUsbbckGyNKkfCM2DWEvqkwQOnBD3WLG5/m2Z08SJmzDK32QSlew4L3m9pPUPleZJP5mZlVB&#10;h7eXmE79ypzEpyEqTgPGcpeA8Zs36UKrE0mUA/I4Tmj6U3ng23zz/4mwCbl591mPCA8gtqIYsRp6&#10;FYYdfxOuWwA3ybLk6YO1VGf1S0r1M7U0v3zl4JM7UvHIZRI9N0nyezqmXc1CuvyiRRJifCmVDIFq&#10;XS73zYOVQB8nLKLQfeD4Md70KJ43J+UPOH4LBCnozQy41RvMzqdTWGFOve6m6xnETE8DEKVOlIGn&#10;jNhWpW4UdXV1BzxIOBYNbEPbItZStejI8x/MdLwbSZDoQBluysJqNdbWsDAPDL6Tqn9xeS8tLwjr&#10;OeSJ0xXBsk++ecQYM8RpN8Gzh8++SnC1FzMpuK/9C8Sy009hbSGoEnaVgb5FOdecOvQ8ghot+pWt&#10;SPz1qTxKc2LEhEgI1lQjZhTR8z9me6U0UJIL0QcyNr7DRedIU/h6eno2iVLhLAALa1HszqPsTbTK&#10;jD2q1ir97VVeIoPQDvd6reOcFTHBEl8Q4qHfaGmLhKHC2W7eR5mF5LaOPOHpUWfn2m6DFENsAAwh&#10;hGyHURPiD2rBFxrY7Tz4oAxaIKBSGGaTMpGLqvfFkimOpRdtyFmaTpne/GPzbCChkUySp32EivG3&#10;wIE0jHT+cVbJ4pLsLmsTQxeDM9ZvSLrGKhB3FMt+/mE0+SV0HLiNbK1Pl3dUHHRxa02eqDsHyV+a&#10;rrpBkvDUEQLwIh0RyYCbhiHch2YUKObxYnVW2a7yyrakquarPtFA4fCCccdolm+CmL0k3AxUGbiK&#10;xcojr9MSa84t/m8vwsBzWAMliNoCmgPhiuypdzc4uFD5a7rkfRvpJ6gsLSU2l5OjwbToX970/YFN&#10;7uB358v8V6/uXm3vmE8ZbTBdJ8jzRyp8VPIjRVxvKonb+ceEdwVp5bnqiAxhHSTwsuPIhnNKtCYh&#10;TSoxe8UIJh/mt8V+sWtI1tFb/fA0FLQxgcYuv4GbPfJ5ZkId0iSsTaitZE0ZE1Fbc8MIP65sixiC&#10;uB+/n4TH19usQC4WFTIJCCHJpGOJ/ZtExp8HY9Wg9hkOyWSRlzrlEtuzbvOYnu5lcY4qcHaWV/2a&#10;bTN01EoSDpGrsPqtrzhoRG4lpvh+gBh4aHct4cmF6GBfOFcyX+2gvE1CGzJfAkfEdIC2Z8pknZXf&#10;bF7YvMtoYvhtZgrM78DbmO+wrJIGrfzOZZYoYnEwab0Oo+G8XV25ClGsixd4Q2eQ1MKwY8rLw0nh&#10;VffATYdJFUWf5FmsR2F5KjMKnnaHGsawkJE9GOPNjAQZsOzckty57qUIJkatUOlkV8l7DC5EP1re&#10;UFbcviWiJIbfG2PrXHys+3dwfiumhKZ8kL4dvM0zgxlcWz6sLYNpDiSJSbmQRIRDVVSQkgrGgxdS&#10;zxCncQNVsyPK901AYKJgawqUXPnTVwTCS2uHR/MW+n6//FilwJ/6fANfLi2dMmfyPu+DB3N2W+xr&#10;bsQmb3KeFIt9rWrajPomgIqAXgApPWH8AaNXhCL2/hRq6b7ifK2TDqy3YCBJlOmzPX8VNw8xE6+g&#10;X7Dk2HyQ3TeV7AUrnvOqSZ/Visfm00gH3sU+gjvmjaUEP8w1KGrkMtUMrXrhIxBvtcJz//SOm+vp&#10;+gtgv+uYxumwDk8rg7Y4MKUl2lYRrDV7Hp31annaN8wWa0PrQiUfhPGmTlBdectTDs6EDwHKmAP1&#10;a04xdllle251rBjTS6B8jwVi1Tlr/g1h/jLtm+qDVJm4L0qKvnLCyb5aWpLkUWxF3t7eJTAva8fa&#10;OSz9Q01F5eziAkvUcgIiHkyq4bcJ4AP8CKe0PbEP6Wq0VQOldryTRaFMTH+fTtDRJn93RwaBtarA&#10;IXTlGdA0PfsKI6SkKDOSkRwejfSENlGghxkHErSKNmoSTVJp1JPkr3NH5kGY0Qk8xgFcWnnO9xmv&#10;BdQHGcIrYVqwyiJqqr9uaKldVikLO6c5jeLSS6FuNG04INXu72AMhGsbGhqanUbFbWoOR2Ssm672&#10;hq92wZbqM4ufAuPMKYNKf6lO9AH7Zee+3QmNwGDutvRv/MqF0xVoovJS4x45Zf9NpMzDlwaE0Qg8&#10;1yItLIT/qpoMw1Ua/pILGM/xjnyOf9Ig9rxSb3nAX9geIl5DB0RjHI+sCNX3/Ndc6TBRJA68R71U&#10;yJ7McFf/7vuRCjvajWJPQFdupvkkVH0MD0OfV8PhrTZBt3HxXleSYn2id52PW51KxiPrYO/aB7Zm&#10;rjg6OzvjumWVPj/DRkUgUw+XKRkdpv2vEzfvcakjb4PCy7ONk0e/A8gqN9//i5SLyxrmqEeDQ0hI&#10;g1BFUUjAJzZ2i6MJVwdhA2lxStF7ne3Voyc6Ng72zo06Cs5SC+pX7cLfJ+uWpQp4F9TH+CatjIER&#10;KsrrXmL6QhpYfetxbR+k3cl+0GnskXMP15KNYn63PH4W+ZAHZWbo7/6B5cKP/2cwazm1WEDIgASf&#10;VFhjjOVQbD8H7VjK/uJweUfl1p+pUJL80tSEBkWZsHfCPnMsIFVdMbL3Sa2rQCxb6EPqJ1Nk22UW&#10;bTUlWQyr5I/m7IKg1uvtdtYPj9XKMZsnYDNn5ELddEHTXmGpEYm5Iy87H9HdaG6EkDZ497Ecnuwv&#10;LJAr2iIWo7Bvz16slgWpc6jO+jJVFeiFO2Op7CBsqj0Kfmk3SYviCeFvUtF9Flxe/v6iCXtcmLDN&#10;7lp0gCvg19xxPvvuRwe047v00Z3HoeD3eLYDn2TwMtm9VSzhFKUR2nGRr/ZNAUIaa8m8Prk/XRns&#10;HweRj6HdHdP+pc/0XkcK4UFRM0PHdPnDl7AGxyIQXMZ4/a+1dzrP0alwlWvF9S7H0Pt3FcMuKBZW&#10;Ys4imtE8+0hWbw9nKiAvEsuqby4Zh+nDNHjg7ykLr4np1V0FB0dDxxtZUA1xE7kpAX4xi6HVFcgG&#10;yyULbKiVOJytI5H/GY8OSFHNkRBwBV5ly1XwEH/fLQVvHxbSE4O2VIfg25M1luxriosWBf7VmA95&#10;SeytoPOc0BU1AjK7q5VNAv0c3yKjELyiFVaRaJ2b/5uX6/cA8c3pj4tNA7pXHNN2giXfyC9ioEkE&#10;XH/6Gu966BR7K9zow4MySTTMi4gcJ+JTuSv5eDfOvWCDRtfX16/P9xdvFxsdp6enkcoQN+o3GYZ3&#10;YuxIZ47BRS1xO+qPgrRP/cf19msqsiGZ/NGGEkirMaa1CZW1C5pspfNqre6xqk1Nb7iL+RK1xanf&#10;4qK2hxZgFomB3vVS5Gus5ugfA1lJSyJjt+IJCeM/b+0yA3wla/E90vV8zHdbiSEwFtUBCqL0LcFv&#10;Q1cNGdnrWGdTe2thFm6Qz/x0KSGcUDM1OzYQz1x5YmLjrrF6q7+qfyBpwh1avneH+m2Wiy9nU5h3&#10;fO9Pd2tx2vF2ijUMoKGoTT46+MmeBSakozg4Vi39z85zjnERPxn1EMnGeteSdaiLJUTa/uzAGl2+&#10;FzWOfbXQ94lIEbX5Ow3bAM7RazHciu9GTzWVGqUBzcWvunZMAjiAZgTZV/KnbU/fzw9ilJmPT37e&#10;gYEpENgoHiyAMcf3JweWlISq3p7ZOqg0s9Yi1wLiUw8rW1ruEe92HycvHm+FLL09NaQsPGJvk2Pb&#10;iCrsx1hwBnBRoyTHp25erq5gIRPYouA+BftZsxgTN4byejarRhMNSzHiucdSRkiWh9l/fa6F8k43&#10;tnZOazdfzaPcT9Ky+W8pumNRkcnGNFBUvWNouWhgC+830cojTUtnVS66/ZwbIVjRY15Ae/OKKq6L&#10;/2BQDpxBQux3LDZduT1aopjzuy7oVinz/c/Fdb0qrebkmj7RAoG2SMNCCgee/fqiBq43veUBSWBF&#10;Ja2pfTeJ1H4qgIarqMLgcS1CrkSqJqoWGSqHjYxMtoUQK+xXVgISpFFT/dh+RtRH0U8eTlCXV1f3&#10;aKUuCYNxUA1TGEBvgUkQ7MdHJpTQ9EK1QHBA6WEhdpBLTi7NB1tRpIRokossaHYkZcOKJxRVgwZE&#10;3H3vPhHWF8aCOgMSeJY+ZSmcfk/Hmusv09dT5y76qnJQWquhb45E1NHHtPFDAXF9iDQ/ms8Z2boS&#10;lgcrXi3NAPH/Ni/yNvrzvY6VNFzdQyRtwEyqftKaDt1AOaK68ggPXRnzyx/4dL4SMS9RPVwTxyxG&#10;601HAbcsaWKxCPePjZ+T7W48em4b2dzfPWRm7p2CYqMNcxlVLOnyXecCiz7AoTgVXMnAoBQ5ldaV&#10;HAtPNN9xQ4UjQ0GVRi5BmdqP6nEOI4uiAutVHW2VGfigNnJe43MBFgDlAa2MoTkSAn1/vr3/S4DI&#10;Q4XIqHLN2xfPxRzNizwuVfpKdYVcmzymw0IzDIsvhKeOOLW55Gb/BVbet2gbsTf+KnRE8rZ0nbn6&#10;3aTKLHZzIkzLe5iDK4ixIMaR/FHr17jkNeQlhvMYYOCYyIn6qWUZrD1XyVqrVSJXUzvccGbNyIgi&#10;4KlGDLMUUdUB3R3oL+JIHT3wUEVaEZoDXEVUWmPjrLhb7gnnf03jeQ5wkt4hIj55kCPUuI0JH05a&#10;K8aUPrYGB4hRJMrVbzgDTPPKfPQ5yNuVez7TxaNmq5/ucFFjz/HpIG5RH2w4U424iTKGvIm3Ngnv&#10;4AGObQ8mcLsM1nmbFtXlO93WzgWipivJHG62tdg62k0KgGEqMtFGukFE95bTq3/j+FciJTE5FxG6&#10;pcK/61u8cRZtJgIWZjz0qX34H8Vga1ZIGX5Y6GxlD80FHikAUWdWRr/yJATNfC7eKKUzHrBUXOIc&#10;KIP4LChNNskhcgRF+4KKzP0vjVXdnqU3Eg95BoFYp7MdP5SclhkB3/6nxdAU2xO2QalohNzsso9C&#10;69CtmeKo4koMF3cu96EGbD2ayDQo7MXIetu1fV+PmTklW6IS/4PtHJinUTUP8tSu0K9atCe7CsZ0&#10;+ioKzZLDDN8gY96nT0P0QAn9gyrphZioGBI5M9cVuIE8KxBmEzIy97b9NyZageKE9AERqq8a0IOs&#10;w+dc5DYxkAQIyMK+x/EG/YAZebjj5HLtJ3yhtrdHEloL5q45JwN7O2YSShpI/xolnAX2rHkPcjBB&#10;qb/n4dahhXak6wud8kasrSGHcaNigvm/nVuyS+3yDmV+LqNtNBT84OSK7J45ySd/1D5LulH39d3k&#10;DHgsBaIOk9Uwz7+aenir1WmVMIT5xJFrVhVpWbDgWvMrx8wdyyLsCoqbeI/WZOslk/0Q09JBoDcF&#10;mzJ5MCpOdDmdvRxrZ27HjGK8D9/K66DMyOvGAhnMa+05TO2bdDPZCQGxqre1Xvc02gCSItnw4fWH&#10;d1pEXcLJqYlNMR6nlta/fTkMitUWNouVv/9oPe+zXcVYYwOm/rMA4qqRx5XdXhXB9LHpFal6B3oO&#10;/F9jJeF8MlOW9MvsPg8i1S1ei9YYMdajspwDKbGkna3hFAY301flDX8QwDPVkHNQTvySj5vc8yXb&#10;zKOfhsYXc4hHfkfNpqIlYBaGiF0ljgSyaOQMvP5pypudyRpgHnqO6D9Uv4fho81EFEs04a7ElX2X&#10;cfYyYGsVOFWSvA37GVhaWlr0M6zFQOSQYloRGCNlCiueCWSTIKaqB3x3n55oqvT/t2oTznmvcHsv&#10;P90yijSfDy+hzbqr8lXfn3K9xVmh/TE2fIe4KuL2RXGVgMvrLJW3hV9yXF6HEIVrBN/WFY3SdUF/&#10;sLgyK6ODloEmtpzcJsxsOxUXI6SJQlBUQcdl/Qe+f11cpAR71PMgDW7FMUQlU0oNKSNbskbdOgM7&#10;KnOBTomib4DD0h7ZWd8ISbGxNOl0OA4BepH8a2cwQx3EhTFJ4cqsojOKGU34wh0GSXcJkSZFlDvA&#10;gJJokxL2uEY3Wleg0BoeWGQmWH1Me2T2TMMd7pAVAgcHHL/BrmYJ2edEwD6WMPFeD7V/IlF/OyIr&#10;wH1zFvKYFJi5pl/aYvLLUAFfrx6tXsliVR3rkZC7mSGLKIPypItV5C2t/+2WY6L1ilFncpdE2ILY&#10;D8erWUikVqh6SHvdK9olJp4HPHLsa6yVD0Qm/175TAwgMPndnjxmkGr01/NI25SGZbeXgwn+cGG6&#10;oYN/mKLiwoKGI9xEiLA4AggvmJ0RnvgsJY51+/gmmB3/4/UpRY/qpxwTrip+uBzDhvEit0w9th4O&#10;G690jaGUSOjqhchhqlAkEQAuXG8lXYhW4CZSjLbJjw0PEzTF2HhofQArloxmciH2+6SNtcFf7XLm&#10;IIl9V9NNbxbqx/NKZcajUyS0Eb2IK6EflZZRvoAlApIzlQyOrGizSkuOQhkM+drpwduDA1y6pzrS&#10;yy6n660ywz2mzdNg0glwIxuCiq/B4c+Qpvd9fPLQg7Jt7TI5Rbgyu6wDOw6rWk+BZKIwwr/eWnAZ&#10;CuLKMLgxeDcVL5d5Z0aDSXpE1jULTgQkm7g4EbJv0y4+8t2HVJwxSAFdhvyoJShEXxGU94vaACyZ&#10;Ysrp8dklYJaxD3DVpjiy90kr2sx0ylq7CiwGTsJLW8IH7CoRNPg2R0e/DuzxEQIRIDywle3A/d1H&#10;LsZLp8PHFoFcJNugnoZiMpTIVBvW/VXl4vgBozFhDgglrJ3D8ByfC0cmZlOA1/ZmmCpe4kHXXCZV&#10;UvW5/Y1sGB2bcPq4w3MIQyop7UiL/xrRffR9hrlUNbUYwBcTLGXrjEsTy6pri1jVzl5Fji2CU+T+&#10;1mrPbPSluBmwFUzI8qDIKw9T0m1XpNemMsTEFf1BOO6LlgN7Seq8U4+WfY17o7xmbrR8Tv96En5Z&#10;zl4atr9oU++tbb/j9WPWB9B+qmC2WjGy5lfpC3LSkvpOAxLO3TBy4+YfcUQ0zp1QG4Qk1A/6Enwc&#10;zZNlin21E+7WKKoayfoKmWW+eaW+efIs+kNa6rYbAMWudtNtEwWWEh4Vlj856ge4Amr5JGv4Foz8&#10;ofVrLGa+t5iJm8/qG514HNUf3nu4ZoQZOmi5RxpBBERue1oV5j8o0K+7wJ0vfjX1BOeAcm2Z24tr&#10;t+CcynKR1v/oyJJaVSC+69Qwcof5piMvnvAP2RAgDQ0+72OIM0hdIeb72O7vOKCpQR7+0IDEG98/&#10;LwXKN50Y+PCfSeoRAYKsFjq9GXVDc29Ib0fulLN+liTWk6oqqyeyZ6hgzBygsOctWTSFkOVhIL6t&#10;MwmcaS4uvpKmbk+y2Bsds/gyQ9naBqyIUbrHisyoLEtvifCY3Ria+1Epwr4cxN2kNIOrzWhcGY4b&#10;RlvFzeRqKjUtHGVRVMo9AmV5twtblZ8oh4/KOV0YVjLUOslQl5e274/WCh7PUbesWM0ShrmLqDTs&#10;EvUMW7HLalww0/J9jsMkI8Esdzf2rCVpIt99v/FkD6LOhISLwoN2C8D0eCBccapEYRZMuq8ho0fJ&#10;JBD7o7UxlF/6MvJGdb/zbj7Mg/jsV20IJinX26M0cvUMiWN86oaSWLh/dki9L+/8QkBhTDi3hAk4&#10;mnS+xJcFFTtsz9uzwIQA124SSpDvIUUIAEZrAE+kXWXiM+z6xwKZYjddmsjMNqJnWlQHExTQqJUD&#10;0i491uNRdQ/U5fXGWphPM+Y0Zu/n3j8i1eaULI14ndOf34xTp1u9272jk/yXQUhUjGW9NxC3XISa&#10;AJSMR7CQWc5TyxGKJGE2x1Zp7EF9PPuwJLOtjOXRNKiCj29TRCEMiWhdiR9I2hUy+CJBqYJg+f5H&#10;oW/6h66oQK02y03OKqRzT1Tmw1N8yChalmI/QApYE9fnWlLv6B3R1k4KPObC9QMxSgoqSK9umy5i&#10;iyKgQCztlXxSWAt4R1psFzPSx/OGAfFE0E86bpnC5sXJYjUYWYGbX9e/EIKriarwCiWTUQFEUxTu&#10;0hrE+AfzyFDADZ/Bj+4PiiGoWHnSR2VKe3hnlClNAIUUjQAEI6dqpf/aJop1Yjw+YHDJ3MkFrCXY&#10;TC2n4APEyEqcW3laGMU8vEtT53ANyLT0EuS0kGDyDmktfF5JaGHv68BA9NraHt93oTeKeUpK8QZ8&#10;Fkm1depxL8HENcWcds9yHKRMdzKAZGlFZQMZA4ZqTrbG7mm2g2sGDgyYi9lgyptC83UPV33IpAjD&#10;+FB1yF4D3DBHtEjo/zJpzX6PL1rOrmYe+FVO2RRxI+r3EJ1zEPzZ8OeCyBhBKUUMkJlUAthMCjnc&#10;NPberV60Zlccd21LBhPCjkiKGoOHB3QTMhzJSR+xAiOH1zFuEJ09qlxJ6aOyeBwonImp6NuGzb3E&#10;QEf1r74TfR8UxuFqLW3bNnvXDVD+z50lZs6rQ0ny4xLrWUJyO3EKPa9BG57SAjAZ/0+O0peqeXX6&#10;Q1ormm8VPiMvmaKhdBDlX397v+Exgc0t+JBVEC9iKDOgybuTvIJu/5YbSISYK/c0mo5J+/SVPNw1&#10;aoZKvyRAxJVFJo355blh24Nu3IimYlMWQlnjhvPh3kj0HhAOVlQbcROjwL4QSKADKI4gRK/Fmaei&#10;RmxHKELjDyKwuLa0jxeZ3OwP0GPwt1kpWsPfC2vG9A9+5Ffo+cFN9w1Ja3BzA2ldJcvnrgF3d+fk&#10;qgWK9n+vXC9h3wCsvV5hauwRvn39D/DXSYauwUI8Wlr+PmIvD2+BC6t8M72KiNvozrtI8VWsYoOP&#10;70+wYdyqHGSeTCMmkCJLjB5VXaUUSwr+NAhgfACj+m4Gvk6tK2RWEdBvD2LXWqO6bcjSIlyI/7zP&#10;wRzO4WCjDdWPD083/VJlGDqXHTm3sBjX91G9Qc4XnYOGrrBpgkOr7kSmKyPOrEZ7kK+Y9aiascSv&#10;xvlkL0S69Fwum1Zfr6BeTDSTudmWH2zqwq1MS5PQX7M3Uuj0OdmvlU0YaOw0vCEw/TMDAZjVCg2F&#10;mTjhtpuYvuxttMCg1sIinrzqKj/iyfPx3AjiWUsJNj8j94NgSB8aXq6irFjhVm0Il9YEGl3u2miI&#10;klZJeao26sNuhZsWg9TVhNwwSKsYapmsidaXa7i6rDFZ4L/inqUxJU2lrmyKRkvXXsBNv09SqSH7&#10;GkZOQsYh7pu9ziiUbi5bRYpjSxhDJ3mod+ooY4g1+Z/XSO2oGwIOUTU5DQ+XO5l6FvbI3pvrOmWU&#10;GZ8kCp7TlAQ49nZDD5sK6Avv7Rkqd3+KpI1BiyXCp5d/ObKll1bnw0rEcXvzIcaAHCWzaX1Je7FC&#10;rsbd09No7OXK1cW6ZIIbvlwdqtb06xbGXxRqqLzEGemIHvHNm1zANZgvtIjnLyQk+Tjttf3oJmZs&#10;hKVDPhwvt03W7sJovZ8a9ZVO5LfYNMssV0L2BhHpqWGVpicW/qifSgu9avAw2tM8h1vQuiDjJSu3&#10;vdWUKH4J8lnJJ+aZXExzu3CnS8SDgnOmKFh4BDZnvKuGC3Afy8jAo2PaRwRjlWNLmtpG7c8cpDp9&#10;PdyGTkHX8SaK5vTrZ9kRpn7l9moU5SShKXZAhY9EJg29Kp4kdD7xr7fXDZTo/0zgdodRv7O9noQe&#10;9FJR8RtaHnMqbNntP4l+caIgu0niSDxLwdHRYpKSZMArki8p1VQ3l4IojSUsGlRJjnmiqU7BBPAk&#10;stQjJXgIGA7qyPsyNzFORYty314zC+rJ3kxlmSL3pWUs5LQcZvW1hoiD2fjUK9syvxQjcxITAZ1b&#10;1mAqjZ3696tkXznfZYCkFlz0nFIHfWo/2h7G6fIlFVwA0SukPek8xxhr4wnexPIsRzXODQEXzH0K&#10;O3H2PC20THh4e5Nv5p17GdjnjnWunWOP2P1cgf/LR8xLPXIeFAyDP3Z0dP3EzxhSedET+gLAUp0/&#10;VMeJtmv5EsFCy/2jI0uE97s+0JeiBQQhpBy+/nOaDivVCk2SEfSl1REkVjfHG5rLSbQNmOjcmqjj&#10;1A5odCIJ1iVGTHEOl5l/06ryzNwnT+AXrFI//HLY1g47mQmXTCSpp1wg5BF9wipFc1j1jnvi49Mw&#10;Yhzb/CFgMeLohq07UbKRjvuVCNO7//N22VVOvqbkUwnz6CTt0XIZrS3m9m+ZJwTSqHi9efsa08/Q&#10;fdUFh/vM28+mWC8atl8KWUFggh+4AOKU1JVdFq3TXc04OprFaAM1j6N+Zlce18SPVTbY5UNmcVGB&#10;OXsXIX7XtgCwNAQBMYmVDHKibs9euSB1tOnYTYlXult71BwQhDItXJJKRX3v3UI94ubz+MTPY7A3&#10;MMNk4/chxX06ImxatU7ZZZXMC0j3T4P54fBg6XQ8uE1gPTAr4eJjggUX64ib673tehGjfqNbw4ow&#10;VWILtQsMmEt5zJvPnDaHeNB0tMMlgW3He0DLbcNItj6IORmQpzDma6pNaE4mOPDTZnqYG0bkTCyM&#10;EQeS6QgpSsBFTiHrK+i1UN3XeoX69Bf34mUD3uiNTwNsPAoZriEh0gVV+qzxKALJukDwCZ9KCbMG&#10;VVTnhuMMAweOPVn2ENh0UaPb9c/V53j3jdEaq55had8/t4Yk5eLfbzx273VHe5CIcZPnu4k+st/M&#10;zsMVzl8zIlZlUOp8kuSpidJqinL0a3LrIunnOE3Rd6A412Jl+s0obSsrqeigLr8nNFzEzBpmlUlQ&#10;+GEKebI0OOp3GG/XPtN1qNkirwZ3BeOQZh8ffPt/EVguegP0SIIov+D6KcOwYWOHbWnuwd49G+cC&#10;HZSmYJrG47U/PsG/IOKz5Ht4s00RDTo9WBpbaRhB6IZvDPcSYmi9X7faYN/WtrZNI6c5o1VnQVin&#10;p0l76ksloKgSFxeCV4FznyjR8/5wdaWqUJJ65kG/A/9J38C9Epb1fw1a/fpoTxHNx8MrkinqLiVg&#10;n2ER4HUT8HMlYwXWTjluRT2IEaanTa5pPkpNP1zWoD9LNwmVEfRk9LpwWIuy6y3zzV5eAWIQjwIM&#10;nB1eQG6G8LDUyYK6THx0jjrVCDBeXbnhwBF2xbxTpbNh8IqoouullQ+UZ1+hSVJvzQopyBaok5VH&#10;i81RdP3XcghjYxzd6tmB8GQlDaYFRTU4mxakgCdHjNgLhiBxO60gTvVYDRUE61otVjyhDGbR5ifY&#10;0NhuXuJ/9L0818+0ZDE45aXFBEb+ox+LtEK/Ew9Ouhmt5hwwTMYtCOUrqVk4QSyiTFlXM3K3wbOl&#10;6rYS8plG4gyr5wLPXUpzOztvCfg4A9CI2gMlDKqTLxLhM/A03HyfSarDI9vFqyjhmHR/1hVy9TCz&#10;37vfR3Kr766tGXiTCw5U6dRJ/T65iKi2n2hLHYMlYiuD3l/vJV6uYBczkEBTBh55zk7GGmvVilqF&#10;dnbC7bWq15oItkURRerZpPWIWEasnNLA1d25QfLj3UXtxA3ftDB/GB++cPIn/9+ql+qcRCKnDoHi&#10;bA/wn0wDs9iabr6kdhE9spHOKaxXkppPdCs79OhHChteYpEuCp40xKOJcQmIF3I+wfHzQgvHjp1i&#10;1w0FEP+l2ScG4vqMKR+/msqz7H+G/hYwQARwOIf8c+l5vybA7E7CWC8syWjaRjQ3L8pIw4u0o4KB&#10;nzhQFzpj7cY33/bDjxqb0YyC8MwY+WMc2c57K//4J/oV/qN24wOzh2w4rrDdNwRdux4JbGkxse6q&#10;N/lx1k+sK22wthY4mGRK1r3LaEntUdcbg3kAWrwp+nEx1sod54uTd3P/WoPXHVuEraQqQaGIhcgP&#10;7q2Gsgg5kRi1y8MkLL+hckRwpj5pTTdWuRNDePvm+glHc3xwD6cvJ5PZgrD/3EB5FoHAGOYSDzFF&#10;+7B4WMpxhDro6eFagJ4DwmJTXMlIO6ThRwegqVjjOzUzoRK0amnIESqLOHNOFSLUYFp3qssT97+7&#10;cr2/vvPKSoA1G9j2vRT64QepJjco1Q/iLp9/CUbm14fuRMItL7nO4gMDYopMplSLbxL+mzyc1OLf&#10;BxSxqgn8508XqUdhyC6QS1pOi6Pc5ML7lhF6zFpoTuqVs2Oq4uFkyOD5H52UOVlUDi8+u4PNibzr&#10;k0EloN+WyxVrQ3NBAINmMBWa+QsthoaWztq6ikYLXNweh2SuydEeMlzn5NT+GSkh7DOrGYnjivUm&#10;AmTtqanELU6u5oaPm8F1ppilrLRM3Up58ruKomLv5wm3JQF1QZJGyo46AzGuuQz4WF0KuOujTzqC&#10;id0FdPAFJYUjbVTHSfKwMdOWFagtLB52Dav1QsgUkUJjZilrZMaNIvJbIKXioFW80d0V6gBuMJMI&#10;GvSKuAJhOi9WhVU6ldX5Y7pvVikMU480rTNfKSe2D6cGHmsIgJEjr1yZZaJocw8JgnbHj7IY3P87&#10;aZaYn+Qy+eo5kSSE3+/GCr6ozXy0b9GYq9SXWXciifLNmsipQIsFIQFjQnLWoaQ6Lbes3GaRmI+K&#10;3iFKu38FNUfPMVXt5AvuHHz6wU2p6mMUQgelup7/NfLc+pHDsbXTRHw3RjRloTQPJlHvL7dpcBPU&#10;vhAYTJ3jwvYdVbPajqF8EpxFyJ/SrKhwcaqAZ9Z347FUnooYFG7ImOYSxFAShf9XpGnALgCYyM3K&#10;M/lk/jSuqHQJr8T9E2wpM5yryQIxEwE9cGFSucrPyvMl0CF75sTEbwh9YnSVldJVd9AZaEJ+QxBM&#10;EfmCNl3m09qqY37FSHeRZTOCCP6EgMjl8V3PjcT94Ny6FRafTRwRmcYsB7HvlEFGlcWSktw9lcrv&#10;UYfzZJvbC5VtmU0Sn9IVDlMkiLCXVjkil0GIByI4vpZFdlkwpNGwm8XBnCH4O1TGcvSR6/sarB8R&#10;/LYy4U7Wq1ZJ+yO8djBGvK3FJH0Rea36ZI4+8fnRXsdbp3vFGpnTCr6aZda5ZePCSyL45X+rvYOM&#10;pBY/jE1X4sUPW7IhH0Xtpy6DTb5wvZtfcP1DnFlgwzWLcdGdg3t28PdjvVeY0f/KympuH5WxblQM&#10;Vk2C3ucYeNRHeqyQJwW9Gwx+9Nr2fAbFwDxyqRkZ/d6/mfvFR2qFx3ZR5Sgw+xmJ+4ekzIMV0Aoq&#10;uePaTKuEfPR9ZzMz9bhT4WM0rJG1sI88gjNFNiyEjaQqSb2+x9Gn4bqI7kcAWaGuwLafE9gq3SFa&#10;j/MRf4Y/byuz2H/VZb3j9rmUJHKQjBOGaLBAOt61elNXTf+LYYXuxrj0/fVG7AVvR/QiTviIKaM2&#10;b1wISAeBmW/ElOb6e9H6BG+vw/NLJc5lBMLlKDTiJr57If5jWqvwNjL1uSb+6L2R/xWik+55owFX&#10;joqdbUZhXyPx9rBXF/x6qtvNxQRWb3Bb72/4uC6xubEJnOUqVgdr+cpZXxRQRQyVV+oryBT6qEQ4&#10;W0bVilD+8Ulta2XFyYSmdGD5Lp/X4h9SB788+qwjkNCW26Pb39qZev0NlMmYjYzzQDK8n0ZBz0Um&#10;Uoh5XVm5WkHpQw40kUpk1/4zE3N9gZyjuwDuJKhpEv4J79N24fv82mOtKMITPd0SLpRMmpmpkU0j&#10;QANWMfmoEYKUygiE0DnnsX0N5nVaIfj6FXXphs5bnhW+OopROzoHaSbGnapuGIvWkhFf6+euqfFk&#10;r0gsisE/Vu9I0xrGsRwhIH4jBTr//bmz407xBG2wQ2RH5iJrySBHA3dnOzUAqISoKK3zHfLZG70s&#10;kv9QWfqeXSnoJraiXJ6wyZ7R7Deiywg7R0PPzP7S5p9BOKDbHLi1qw39q1KFlb/nz40E6o+blNjR&#10;3pfdfvcLHc/RKMAvEWtund2rf1IV7d2wnhwwoUSKM5H+/KOkLE3ZgujJSWi0fjVREYMkrcUM82z9&#10;sn97qz7U7VWQ4oZmwqDy2va5h1+0yuz8AgI629tXxcSUbza4EuYMM+euhXpgBuSLC9qSZOY/fHgl&#10;bVODydb+VGOrOp5gFvoRAGpqqX7w0yMdDeyxOObFPVXpwMLbzaW3ZflbZTnNjd/1+9jVLQFcbM2p&#10;7sWhU01hCO38WjS7ViJkOWJhQZ/kjThOOQTithw+wExxPfriyFQVZQYgUMmgQlMhepCX1CdMJHt2&#10;EDw2GPeg6QFW2ALM62tVaQKxhgNQLTOTockx7nLwGpZHuHg0arvF1kULShvsbvvdtjX22LDBvWTe&#10;pq+B4wf6/4LdMFcYPG47Ewc0DNXjSZQpzOObArfEfWcqxfkfqLP+4y3bL1feWEBiKXEjObEmgK8+&#10;P4s1Nt0YQLyqdxL4tJ5NCNbcCMgzo4Xn/VmHWxChq25e5ENdJPuXkNGDhCxpaFcL+TBte4RE5XyI&#10;Dw37wN5o28gh3tuQ0FAajoiRKsx6i8fbMCcY2zSKA3E4YnsYimo8PjFRSxZ05Jt3YFcLG6HI9ZVj&#10;KS8EPneNInVgfG8Px83ns2od7B9g3Vw11yZL+IE/3CEsbG70u8LgHJnfFRFpIFVdD02w1G7VUUDY&#10;5oDgsZT64zrstYJl8M1IBLLdPpifA2I1U0se7hnSiVRYGRGhlBkdwlOQro6tnvdHLxJb79zmjqpJ&#10;a5+Aalismu05U2PqvwpNNQDGKBDIvnm4jV2TYsaJ3/2mHvxMOjQoLIZz7T4f5hCCxZZzdjfXN0/8&#10;uPZI7/JJ7DOEwkvKCU1/Pv88YmLj87x5I1Hut+wq5EY8PkYLkHZVVDJFRyIv/IXyCZJh15eegHm4&#10;OErqjhYfKyt3ScMKhKUtJ/8LGrxZLmzRLX3z2u+wlaeisPE0J+ejukHUeW1pmRaWT81XYGMOfBld&#10;CFQDBDrXyFX9yRZs07KBmP2FP7vi2foRhtn2iZUSQ5xpxp4cVZVRKnoeLB8wKiTcn0KsZEdcJ3tL&#10;wcRUzewFNk5YKAc1fWiamqO3z3YznUIN8vb215ettu+HVDJ0PMpLvvwKOL+lS3/6b3oJITyucN1X&#10;SEeDNAQkROK73RmGgLE9iZ712/rnV/A1bNWBUdYlhHq9OiyoNB1Y4LdZblYVe3Lkx9MLS4UZZHHV&#10;PEdHsV1hV6XXf7Q4DyZbb6w4/2UtsmppylAS4ELRYhrLOyzWn41CiJiEREK+UPiYpCG8qLzNjt8z&#10;mdk4zc630swSfGNrS2wY5f25+empf+jy7T3qUfz7RZn6lv85brism46Tk44tloE4OJ5lyOmab/ku&#10;+AlHMTfSQgvMzo4V33L/dcSNXuowFUKpnpV5mFmsXgPEXoeX0CnrlV+KwXXN4NhwQXZ3xPfRJXsb&#10;SquoLGRzdFWo+ERKeVoAUiBCbQ/nxb8X3odndTgMkdMCCiLwu8q4CsBxuWJoRBpIoCltGDHTPylj&#10;/pIcqmveE8LGSYzuiEbRIm/pMFuGPu7tDXj5eyaU22t14QvTyNhX1uH1Lcr95CJGECT5AnHLpWor&#10;s5nE/7OARtbgfKOp9B0KaO07ncDllkJ0n1paWkpMfJ6BT2vD9uULH3grP2FVjp/4km1MvCM2VEpb&#10;15uUFYe6nixnn3tgXstZVnW+QAikSpx782Eu4fokTxvyCagX/ycQiUhFBvuDjU81R97vU9OtHjv8&#10;t0e1MC/n1diieDNj/nBWOGxnHEvb0lKvgApbnO/aLslJy/7+xaP4ojWva708fKigT/SaGtwaruIy&#10;1q4JcZHCP2KicqrSfqo+BidSV7AETB74sn4kAbp7/9dYEyCFKGNuV/nmRkHHjJww0hTrf350FqIP&#10;Dxa8tfKul/f4ymS9ftUZ/2FSiy+JHrxfGqMxxka243RewOBerIkEDWtGUHq0X6hujcm2Za8FEpVv&#10;n9NIzpD88aqXw8dY+aJHJSo3JswQzdKQ/aWGhfBTpf2NYbQZmJ7JkAY6uZNena7rWF5lJdikufuz&#10;dcaZM5SB/Gku/eJv5ccFVE5DES2wPHsSrLotXzHHtyHmHwT5mVn6CJtMgg3GKPr+3NjckqDCfs4R&#10;YMGSw5ScDHPXq84JW16rx8whpSyAZrAeVlWdfgCLUSTAqjfRA0Dcm6ToiQvtEs1kimuyZcGt5J51&#10;QcN5PepgNeIHFyH4vM2XcTGt13iM1om7yXVMhYrDozHkHzGi+lkrg4tTqaVTsfKFcJHT5RHXZJXD&#10;17RKsvtO4+MTOQOCxxM50WKYLGdTbkIa44FP96LwmmV2tdsZGqBoSKg/4lfX3b5oq6hgMSrpYd5p&#10;iG0QZ+1sCYLoJ4W9LwjI0K4LFCQ4aw8uemm8ctTe4UHMAxlwphaJIikNbyLLWpLSyvecwSwiTLhJ&#10;TcWqBdiYGo8C4Ux9J0trNkYRL/wenrFjYGAdevIlPl4aUaMZdjKjrkOFFrNSgiV2ExHInGyKjRiM&#10;qzvbOnEWoB0WdSjfejM/MwecoYxgAnpIrqSNt1x6+GVJbgXKRH7HQ8Ck9co89NX4UBYKpaKioqa6&#10;2ztgxeoY3LP+b68eqUBfq/LW7zalwA/FfZbMWkqZIPR0z9rnBubja6mDcdBXzky1gbBiGFf4rZWN&#10;j3igmqvnN+MJpKywp62WfZP2Jl4d8xZ36S3Vhx8EqJ9tZwL72da5F6FH4tba6XhdVqf8aAai8Oa4&#10;HujBP/LUHew/mOpVo7Tlrtke7EuChf+YQSP+ElE8XqaOowLsuDcWWMMmAkRwmkqwRUPoSkJQh4k5&#10;QNz2ZFE7/4/cqr18l7lvBxPmdTGcxNmP+yN/4WsgftSQ09TUXcgB0jJQyVc0ycHwQVJd83t+uH10&#10;46gT1Z85Adao1/94eGkbr8yAny0j2kbWKr6WoSwOKlo3EXhL1nOX0c3uCP1yK0q9EUr1/cx4VpN7&#10;K7PxDUQS3kv4+XF+lt2wHYICu0Mh20iO3x78mhq3ENOTrd/DnyQC6wSYlcBC/msDfHGjOjD4pmtw&#10;a7DQ5sYGrat8JhS8PhlzHfDkOrUuBUCcRT+IIYlZD1hO4MwTD3498JwagJGr7wFzccQwolb3smOU&#10;ncjUTfyRtNxGGZqYdWlN8SAhntXr2Mt0LpIYt20uG8k4sP6OuLEYcNvbAIf8gDQw8QOqvTZH7rhi&#10;mXcQyT1q1NXj8MML8eew87JBIOVLC3KIG8qCfJrwnyQ0JmsAN6Q4qaHfhkf1rZnOFO2jOSMK9rvj&#10;g6WYpLB1Qh4yeAK8zDSRp25emqOBOM75ZaGvwYE8lIqswcd00TrjNrfA2iM2XYhBRrCfWAi4+M2+&#10;ookoWU0mtY9dlIeGS2YC+ZglDBeMxGdthcxRK3UkKRcT2oDjTmm4QUgWW5qrXLlLRojsJLjWdmQo&#10;n2xPCIWJE0BFVU6C2fqx+wQncVwRv9WPnkSw//2sSAqkQIXtNQHqlAG0nnFSNNs5YL7pm+jElpKT&#10;28kbGDW7Vvv5uef9EIf6Ek1DnrwixW7PW1jVNHKqR/lynVSQq3SYjTaCmDOvx//ZuWMt6OVhRyX4&#10;Tadf/t/Fyk/y3bOgavVM3OhQkg70gopXgq/axgo/Gdff7svdA9l5hVwa8pCnBY0k/XtFSUiaepPq&#10;G70yavI+M3igdzOBMIV7kej/7tNpGphaJx8qTxXi0bvzqmlwj42xoFbFZGhbWTsYv+VWAhC23Shm&#10;f9K2tbUKkYWmIMAcWLyM7oMTitcQCt5eATF8sKo8MFkSWbYBV/JNHf2pAuVnU6ur5wteUZ5gVyj1&#10;Zw16Ps8a5gp5JwmtH1ywaeNB2AC0tXKEqe0UNxGdB6HgAFGO8QZ9NVnhxI8CPA/WfN8Ba1o80lRf&#10;Hjf6Utj4XfPauaY9sAq2Cscyg9qevX5mHggfgqG00ujso1kVXmPA/7TiGjm8tBUFvV8YZHuRTDu+&#10;ruHKFPMGiJfArLJv/8oug/2Cn88Ft17S3596Am5uYXXD5+iRPTG0sFhmsylhg0S6B0c63FNda2s+&#10;YPG/g8nTup43+7yy4LfDYFiyjeuDr9z/KIpe4XLCOGBTACv85NzsgYUkba/HGRrO7FBu87cgM62n&#10;tYv3m6pzTZU5YSGh3XnpdzJOlGYlYN83UrIARCfH4eEhY/mQ2yfctKtoDor4qvF0ZhSwfASFIhav&#10;3V/L6XGKmnEEdq8zN/C7PwXcVx9FIcyVwHLlE6UVqQvHxQJ60GS4TEQEmrqu37Bb/IhzBaRmaBIE&#10;j4o7Liar2SDHFW4Ih2W4oGM/QiPWZgHmJisnVRhvtYitEqb5Y1+pPclni1zp5SMG6uPad6MY4YaA&#10;+PmxsJv/y0Rp3Jqf1+dPDruIPbhgR42nYB7e/IQuGP66g4qc4x61PeBK5S4v9h1UwsVLQ7cL+8qK&#10;uQiQDy7Tk94LySY2Qaqz1njJ/AJ8FCme4quFDRumTXyPsdcXpq+nbbSLNSDksayYIIWTqk31P6/R&#10;MADytY3GHl+n//3t6ZILDGhMLbFJa21uPRXBN6kxRoAmGsfWS4yIDi/EDcKn42p1m/ofQ/buZQUG&#10;PTqnfvujMp1X0jbznPhclY3TUVVVtWEtaIhgy34TIIYtXRpZOtOIR3vm9g+1mtfwR2+nrJj3yJIf&#10;bVTZ+xUh1ijRtJnmn506O+N4L2ihwLUWBMtNJ73WvyYSB3VZMmS2DTdKMa4fbVrx8OA2bl6hZ7TM&#10;mTEsg8rL0FWleF/gmyohN696zA45t00R2OkVk+AR0WbIwgTHM7DBe1Umn/m6crgxKgOulVn48f06&#10;+LmJjpxrJsQuJSr5NyCktLSpsqIDZLbpyNy6BZvSgIwFguGBEYPgGBZuHGmqaLdRFlhkciyG1icU&#10;G3EKVbHh72CBSVPBtVcyX5b8HD4+jRCTYuZcRlSoYLZZy9pZs+/oPiNMvvM8Ei2iEnN8cGK/b5h4&#10;07jlwGIpQHm3SBQauw3d9OPcDSJJEa0Mtc3+neFfwzMpY68F4Y8Tt1T0meya11fYGSxSl5H5nrEV&#10;dIuNdqhPGIKHIsQVYBGXTkCW+mHTJ7YMXTZEE5A/GmPb0kEWlQydLFzUt6/w1P5+RWdGbdH/w+Ty&#10;6gs91YgSy9A8hAw6hyPx+qLy/gAjWwe76vASN01at3S0e4XAWh0xM+tSKBemMTH4cK3yTd2tTjsr&#10;YERYwC0XA25jXex5+v2xpxNmU5yG1Tmne97FCyZFcNZo/3jkjA/sJGlsOgtAmZvCHn9p4P/IILQS&#10;BP3tNPmzODwAXN5G7lM/L5GbsKtwewQAJbuw/LKUENINVjrLHk3LX4vlCHlvSZYRiuRzD32zDtQP&#10;fGu1ijVZtGI1vdE3SHgTB+pXHKNo8T9/TIicSMdNb4wrPZCmL6bl7337tniiBAoDyE3tD45GWJrf&#10;aJZVpLZVtopWfSIEyOUIDj7W598latSMRcSkcATMOGe4BC2U29N+Jug6BYf94XKq+hpJAJ4o/CAD&#10;klfQjcxXM1hNT7SWw031gfcCO3+baOaMKdAFK8ZoRicJcpvrJvPe9MZQ2I8ugic0JxcatXViGnnA&#10;Nq6yXI0hmP9ltyf7gluQs/AB4rAJaqy1Km7emPnzjD5Ew2KKw4FNoeloafGpi8+IjEPVtXFS5lLx&#10;CYl0qAsAOtrBMAgNo5YCC79cE3BxRwCTHEQxAvvekPnUeOYxqVWpD09+ngB+gVsIBREJRIQ1lvei&#10;7WLqOnzuZ4R3sm1Ntbg2sCZKFdBC8MAWIHlaQa1kwdA/qqik+yGqOGdYtR7UKUHBaD4mzdG0GdS5&#10;5hj0cn5ZCxMT3gzgbE3LAEJJB641m+inRgfzRgNHSXGB9vtj1DgjVRsLYpPbV7dLJsEwBdhW8Pvr&#10;ZfD788C1z+3Z40ZgCa3wnOaH9UsJY9hgaPZGRl9MkjTnRkyWnNxmFcD1sFyo3W1CnyZFsJqub8wf&#10;Ky5L9MBn8ChEzpY9tnCD6nrJb5kkLFSGynYvVeQbb4HeoWFFZluGVlMl4+6gk+P4ROpvc6wL+ssM&#10;kBlOxi0/SvuWqtN5DNTtU+N1oXrBg34reB1ucnR8sFgZkJQhsNe65ixowdoEgG8v5K1V9LrmusIH&#10;Vx1mbPtZH9nEXs5JmNCv5K22rqz3IoIJK5M1XeYaiBILBFSKWe5nBYX/4SKaMt7PSIFk1nATZSPK&#10;gahylan6YLAm2LJ2YZLA4NG/u5tb0N2dHymUb1+Xcbjw54ZjPuxq4PVTg5C3zdcrBcJ6Uw3CwblH&#10;NHT4ztp3oFpRhEQ2qNEXUwMn5Xc+jzQftPOY6EOhxkvDJ3iTJta54USx83bRp6jAjqw6xsYqbGOO&#10;p6FmdRCn3N6y4kOK5cVB6XGlzioSMdYma13NH0W8N8AwjrhROMHvpv0Ttu/hwMpXGxtlqc1ruSdB&#10;eWXRr0EPVzt/qpbqtjpfz12Cn5+33hvcUkpAfgv9yjH4XNl6ik1fs06584B7Quvr/wNjTor9762F&#10;qY3ZeUl1qVo+UXp4qPV0+VNAog6XsmmBP2JBtmV/eOhECj0BbI21NnpSjQyy77c/iHV7apfjQVQv&#10;n+GdW6zoZ6Crf4cF6EwUEuJwEcAgebBkA2AxjbKyL5TpAMzCpPz15hJDBxhohTh48OLCaGoY7dB8&#10;SqpPmdgn6HyGSsc3imZAQgm/kyTrNopQFhFSv3Fwmv3JKS+ukgUerz7wC/0DcQOvjRnizh+F8bFf&#10;hgsO3FWfK013lx+WiJCIO/InUKwn35bpcXHJugdRsaV2S/hCcWmcUqyV+IfCCmJdMxvwjfR7V39T&#10;yGZboa8eWFszqkPIosw6u7t9YT3DDvKyPSo4yNhHkVZZQxIRpA8TSjIKX1kLMkX4/0mXM0eEAGUX&#10;kr32J0f6zsukCzDn4RQncwNGJXOEnATIgezqQ502iH4+ZOH/wphocIPU/2t+czIMN96QQZyQliHS&#10;/wIwwYtYIt6sRC+QScu8oZn7dzOSGPyyJCG/AMuhuTGXUGGzFcnsR1MHK/o+bMD8yDt7Ro+P0iwp&#10;HYc5FWYXtB/5zR+AICpkWNwWVmPf7PS96dh6ZWR4ig5+eO7oMACXq9/2NXd8Dc1gEZkvog7qVtrO&#10;nljbIYV4pSRF9YX5xPKQivcv99T/0acj5mRKVVCdrmzQnVeMqywx+E0ujp7rv0a6QIovXN7mi4GN&#10;a2chOrzshSVMq7aPJEqSxGtTxPxXimDx5Z373AnBxQTE7H/RLCzEaH4MRwdVzgGpL6wnu67zZEPc&#10;6a36zznEg7v5s1/N/MTIpD7EEYdcZCnC9yzrhDJp1yBIohN2kfq5zhCAlQgN4boejeDiUcCM/BoL&#10;bQQ1UmAWt4t2NEzblpHPSsS/tPAF3B4+L6+nyI+xy8dn3D93RX4qYJiIoGcV+mh9oY5O6yy4d3t7&#10;e0PMKZANXKcDWqrfcDRoLkgWsNiyWGXhgOBN5RS+EhW0zpCSF7HFPiXJNs0jxebTXkFreuimsJVz&#10;ADFA2MDT/ARwIQdag3RLxjEQ5CPCoh+U7vY1Xr/H84gVfbFRUvxlGg4waZGyOMvYhWFIH5XQKwee&#10;0/wY8PDwVnYvnJiDIqXM4tSikxoBDXq6ZvJ++J/9427NZGNzc0EfMmWEjAFEoVgfKZnFyFqA+fB6&#10;ni9gMNitt8fp4DfYY4tGBSIhqcmA2Lex44sXsOfcTP1ud4U75XKWN+DsHW0ww9spLdhfyMGXJFCC&#10;q+U9/+jgz+aMtv5H+e4jCGQopQVO1zP6uIk+hDr8TiEFyB6KMdG0ZaH+oy20bLSm3XJ5MVONFMk1&#10;FAltee271sh9X3jsEg3B5tYCU4iwbkCEHVhTlo/ebH+DQ8I/yMpYxpN1oTp8pHNvMBCtqHSqZkRl&#10;EY5YpShBAM5bxUnbqp4+06u0KKxSgf+rKCMqKa7AR7h4Okn8w5wRN64b/TXbdL+N7kGJCEv+IKx/&#10;u+551IkjNM1w/aSonQrpDiyKqUISwW8vB0+rcNjRA0E9nCXy5f/qE7/or6vcsGSxhHBkrwol6x/B&#10;0ULQyT/byNi9eAOwidU04jUmwJEThTKqwD+wX6MhM3EuNG1PlENhOYzbyynxbNT+++vMGGo9X2tZ&#10;aG87vx75uvlf4sS6FBKrNjKNLJlLaqqLy4vEkbCMgzYubhqnOm+xcQ+xNNYW75b3veCXV5fu543s&#10;FpdDdbB9cvs8jYLy8bda8oO099vg1x6YNf4pGqYHhPVlMx+v3XpWRid/2nTQVunVJJeh16raSFyc&#10;7qjKL3DjRCBwkYRkZ2QLfzqS7c29GpdK//6HOE8brrAZYvQkfGafj9vIFqm9zvyJTYpXQ5MzalSO&#10;9v5Gvyl1e6MQEv9f9ieaktRVdvwAcZPdUSwCyq4ShX91c55OuJd6eOcXpFGIADi4PUWWklTSmP5Q&#10;CcdWbUBEKiWalw7pY6zeZPF89Osmg9jFUf3uoZejiOdItaziYpmxgSG3jj/hTNEJZg2nFCmLsTRG&#10;RBoBhKm3MgsMz5HKtejpKJ9M97vi7bOccOQ+bAxxEomNIFQpA8nmUXVAyLyG+xH9AxJtOycJvOeN&#10;2EHVKexA/kHZLu9g5Dl6z8yF0SorgxkY3gGVUqGWHcxR/66tDB4q9/u9zD3n7K0UYe36jVUq3TUr&#10;CosvVdnNPQPN7EHw1yAud5nkblgq2QGzdawvF5vz2x2+DtHFHaTtc0Pk92al9R/iok0yNfQ7b4Wu&#10;wnq4UlGxIcwLsAUuOOh9xzUjaQU4bpiUoTHmyyZzoA/XEPuyg/POk9DR89yxBZyTeBmQkOxZsJgl&#10;pxYag/OGIVa3Am4mJyd/RkePBL8uBb9e7UhPwQwGYK1vXN95HJykbbmQi9XPr926eyR4/iahhgBX&#10;H5qeZdvjlgLUwC+EjXUClIZlvzssAO1uVijGmiTsV33rfYQEg2JA3J+DryYlqaylIaOj0PjUsI2+&#10;iXglhYTtwbzMBiTIP2fLit31xsrwnWMlQ7zGXNTmNeAvEBsAvwRGPWN+pwh72wcMxkvCYNedMhGs&#10;fkJjbiKmmlni8EAKNMmBkiD3pB3OE5QnL+E2pL+qhIMxaPj4pKRw5X4h+RNdfp+0tLH3ZNf3QWDU&#10;Wb7hJ0pgxjIflvCIWSiBLzO76QeyZU9CV/7pObFpq7vV/fCghDGykZ2huENOYzHy6E8O4lR3IwNB&#10;eUxXkgKVUvxfU+k+oewKGWoQCejCY9M7O9h2IjqvCF8bMtHHsuJkUdLlrMkpbQP14TWhX6CsoSNe&#10;3N3XgM8MyiwMju/o+ZKUHPC0VykJ2000bBx5NCrcNycNPZjwBkUVWVsb4jDAOg7MQVgOG/aX7FVH&#10;XEEx93Ixc8eubIaZct6CX6jf12A6j5c7nZ6nt2jqAx7/IzI0UaqtxBELFiuSv7e3C8FPKu/HsJfu&#10;AWaAgA22GYw5WgsK6lxwNLV/YiczSiXFdZUPz9rcEH/jCwD8tBHsGEymJjXpbDcYpbu66e3vCQC2&#10;bMYSoRvxrvllZw3jLcKVMx2yqdgjCDZ9zuFXbWibb5vYnWJJ9pdn+f2WwQL8k8q8W7MeI17mhcjm&#10;ltWdZW0vv1xkkt56htzJ8G8CsdhpKcatzzebUwT6Zf62cEqDm54qunPNuTk79CrkPXjx7UzvG73o&#10;JeJ0UWVz6/OG+fjE6CoAbyAogwo+9WDU9e09/XjHYzwEK8kRVY1Z86JhfWhjUlFrWvjGdX799TOH&#10;Fg0TA1yMYgW0874980Sv+/K+RgGva1S2z0bf2Y9I+fqwAmEBc0FTfhE3ORTtuxzM1WFuyvo7oFWL&#10;D/F7r3FIFaBXTOUj0NUuZH5bOrn2FB6Fk8UNifQZ6HoiAGGhgMerhBH/1QUvaOuyT091OE02N9bx&#10;+vkoSx91HZLVNYd8Uz+2flCY0vDyXRe6eyXp4IjJRDBTub7i6OEeYOBk8xCh0Y5ncpe0xowY46CR&#10;kk1+npyq4ncr6Q0rE8Iz2p8X8ObK0+dKrDO+9yX+hya69cik9PzlfteV/PCXL7QLPWdp98jo8ylq&#10;5Tz1Ztf705oLDLqvxV5iDI7VhC9QB/r83GBvo0hMiY0ahB01B2Bq6uj0OpP3O86ge5We95FHn39t&#10;0qj7ROH6GLxdAY+7gj2PtwsLdzB+8ntLXfeT/U9SjdgbsUSLfHXDtE62OE1z07rUEKGhQra5vYG+&#10;gXaA45l0upCM8Qj3wmWNhF3g47EbTZ6wULNxyHm0b8WU204XdYoUE847K7b9SHmWhdT4D80eav1c&#10;cn2PD01Jvn/p/cC32H//EX7L5U8FDFMspurWLR6J3XInZ8EdayKmGy6AlxBqoE8j2LoO3MCdmTbX&#10;UQLb19WloW+v8xS4wQFly9PjTEDa6gPtGhA0DHGQYFSMfgbBFDVGs6rJruy9GAkMI4xq5ZbOeFYo&#10;cA+rZpK6f23w9e844JWghCMg2Z4AZkG0m9QdHAd0RfXiX+omvVo7OlacZXmFKRKb2GyjUEFIk4pD&#10;gxRw+aedExhAOPRIs2VEpFFSCkgjGb6+2d2/f8v635tAoCJ+N4A5qvy2SbIIvGYIoXYnUlsSIOv5&#10;v8nzehA3cmxZV08dLYczR2c1kr60h0gb1nwD/4zUYPY/Ji4IjTmvXa5EXkLIokYqK/Vm8MPV2943&#10;yBYORdFID7x6TRR9/sbmxf2zXRahY97hudcz9f+20uCX6PfD938SrzBN4OtT/dY42d/T8JDUXdjh&#10;rOdR8P2A822X8+00+LVuAjZqDjBtWYPrham9YZlkWKz4oO2j+IRc371TiBwF4QEMSorzOoMVGC2E&#10;C4mnKA91nycggAsJbrd6/bkaSnhXlofosRv2NHJ8WXcZNL2Yi/FTUjQfE9wUm6IUr6v4lQX3Wi+A&#10;UBpKMYr1ESah36H+AczjNAZrmOySjDJsFU56sNXn1qfXprLwO4zLRqkPRTtat+6zaplXQ/lUFFiQ&#10;JkZlvjvb3adMUdxA7dMfciQcuLfffmyvXtrmIMXNo2Oc6B0VdJMiVFUShkh7GAOgMD76REpm+9cx&#10;2d0SSylMCj8t6ynhEDPMDRZGOXAODQTvzMOohS1OZbujNiUKwhGS9tvVP/D16faUmNP5meOjGGw+&#10;IxhQ35u3zBIh98FvgObfb2BYbJqVbyMoTX3k4+LdLy8L3IzHxQ3xqXTnLQ0eeagpukNsRdMKB1kB&#10;fD0/3k5Fos5dc2igmT14FCwZD2bVrwIBkGwazeO5SxKgsRrYSto+RALrH3/LZKCACioqWMxcCytY&#10;MuTjPy00Z18LTb7/6XnJh7W46dzlw+GUFJzlaSOrS6Cw7RPGQaY/iI6WBarV22W+S7yvBefcvAi+&#10;X8CsL+9L7087A9HqCpNN8+veXaHdr3/jllyMX1+D3zpcuh+ts5jMNefsPkb1LgnqcA+r8wIGSXpv&#10;2SlyTPGkioGAf8fHPp5Ne70sP25ZBnHpFuQr84ZCnExQJTKJzUttdl5XNjl3Dww0BX0L4OD5DZmM&#10;1qkLYsGDo6FhSQ8n6vO9quGLrOWVJ209psth+scRb1A5OEx5oBba6SbBquZWzkb1KNUnyyJrdPvB&#10;GXQwoMZZTF9LyuagrYbn853xvOLNt2RAQawuuxSFopqmgjYXSfsgohZgqgQBT91pXM0erq3dPLWw&#10;i7T7UWRHBbiGYIkMJqmvGRf/ojqPzgzfjBqblox4yF5MXW6eBjF2H/ZsPnwfRx+eMNXOVGDZ1EVW&#10;Tj9GClrIJ/nUtJgKa2nLFO1dL5/VOuVBvWEW4LoWo1j7rPFvN1KWYMxy8Pb1XygMZogLHxsCyYxl&#10;doNpPUWFJep8Y7EApnruNU2kAvC8+ZYJfYFfVuPZtqnqWE0BeXwYkhfvUvz0S+3SClb2ZL0QC1cy&#10;ed+NPbU55/8AcEAt1XB+5g6sFhU49poUXLXgbfkK7kESjanvwuX9fJOwdfZizaVnug2Xxy8UxNFU&#10;qlHe/1YfPNsD5QYVZRzoY20PjCT+T8QGc0BIPL/8zNjFkQh4v7rafj+GXVaMjYwCXx6u90YSYcYS&#10;J/RQ8GDNT6iqvAAtooAQXJe4/AbC2Lj6rdCkEXHlXaWqDOmSZrlJtTqnjl4+vKap1W85hTJbiwNI&#10;lMrzctIxwcYFM3XB4gK3yOXvgTGDtlNqUoiQN6mShL1+Yxb5Wom8GwyvgEajNnvio4VRGDhcc1c3&#10;5acLmU86ewGK+m99ajVH1hoF1jq7SoM1PG5AcDwauLzcdnexsGabsJ0Fxts4qQXc9A65deVCpYh3&#10;pzy7jGUJcy19MbLE2Apdb4DVyaKmbg03omqbmlimXniOJAJTVy+Lxcyj154QqPCdCBTLolZQe2kM&#10;0wSv3Flr/ciwBKWrAQqRPuPbjfLzMFSxC3X4BYyKVRWSSKJyDwOQS4iAt95aJU4xWeu/ldH4R8+1&#10;4eyHfP/FycwHg2MH7c/9aYe0aNHXt6/Sf4v/887DrXD6shw3wVs6evWXrkCjdO2mHhnE9VNdXt5I&#10;PrAGH5T9C7YqBr0/B69eJuZtVjEdceRobiFHVaZBuAGy2FWo3AjLe3N7Eq9v9y49D9Wnv2F+Jj+/&#10;v+HPLT2vTvLHVXXdIlSJJQQo1PkclpwF60pRRJy/0855QnonEkZ8Kb5p1mgBIj7Bh6JAy8eCe543&#10;JNenvOzEmBJZNXkt0L86HefRRbO2UWJ5EM4J/CkPpSWF+1F33DrpIVOt6cKPaChMU5JW7adcqvke&#10;eVOBO/KRm7c2yBay8CUu31zQOv/D+C2D8eMTau/XyypUuQLUkzZeubwllNWD3ioH1Gz7654bJtLF&#10;jI1hbNaFSi3e36z8NiwrmiEkHLbnJamdbMI2FYQI/kI7dudm9ra9mp0vjOYxeGE1O3eVWkaMZ9HQ&#10;AY5Xa0WWtmOS3qju4Ovdu5+CdQIWdfppVngsEfY0prXw9t+mGRulnPwsmcLC076JP5hRCEWYwinU&#10;sH4G0w6aLQsdEGRfZ6vIq/Oh0oYVusSGJ6Mmf8tqH0fC3FArL7VFTCcvOByUBFui9858O8qQRlUM&#10;TfoXX4DiELbVjNuGi20Mpq+MmnHGaxH+U6I89w9mUw98XWgZ73TFDOkszTLpTlDiFeVc6TM3xogg&#10;AZhmldb1vB5MZsMmL5Z0dHRgvf49obygV9iiuXfdSnXtgLXsvtPJ8umOJHyYKqh5hvunnXGpXeZB&#10;iQI3y2fNff5fSsGkIaHEbr02hmPH+RsblyLSYFUej7zqJVTj8l+s6zampgKVIJpVgroThkY8OF5c&#10;WhTGg1pqoSS4fXUHQmfRwkr1kjTDNK+3xnzp28ee/FstyUnlTW9CI/y12XwVQzjOc8K7ArN/x7o3&#10;Zw8FRU5UC5QXofW4ZLR8FN2h4VvToE+iGJZvLwi021YOIP04Szj++Ur12AXGfR0wApJW+QJtTxDO&#10;g0U7slFmlq9LEOtfhCVWPJXQNmSbKe8aLURgmZ06L3qO+t/ZkEoYpMkk8PHP+WTTJ2GxyfEAvvFB&#10;rPMQxPiERSInxxp03Rj2zyBMS+YL2QxiKdiU/WwbtPZT/J4ck8d6pEXj5E4GQiX/aiopmeqAQy2U&#10;cIsre7YEYHpr0Zf1qw88jAlQ3HQexM0Y3eDGEnlDW0FeKt0W9irdqGbBAqRCKrQgHzuD73eiqTdV&#10;5hQJem2bxKqtk8fTkU2N03ClUc1+bsyzFu16rsDepa3X1633Dhg9ELbMbW5teRvdX76/9gTfX2z8&#10;72IJO53iDHAZJii8MHmBBuu5hSZ2c5BAk7kItpLmIpM3e3MfkdHX4OiyY/ftu8kFGvNxxp7cvrkr&#10;qNZHWRgOjG7LplJBkOtH2DPI4XvlEJCumQYQk0dxv4aQIvwHj4vPex+YCGU4tGKp7M+jd7JX17Ln&#10;aAuVrIRqSn7lHp7xZInqVSzkf2XlkBXL1Y86+fc1DvULcfFfkXJjQr23ieq4nyStGDvQCOYIeacD&#10;bzuU4UPyTx3riS8VrNuD3c4dEjVDYEmtGvTYVitpWPuQs5qpDElggKuNw5R/9PSPya4zG5D4zzHE&#10;cC/GUNfeymqpBPPV1RNye3CbPb3Z+cUoI2HkW5mhDb9TA1TfCMCqrlkCh1gM20yxgNKofcw6WRC9&#10;NPR63EfqC3Ef3qTaeIt23BOByUBevkV9yvjzKlwpeD4EOwvWLf4qjd1RnRkmuLRQu46fuea/WQF/&#10;sd6tXsT4K1/JvD79Y/EdQ0oZ/4H5igoQtmHMSpjzhknTr65C5Lgjhrk6UmlzDPdRB3MU1Obc1os/&#10;Tt5Ux7GS8BT17e3Nbb2dv99Pni4F3wgG56pnHR5LvB/2wPq5R88719eugV3XDJmZsT7+zIDPk6hs&#10;tn5TV72LYQ+NfK6G7puXOBb5td4W0L7Yeda8hhubbxJTCruE/2wunpAA4pBn5bjBOelSp6Llz2Zg&#10;uUGKgn0ZLFVSqLApKvcgyP5UZbNlaKZIyqHDCkyhk5KNoySzZllMHtVw6S+ln09BzFEVa8wMG/z5&#10;Ru1XRVaS6TXr3UtFf1Qa3iyqA6dQuDjoIeRLjpo8kQ7/tkfL9X8UnQVQlG0Xhpd06V0aRGAXREC6&#10;UaTrIwSWRrqku6VzCSmRlpJcWrpTQlJJ6Qbp7vjfX2d0xhnHwd13eZ5zrvu6JUlqVSZJPk5MAR1f&#10;9aaYwxp1USg4n7FdjUkJqilxiKFtGDnQoQA/RxLbuucYbJULilmS5e0mrBo7EWcTm5JFcodTohRY&#10;wtKM2vwvbiiyOx5ODxwaNL/quSSwIUBJA3JoS+h6LIpf8+psoJruX2kYMBgkARCYP+UHWxqyuQJw&#10;N0ib6/5IK686VUfRNX3QtklADCF+/ZBnRyhrt0Wgp9/AjMWw7zpfMhWX+OBAbnRj0Pn9ACHuiwCT&#10;SKouUW6Km9jO6Ern2evvVFKCY0M9PeqGrK7HdfEGlkf6CxVg+WHVKFRW40z77vku7zbwrYkQAEb+&#10;P9L+oHDz/8kN4H1cdzYl9MtGRO2dtNWDPMI/ZkQJfHxiCTGvu2FAgHNGTjdYnk+JSwcEfb1cv1o+&#10;itkWjHjTeKZ0FMzrvrw+pX992Gmsj4bZZY9XHnRJ+p/Vcxo71kELXZCqxjceE+y65ETFwSYF2Dik&#10;dT8EIrl8kTHiUPM3P2nYLY0JSibj/Dfq2yRO1uWK69wWnayppbmhu3TrHE0gJAEDFl8N/Z5WbcRL&#10;YcUTYA55D/6VPVBeNWFwjCcHygrifzVJFo8GWRFOh86Yx5MnQCWtZnnvsCanIvG1FK0d/TNG4gXf&#10;ByP9lknOElOs02/bA+4uDyr9H0pbKBpgkiWuX02ZnDj8W13cQgLIWPSio2qotJfJx1EgYxBLQboy&#10;68p80BTeyhUlOjJdQZMfDWQjrKipwC6cgpCRXpUc+2TS2HsmuCOXQQ9t6XQiY2iwDVM5pLfhhU6o&#10;vHzB/rmTI4+HcyqRPfZFIA4ViCjCzPBX+vOSIl9Jr63qnxPau/+JFmj90l1I+k2smmA2MLERJHMm&#10;AhD2zi2Lk4DFpL19KQzy/hPNk7+1pnw53a+C2QRRmEov5K5dseQMYvSB4gKFe12EF7SFpRMHsqeJ&#10;5T/b6o7xO2n9j+xkXm1xdR0nK1Sa1MxYVh0rfsqBmeP3GV+Hty4YB5+6uclmEEEtJysc2hkkNbQw&#10;h7/u0HBwRwhxyfogmRuIKxThYFHAYIoV/1WoHi6X8YogPmbAr0ceU2mWHhouUc0eIzZC0TtUlshL&#10;v3PzvtMf/ev1PtjKvPFj0H8fab7V6TgwYSCsVtN8f4kED8mT3zHW7pySHifAQIlFqSQ3IRkIBRYo&#10;L3EzwwEQuvH05AzPTXnzH7vllGAdLgoejmvuT88dQh1MnJpX10A3zvtHqTfuL72mKweKK/AnxOBr&#10;bp4903c9G5aC24XnaLMwMMLg2hw0gBY01qfkK5t18fFwWPWy/I9PWDlCtDWz2MgmG7Sqq8qsj/3s&#10;2zIHHDBJxpoRwNiGfAMCjuaP9aJ8cB9UZEIECYbf/Cmti8LlLeIosWHX1GyZNGjzopK8Pmw5Kvon&#10;hL9uWYMDAziK0Y8RRZyDwxzRDmoErybSVcr+7T/J1WSeXd7u7u760AiiBMYU6cGZ4PIorEcSw9Wh&#10;ndEJaNWcU93ibTk4Rz1R6Ux3XQFyokxPHM7kEMd9HdWvfiT9sxMs7LRBKa2sJKFsw96kwFFHPoOP&#10;CeRf9xEpiBjYz1oqwYyRQOSEW2ZsTVmsV/kh/GM2Z+PwABcGep5zBi0VMf18FKxWHZeS+wxHgMqL&#10;3ed99Wt7GqR9/fH6zqRKKtn1K0u0V23uihd2YyWfSP6LHOjQMZBIbV/SC2ikKCL0uXhpvNf7nFSc&#10;uiIFSUkWiUFPaWL8vN+YCUUs2djc7HOy5tBCFQlR+kYJVv4SQU9I/0z68ggpDM2hjPIk9+gmLGVN&#10;Zt1iVOsT0SY7+8oOUgD0gYOi+jYnqZ3Ta+g8CS3uaEHIEOHVZ3Xfgg6ek/PqlW+9FkEVug9bWgbi&#10;uiWwSIFr/X0e6a7Si19sEogE1OthlEV+l5YGZCInq4NiIT2rjctHBu66NgQlttmYBla2x3Z6pXXX&#10;Sa9T4AWx60JubahRAc4hl1m6p9vKJ/vli4C7hoAWtqGAa6Kn3OnT62vp/9dhemXOYYsbvPk5tjPb&#10;m93aWEqoQqAs3dzbAqg7ZdnP4GHNnbBc65K/lNliZSnEnnacLXVaGipU7oaMg7f/CUWHTFfFkgcR&#10;yG+xqI8SwNGZJM8k6SNTfSqNNFmL4Q2f3qXnFU/pnbWyTVQn21hyOy3/pEwbF1JVyj3bK40jrUrm&#10;UY54WP391qIoCQaP55YWl7qk+WosT2sdgTnMzvexvHF+4dlvMMFz0mWDHNuEQ9NigeMp3pD6FxHN&#10;DtD3yoE+Ckd638r7JVyfG3MxuX/e0Gd8roWnMJsaYym/NVDDZC4uKdql5kYQ+jv50GbH550pBspG&#10;kQVXvvdr8JGIqTmPKj9jHuQtoTxmTm98s0PLoqGB4x13yVaPc7LIi7hPg+onWKECLwokzhyeRdmT&#10;gNfCLbM50llQZCPDL3iArkS83HSC4QRhkHE5wlZNbHsPoagm/POlJP53o4/yjNimwaidIbVuyj+t&#10;bGci2tUmO5dxn1R3ImhnRcYmpGAGvcHGoTGh4vS7CA61BPhPVYNns+8NGI24edC8M4N0P5Bi5HSJ&#10;jDzCplmVrnd/HgDDxguTJ0ZcGnQeksS1s6TWKQWf5p5S3gXJQXmbwjzBGcGAB8cn+xJgMjIDIF8B&#10;jwq1p0+3T4/Ryw+HnE8XRp/nD8Qe18XeRwwqiUgP0ekvd9EjwIOfcD3WyhXrNfUbU+ABj7cjUw54&#10;hQg83meyjGx5oeKk5X/tW987+I+c+cjWlj/61c4ki9lPrab79X+uu3jEstNVAtIYIm+z4uVxXhdH&#10;t/PlpP0SGXNPV6ywHIAxTnCNTc2X6v36oaTnqrTvphRL+TYWrZn0FnbphxtUOjIxMeEmQkt0VzAs&#10;uv/fO+edFyI06Cdzwtc0I/cnMlKICOAuEYgCE2PCpYk1f++u2gb9BTFjhrDBLVdqLDR4JMqQ7E8L&#10;AxZze4ayWL7B70l9HYy90rrt4OTTjDLHEkzUifwEwaDducG5n0kNMhJlGLXbUO3GPJp5OJnNiDAv&#10;i5qTBbUp/WmjBX5QuLOTg6OCM03EiCVlOCFEoQSLtekt3l8uVmhdw8+Yqfzp9JlSHOq7xfTXVSj0&#10;YglNLCi03CZd8dDmXaRrq5TWVzI6Tkvay1DQH497w+KMXNOhLi1GdLWzaDXp2H4zBZZeJPNnDpJ7&#10;9beDseMDm8L23zZsflwMdFwPcdwb7tDoCNkT5U9PkbDCjj0aFAf//huHf5lhQRch+nsRpj7alPAi&#10;gfDObHBza+u2RtCxotLRhWPZ72mxP+5KxoblAph7tM0b+D3ebLeUZpDe9d8XF3L39jLC6ybrBbHs&#10;Sn+e2VX5YQzTgCM4DA0OwmHcwj8+g2fLH8XFZ4fnCBIJdl6L+YUvXXmvhAXY2Fe9P4gwKH6f+8CQ&#10;9adw7B+b7VoBDILJpN159yInkA0TQTCQrA8t32hlw8thJMxk5goTr94WdVGgebMBDmSt23hDlkYW&#10;SpUalIbAZ5ENOIus3gwDZYfbKD9MJJP6Y/75D/c3ipZXVYoUZkuFBB1ekIJelinYKAH+dlcsOz1N&#10;jBPi/TWsOveDsGw2/O4ba+tnh5HiTnlToo4M7z8vqTi++GBdHrVWS/idaiswSMoljdGVy+z8bbTv&#10;N0wlUob+gXaKBL1TEfaJ3/m3yb0kgVqucrZh+cjizJ7tus+03+7kQMA90KfdiiwtlkTdSv1WRc+y&#10;ln+OCJSDatShmZxmG8ZulwZ1rt016FmkMxFRI0ukzqvM6I7LWMxKz598W9IGvWm80pSjXt92+wvT&#10;D4XJ+i3bC8w7844odtWYb5F8tbIlUceP6ElIaE6K2f9nDcufz9jrAA6MpgoBT1dPN6v/1JSkFCzp&#10;6wCeBVYwefUwz9mhX/jPS4THGR8NmmLhHM+HThMrF4UTL+KOrYSTIOzB7ZYg4DfTEhCTNj9G8yGx&#10;JjgXmxGDhM/t3b6wlxRnYsBBEUk/gT+OqFsu8vgjPgR/HM1ymDIeI0IcDWrLjyWBYsGp/2cW0gDD&#10;yeM2A8MK4xGU4aLYpkxXI5olqChMWDVL87IoJmH1Twh/qZMU2MB/kIB7SL73M+gvBFWOZUMTCwR1&#10;+Ht0uMiLTRGKmhrgXiQphym227f0p7TBbvs65ByKw6XrrkZp/Wy6ta6WIp39zvlXgR6Z9ol3oWdJ&#10;kHDUtdbYzDoYxkWy6twRZ7BgYF8/PyJ0XtgMJAyAKdyjcxqR3W7KAs6YeQ4BhQUZteLnnK8vRppf&#10;+Vc+9+qu0lDjLrlglntau2v3/NLHG1rEeYsjIVFa9j3AilFZ/y8XMi+aV1uRZegH5EQo1k8sM+/H&#10;aJcLxUnUAchKyv2OEeRpoLPLiTQfHg0PgVjR9ANEJtAOfBDd7LAA4VxVfW0+9h+lTVSsKZb0nIMn&#10;56FhzHqVGE1beGVBug0yKB7o9JOXdlwGBsMHFBZZHY+3e8C+n20oPXMCsaB/V7YtTdjTyR3aftQn&#10;an/rQHlL+q05iL136n3IfQ3yxPQgQOIbRps8Rp36Z2/TT39fFo5lPUwU4bFqpsg8h8fDsBjP/3tB&#10;/yYyFqlYTiryOddHm7JqhBARxRKe9Gc2rteKCRA5uowUJKFsQjFjgp7bZwvnJ1EHdKVXJenMnGLi&#10;Bz5H0Pqubld/L+LMuo/U/0iXJaSPpe+ZU9BUSIrJgXIUIro4GEvAwQ4ji6rxMZxSQ6McTl/PmJTr&#10;dDMxEv6uy4EbvEWh9zRENowv81ljVrlaerg1VJwFC2QRuz57VCEg2DCzbslVFlFUFHdFl5VFq5BV&#10;ynbjRV/L8ZPD3YDi3U98aJDa1yRWynqQNH/Jj1+xtmSanYh8czWy5eCZ9HlJvPEXZq++c4EwFN4m&#10;SUwZaO9BnVCOaIMQRU1QEmCx0rMBO+smI15zZ1hbEAZ92LpFkYtG5mhRlKR/+54coPH1Hh1ttIhH&#10;YYClYMSy5m/MxI8N75OAALQIn8JSWN7kyxQ7+FppinbH49S884Lv3UhDwP0tsNvfg3T/YIO71LVE&#10;wWguIxw7HpKRwIztbjPF8hJYxj0AQFmaNyW2SjQ8z39HBvMD63ceNFj+gFRKeDtdeIV9APXy8vhY&#10;I1ltcXH755b4L5n5zzwSMk23qSTuYnd4bi6/3F8oLnRaXLvfpSXCIrWTD/cRWHRwH7SqjZ9KKI1s&#10;3/7UN57drlKRaOnbeiNnCFePOeoEjP6QPQtJvLXYYXMbBVNU5gJfRSNTnYk64vbmJ5ig7b8V4q6v&#10;+q8SUzJdK6aqv/YqdY0/854bjrYaO8K/592XXIX71L3Io8CZ8epi/Ulu8TvrfdtkBd8iMtIVofzi&#10;eF+0dMUzA/c/FipLLglVzs9pdjV/sbuBjuLHx4iih57+qyO6bNGt1kaJw2uvuByWwvaj29zniOUL&#10;YFsXGmiOiH76TQvXU6iom0x88VDaW3DtMxum1U6YQdSLtGfPX/EWG8lxrNDvdH2cbM7oPvMikECB&#10;TKAlMq4VsK2Xb8sZDZkn/OFY41+FU+L/bWvIcfUoPvam+c8wU9IG/HmcgR1z4a8L5T9kJe9Py9bj&#10;sU7aKJzh8YauRD8sOlz9pDBq9b05dRJ6nKB7vNlzBOICWoXeLrcWCizhx+YqccBG7teZyNNUx612&#10;pVGH4ZZ3VvK6M9wUnqkIA9gycowva2/N4fhBpuaVaWb4ICbW4j+n1hn9de/kfzCF62ugMaEclulF&#10;SvzmZLAolorUwbrPwwQtCyqmnNSbirtuwkU+lylIEIJeDZL/pvb3Du+Ch1MiTuOXZxNdQS6jlomK&#10;o94sTZOsxuToYZSmGxzSKvTRn4GWIjJXWodlbu4yb4TlytuYNU8d/IMYLbVnSRV0TKm6HEMiM97V&#10;iK7xJL0mb73+rNghElGipxh1+kz9hFIwTYky2f1XsWr7rHdle1Qh24sYcJP5mUrnOSRIehcnSnQY&#10;QZZgnNMrj0/jhNHDt239hoZQJWJ9godOMU0TLzV9khWrdvoHTdErnxxSyeUiE8rb9mhuzDhKNc0S&#10;4EFyAX7JY7WhZ9bUJqh6e4GTP+2dJsx1dul7+HduE1ROjNO0UN2AJSbAZ6HJf8GoqbZMu9nKpghO&#10;oBrhOHrNqXuQ/+KYYeUL7e6rdJ37kvee/J/eFkJBiJRboPHvsHEYcWFH0Fuj5TxFGFkaglDgNGz1&#10;eritQwJQJdHRchtJgufRchFpw3y52UrsBBRqht80/H9iZfaq42HEEchvG83An85VAgI1Q93qu3Ic&#10;y1lkae/4LktUuJvQ+2V+oKxkraI694JRP6dWcCzv2LbnHRPxnHs3b3ZsOe6doTkUDX686Fkvgl7Z&#10;FnIUYGJ0ig9zy3JW/e4PQWiGzkr9rFYccfR3gatMmE/zyOO/u4g1BcKOqd3xb7SHx3WjUJP4rL0x&#10;w4fM9qfc3Jqq4zYomDQ2IRLyorzvc2DeLJnfgkonycGQM2oz/4sDLMBrbrwu7dljU+yqU/dfzC1K&#10;pc/iISYgcXe1lygDK5OArHNLMVw/K/6YjOkpaRnV3+KmFjW/zFkQy8+gXAShPULYfbYYJQgXQxdD&#10;hSUF9rokC12XUUAOrp2AcDmt5bFxk7OqYK/cztdE8yf4BFNBBhVfgz3T7GiyO4Levz8eKTIMDdD3&#10;NWt2MCCQ1pYRzU3bRBRaEHK7sbzTrv9Gu6z14j5f60yDJ+eB2OCTZljqUVsXMyZtv3/N4vBQ4pVc&#10;3ZA84bvnGnPPJNYtW+cMDIyMogfugOLWgHt61vVZTRapnYZ5drjoO+CHKPeZR4valHd6++PuXss8&#10;0ORp6H/yczuiZ6npiCa4ZCvxHVsi2GwlVyUDePmrj1pIMUhQ4CBPTWMrdtxHRpi6lMgVh71G1fvv&#10;M4V//EUFMVSWy799PaQYD+O13E+z1MqHJ8qZXM9/wJrMUZha+07+njtcnBurWz0JDDO+MOfMp0T0&#10;yq9YBCgNfuHXK92Fy7KjWwU1vUCy2qxF+/GpUzTM5BFIHglbDPRukBri03b9gJZ1tjyc/LP2903/&#10;f4xT9coVSsYouSHwUy40AJbzriwFu28AbiWeL8FFnxMZGGxrJrFB1Xjijd13uyP6Fj1zY2mgm/3u&#10;99mCEBZ1S+18rODM/F6pPTjUK9o4ME8Pxfb4OJNua9D7T2FIRBmY4OmdwjU7y5JEDlzBk+EcByhN&#10;aLnmTztlB8dYccnPw4+Pk/r4k3jlNSNkKqSFUwN+LqKZ41OlL4e2385V0SQBdlF1MA262HJi1txv&#10;dblbEqrVsbZgsWo74cjuhxCtKb2vkVIrJjse885Z2/3rjHBL5YwYgteeiX+llvtbKDgPHY5SbzIc&#10;25s6OigSHHY0y1V+v8aKI3N6vsOFX0HPVvD/PXaQN004Z/v1GlHAdQ+fMgwTUyeZSjUNhnlI/NmP&#10;us+Eplm0oHNfUV8siEOz2v9lmWTqx5wg/ufHpLgeAlPvnietCCucm5It8vF4APVU1z9fBXk7/HGg&#10;8Pr10yVB77XN3pN6lMP9FYyQTw5fLaZWb2PaSo6Rycg3WZ8V7YaAE14HN1l2N4hRyndXG7IHtol1&#10;zfK9cfJBVMhvj3Zayp3rPyHCmO1NTdQCgNO+WYzt6Ci7PeApVUxEa3BbuqywvBlUfk+lvyV+mIKt&#10;NEz9O1CVKqFL9WHW470APFVkLKjh7A3B6n1ohcXzehstVOqnk3ukkgHglpq6uLy89GmYlx9RomkB&#10;FwLit8fHHv8n1QIuM6UswHZWmBu3PnvRA2QThyc0XEYV/X19wMM9XOd+Y/tdqu/hJShIn5ve46eR&#10;DXQMg5o3xdzuC7bVHJhju7wB/uP433Y8g0vpqzWty3DRpZjrLPsdojN5RP1NOewvv9Q9lQQ/qa9E&#10;FM5ardOB4DHc536CMe9IJMrHNRKZ5/Jmp7MDCdavdzeHgEPH/x814OWB8zgIap73RBC17C2ur6+f&#10;eLU2NVGFm9D0W6cTRoQUhRgaGXQAs7BJYIBqtLi46Hd9bJL1URp/eMgUFQbFEeLyZLkEft7uhVhZ&#10;KZcub6jUMjm2VEzuaCyWJeO+gYqqyKdcjMwMwfgoDepxxFhb9rd/DGpX3NswmBDCINplCBlx2O0x&#10;J7YcQfmoyvlkGUTd/FQIX9rosp6sEkkbV7O9FpxGYpsmHI4cGEZL0sj5+0FZY5EnUBrNr3BO9fVP&#10;PpU/SlnyaEKmO8znGQept2jq+qgXW/qoqB/rtgEiog5QhushOVBwLre4eU0nWKnbPDQ8MLxPU2Zq&#10;J6nMOau74k/0ZRAVb5TOKNCciCAHCXxf91049xsU/nl9u1k6JgaAcpdbAAS5a0ORmiJSitT4haeh&#10;S3jXf3d3ddfzXR5HqSS6JHp4w1KB3yJ0ZPyzgV3OnXdFXaoCOxYMG5dygFRGo3aadZZ40+BaKZC1&#10;/HXSw4SUUhuRnRY3J3pClAbUXJKLKI0bA6vPXRtlw9/iGdg7Ls2gC4a5v3jmUVRQh4/e3NhnXe5r&#10;y8voc76oZ8gPDfrzT1OOTy6RgT8gSR7KTaflbfg5NWo69XrX5urW/Sbi6XJq9V/VIiEgQCASW4ie&#10;qjhCWrHc7O7ePp1WPu1uXV62HLU/Xc47NmhrC3OqqHxSa2n5pMbIW5MmTJ9/dJeUOCaEv+I0W5QK&#10;4MF0j8cRAHXacVvasdt8CKy1fw0teC7ybVqQV7XO48+0HBzaRBizTgGEk/36nxx/G9w/a3UJyFOE&#10;NjEOKKuP+SMRVmbi/Shl2CWJ+7eFoprAC3Cjqk7Am0F0ENyjFBmkWTIaeKFL8Oz/ZT9xSty9oSyq&#10;CpmmVua+cvKRXxPrlI9QZxcQ8YJbTGI0IdWZix6umB6mgtjBwHWeo+1/xijuMEiwzUXYqgLVpVz3&#10;0bLTbYrxL6UpVnB4PMCSx9X4+i6IHb6aqOd51oqPV+v6p5fzE6bv1oBxFOlgzDfZXeIA0mxwcCLF&#10;YPb4t+qRjzbsr4OzDBz5x1wVrCnDkxBi+aV7J5sHQ0YBN5sZgo7NFXHcXF+m9c4yzxDg1NxfPHTZ&#10;p75sZ9XJFmgZH+cc5MQc2hZ4qsjPgqXjAW2yRZZMrQK/em4g+ztRSv6imf/cPFmlI1U1UlrLfou3&#10;dht9EDPeBvPwu34qgofW7fNB6Xa+U/lwdsKcVvg7VDk9ecfoeqPjtroxArgN7QU3rK9c8pAGZSMF&#10;/2Dz4vJItpdLMT0XDuYalpnbZsZmG7lHrfCbqUr/qav/XxL+f80johNz8PgQIINQAKaq6z3PnqhF&#10;RPOjB0fuRTuYm3ohW96ogl7KIuvm9vas7ZvVR4Z0kLg5ZbPQuUEMKXjxl71l3tcZsj8/v3y3FeIJ&#10;6yxdIgX5drhfMmSPytkRpjFln45tn395PJE9PmUT+o/xfanLh5eHhDXvIiEL+IeULUmm+JkI+UjT&#10;TqYOWS5NjICBxQ/JtiVZ/233v+Gv5ONxVfhGJNs8yV2d7iWuPYqew13wlTMYLK7kUeLK2+r2ia+p&#10;nDlQxrQwyRQclK6icl4W1ZlNCL3F8jBWFIWpylrwyYKNw1+XDufmZz+yFHHkjPBLd7YdD7vN7YV3&#10;rle1Ldkvt/qfXEY3VBq17zZrKI54k5cYo5gsp/r3wd3m3Kbm8fACtgLKatlIAMlZY/2B/mSPqlqM&#10;4Q61GHyprYZGtmydn5paPt1s6VZeSYpevY0XMsma61WMXzYdgv3uOz0rtgu2wyx1o2Uphsa3sciN&#10;KvXgLXNdMmMxVjmVa9D9oExnuogntVQWLVZbfCdqgmZmgMzmVRBLMIHB7X0NIOa8Pm8UoyHyoxum&#10;h5z3HK9tDs1UGgE8zyrA6t0dr35H0V4+IzShEeTu4xe3/6aPBFby5K5IRa23tK7GczGtbEP/z3Ut&#10;328JGrU/JEJF/b0oIgXMWpv+Ar0RMcx1ECnj01RRxwSxr6cmX3L6ku5/6/3uLOc5lZPXeL938OXL&#10;WpmM7syKx8nVWBevGBWrIS35q534t8uRwm/sE2f8YBiBExxkXZTB/fFA5+APDeGjAYjGz+9GzRXP&#10;b3P3fLbA2AUa4wjFciwlKhZ6AATrDVcCDTMyjUbV18udckSCqjbpouHM/2lIa8YhMKAyzNt+/R1J&#10;L5Cq0PhOV49ICSp+ELWLzEtVPs+V48HWNmKK9/xfSxIdtxbDB4dBfUFobAVeV2tbZ2Nin5w9h5T6&#10;e3KnEcAMg16JhfEQvMjyOQGT+7tFKIB7DU6clCTFI15Vu8b9Z5aEDlKdeaniO5gkgxkEzQiojtqX&#10;GcahCgXPzv2uU2CDawj1jvqprOgeGYuHkotoGOgfWa4oVaireN0+IeVphLyuy2w7z38ItOH32dYE&#10;emDORgY40+IGN/R/TAj8JrdIOFIJ5/jEw8v4hlcBAiT8wiH5STdOCw59CFuOgqT706nS5YfNDqDX&#10;Zdn/bqSnhwH6uYeLXRHsXPNXI+HuLs722qYlSjmaOGxc0uy38W2jIBbg2PXSSd4EvsgAZ8+UlJQJ&#10;gBr08ONfWND/3NOJWbjG5y4Tr/etzydryQyvNoREr1dvzejCpKLWKFNd84P7xtXmPyq5NSdhmQe3&#10;lYjrf37uprZG/sxO1UHix5NnrN1wZF/pxp9IvTryErIF7D3ydctrCcbzHXOb2SCIJD4MnhjFXiDP&#10;wpqmGl0FoG91OX1gfPEtXa1eK9x8+5YOh3mDLdUyqj9qUS2OJvyBJVPq3eMKr0XjMLLDJh6Y999U&#10;taCTagaS/vdNU8FcnAnzq7jVi7bdmofS8lKQWaEFVNP5hUwMcOpGZCgd2TS0tDcpGJQ1JTWfGzQo&#10;PudimCRFD8yJ1FUb4deLIf6LbgsWUHbSjy0gFXP9qx5xjPk6UG8EwykVGyRunOJRTBH/qpUNxPXD&#10;87QdWlwXBZlh/sqHXoVWwkIJo+fVGgRvuxh0tSrOkBMffCPhJX4Ww81THRSpoFpPVzIxHT46egKj&#10;0C+Y6HiGaZ2b5I+V89ZZJXtmEKeDlu6VX0NAMh/hgyXN9kGS4s2xP3qN/75DZaVjRcXj49Hj43qP&#10;1MzVA9e0nitZduiM9RvaIpP9tH+SPxe8BAlFCGELSw5xEcDJCFDC+AH489PlMiIm2+9yq+fuqM+/&#10;5sX6uDt36JaHh0mlcMJPDqxoZXBVvZA7C0Fhk6xoZNRejErNO33F8MKO9sDje+k6dyZuWOZLTLFR&#10;T8fEt2gz/G9W3muWmy4eXQn3tyuCXriam0qTTekVkFfvThIbhBXM6pCDpN1qWnCDMFxXxnO8CiYR&#10;tqOs/FjkMppM4tBfWANjr3n4o2Eg4hy1M9/1yJcsgYgpdn44oguVVLcQrr55/B/D8X9dN182P4qr&#10;c17/J+ErYh3YaSVriUm44GZ0WoIv9rpN5XUFCWSuc5Lxp8bPZwI+Qvvb6yb7LRVxD5CK+hZKqaxt&#10;i/RhRq509U/5wTgMBAaY/9IYGXsxNEh4uYBCJtNeGlMkJg6lomEnxPgzq+ApNIHF63R7c3Ami+RV&#10;p7Uaf4KeDSx2eOO7dY/6/b9bqJDur+1cjo/uFHohwWYxwwlB0yABkf6fmdgaYxOJq9L1TU7djWl4&#10;46gOYulAadTraDd2w/frgROEXfiQOuUcTSBtt+j+D4hDd7Q0L6FWP2YHOH/yvPv/jAx4CtHfPBUl&#10;rRH8R8ZdY0JDPdLpyWj7/bfeCSVAOB+K+SuxSNRap/vaXk/NGGX8cgw42xPHMvd41SJ3XByZTi8O&#10;dvsl16fudCozqPczBfaZY1USZDTePDEyXCWsoTJo4obQ62Rtv2RY001ax1LYztx1VWsG6IAz8N+v&#10;lh+k8acu7/xmXo49U4pMUpk1V9NkOiXJUcDidWijx6gnvYToFKSjNEYUycoRioMyMrjPxp5XYk4p&#10;MO8k2piayarUXR2Nczu9giz/en6+LY+SZ5ERabIawbrFEb7BYbj5Pv90vieeY55jCbScBa00F0lg&#10;K03mhb+uKi6yRc/8T6L8GlWXyuLKmMfKv/0y1Ak15H/9eLc4S+A3s7jgZgAPBgC9tGSRoBIIaguY&#10;71FUSRaHzr2U3ZHsTJVM1lMYcR0V1h7k2MAOgUwTLdy9qlaXjOxwt8/ZJNXlN6Zgm7f+eSj1Ygt3&#10;ANfu4+5WerqTAujtskC5yNUdt+z7by2WBum74sr35tDre7r5gJmP8hQpiVfQRp/1lQ2l85/drD1i&#10;U4ReoyyO9y6zMVIsfy7+VT5edPhcPfZkCGbHZRzceR493sQZZbDysJ8FayD/unYVrldH4T9UbVh/&#10;9cqjpmyyU0ajd6K89acLrnRXZMmSu3x8+IQOeDw4nwRL+70DOoZrgomx4cdoLUPiC5Ap8+NsvtIt&#10;YsSbf09tQyIvosaMNurCO0BRfgoDzUL6kLGEjEuGibAWUd9H+u2O2qggLdwwDN3XFvfMSYCjrBKk&#10;FX2NSwltTm2u2LsTBZIBJXuf1MsLNl5yDq29im62UY75/DDNGM7VggY1YySEvOjtd0IPLdn7h/K6&#10;Vd995sqLlxqlwJ5Xx/7j/aeQjwSQzBzNbSBYa/hJAC9+inK/xRHzWXKVD9+74Gdc9MVpjSVn+yMG&#10;68QoFOQlQMlqTGHU2IwAnr8OINC4+v+b46L4xrpJdorFS+6SDbj7oHdiM70WEyMCZNEXGoSQ10sR&#10;Vu9B04RyljA64cL4qt6kohuynkUWKxqUFCStKeocMWG4xlRTo2up8EmwhnfVdFIH9mm7KTk8PDgf&#10;16VzO+FXH5nF2JVZXpAqXZ/9Ta0qTM2qJLWBadpSNMBTNZR7R1Vel5E388uPRWTamqJB1MTcCnX2&#10;Fn6er810tLU1Kfo9nTyuAiRzW8fT+EWGXukGsfrcpZ/g+QTf2BCitJcy61/SdO5NVHIlAFsC92Cg&#10;90KEBngIC631ktdWil+mZHH3FrPX1emaQt9/bTVs/zQW/r2v13z6D889qZF7pU9exUPm69m/MOTx&#10;lxob9ZZM9NlNyRVJ/hua/3wQoTokTxCMHBRy3dyG7DeizpKlLlUXH1bIh7/u0UIVHpS2bf1LmPNM&#10;RGXix3Cdlnb5rWBoNzI0JssXSinZOxmRxIxVhhDO2VaiD0qXh77SQXXlRMGcdqBfyvtEA/mLd4o2&#10;A68/xmBok+CjVeWuk+IMj5uKMxEOoIFlVAmi036UQNLT1wpsGku0+EPHiR62swM8hPaJIvqBUhRG&#10;fx9A1NHY0dSOG3TWmvQDImnMM6W/hUhO/1iCJ24BqJzOwZyd4q2ye9PErIk6LHXmI8gmlXdqxlaw&#10;+Nf4E+7I2YsX5hCWgqhgHgg2flD8myhgOAAUU+HBSeSksVcE7p4YQV7KPsIZhcpQ4dB4RFSktG3C&#10;mgOmrL8hvy8PuhA/GoGSv+R5z1/xT+lPaHk67iaZFE+42xLDafg7JFToC3RxorEliKfKp7On++zH&#10;iYDb273KImsBKTJ2fpIIUhLX1CLrrI+cW8kWMOzl3DlhLRyV2VmgfPL/27+tJmDf5+VX97L77q6o&#10;RbDSqM3nBnC9tLa/QAS3q9QlZbqWz6kObW1Y3eq6H6Xn2RSF2F+oGgZScErgXN7bhRmR98xtPhnQ&#10;oouaBLT/Z3cvgcloxZC/dR2u15Y9xi5lUsEaLl+C18O1LzA/Yklihh7YynZFJ8Y2lJmyX/zaSDuk&#10;6dMLKLppDj96SFUf0g/HgALRG89yzcTjZEyxE1WD95CL4zdDtGAVW6rd/C7ztdcBz1v0k7TZ/f7P&#10;gWNftJbJIG+qcUFo6HyNadCPnbhMO3WMrHm5JG+fE6RCP7JrYb593gf4H7caOm6mro78r7cDHvvj&#10;6MQmq5+V++02rHP0zfa5WymWDLmYY04B5tlSK+wS2jVLpvf1/NKaEhivxr6TletFpU/fxKepA58z&#10;BjHVF//loYLN/QSrYObqzJZTgRgtedGJ4uyoXQ5OJ1PmrCrznToIFzr/Wz286svInDRicM3PwIRv&#10;g3+TvIo++LHbGWwFvd7uy3+zVC+Q1QzlXqWOWu3aZg/L+/mra471rdcn5Zgg9QpSeDDS92mxITvg&#10;ESuiccOi4cVS210sVcEvk4DZgz5vw3hjytsKxQm3+8fFZ/AFB08W9/51tM8cty1nicMfQkh7gLtE&#10;nOCMNvAlA2xFjxiR2e2io+h8TI9bq4r5UJkfDSIF18TQsvzv5mldlJUFfspZzPZrxNc/S14Gi7uW&#10;Lk1/nsJ8fo34XpIkCt1Xvzk25cQAr3ARtqS+IIa5Mjg3oyphkN6bGURpIC41sTr+QgEffg8XvsEM&#10;9LfI2BAP55CvyL4tSxFDe507qvTX4EB1FGsdeR01hvxXhE1MKrx/ADHi00v6YHLsMMZHR6RemSoZ&#10;Nh6lns/PY8kvh35MvQJyk3AxeN6XnUqBmQ82B2k+fBbIT4YEWSJxD4+pbxkVOXTTAtX1o4bvhMde&#10;ulDeGaLVL8RlnFxkzBjd30aPLfu3N82Rphm2Ni/S0Yp8PP3373hEcPnSr4Hq7sdwUBAV6CdDBZKE&#10;bCjasrxgGlseA18z2Zu4hPunsphbaplVFg9rXrjnES0IsPW3vF5y+BTLrIWFQsiE6xKSscpQsTjJ&#10;+1G0cBQOSOcUejbcuwmJir4oEg7Jw4HHYv4XpBSlACsOykFPQtTabMRKPQuUUcBSSrgFBdGQG4A/&#10;I3HkUd46Ol/zZJHTyHD2x04NlBaWu9czBhNF/CsCsZuPhATjrdS7nZMx0qFchZR+o5k1oSDaBEnM&#10;Xi0LHKCuaV3IQdTfFxnp4CBAd9Sz6sWlDpTU2HybcqM0LU9WlC2RhuzgH2LwYsoet33B0aEHFff3&#10;SJm3thxU1K+PcJy/ICb+Hr+ZaL/juT4lznzUnq1kixspnp2VzHetH9bapmsxtVNGGJF0nUT1XLnT&#10;6x13/q4FWeCYrE/fuRJ2ADe484y26xhh5ntanZkInglRSehUZ9UqVJhgi7JhN4yPnkRHGShptxyM&#10;XLgve+alu4pyGF6rnInM6M0sD8lzGCeSSGGHKneVCFQocebxfO1JinR+6wGTV3iDrypH2y8amjWb&#10;qjhYM4oocqn1G0SRatQUveSXhJAgQCsXr3KwsZkqilR/TvReTdJdV4bAMlgo65D0UhRYjXVQpD5d&#10;MSZLHi5ZkP7rkgsaU3FQLbzwdrcmpeNm0XHpcetgsXTef57uDKpWUdGXsbd4ssqsmVJAQ9i/bkLd&#10;3Eg4/xksTW653yyE/5/9F9uswnU+5bMk23J81eikTLUR06hhv5lB42Qd/tYAz4FoGnYMWrSS5/Aq&#10;dNZ46n9JFAnB2DCn5d+WJIJSKcTP0MWb1ObihJi8Zsdc61F5WtDgV3VlWeL0XA6X5ZaDjDWUzFhR&#10;dqFrYlboG/xQfU2ZKCoeEmfX6pDIiteRU3iuTUMOtfpY7nVqb+9VpLLIX5RvVXzEB9kxVTjKSZpV&#10;p5vlVxD1Co30ewu75LRQzBCpEIm1dgTcnNbkNYvRZF+qFFBzObvVpkvt4kyqZjya8DfXO7sZkksP&#10;Njvhares+szEYVxWt5XaaZbaHHjJr8c3i0bJl0ejXJ5rls7kj12evbp6acgoneOH2H9yw3CmvZmP&#10;s1x9rX/+p/70y8FJekGJ0ylJ0I1GZBAGNwO6zdcfkwhU1EfOE4eatvY5+4bn0sN3D+s9IaUoNPrw&#10;qkWDMOznBj1hGSFxEAjZPFRVpjaqNKSgERRTFjW5Xj2Ja0kjSSFJL8vF84e0OXNbhNMUxJ0mz8DZ&#10;2PN5PKlLcj5VBys+GorqfvXloEZ9/L2ssHh/eLkE3WgEMbo06ZdYHEmuMhnSkfCKCOM6ZFqbz9lW&#10;Q8BNxvLj5hHwwGuiXo6pnkF6ojNKvQOupkTHJoblh1pp4lS05yuOSHjpcU1eraVNjoTLyQ8HSYEl&#10;pAkSkBjigwVrJ6mSYBrP+d5UVPh8/82/f6k1NJfPqptLDGiEpM14QCybVloMLjkcL2mIifx24CdR&#10;9nH+vdg+IpM95k2kXLJS9GZwaKmpzQANEk4dXavrm2IaBePiFq+r8evOHsysIQmRpHc4tX970LYS&#10;TOFCnWiULnJc1LPyfs5ceOTtw3ISa4Xd6Q++AiHlISD6r28zQ9SyeDm1R4EO1Bq7pm5Z69l81Q/9&#10;LKUkbW7O5HAnxnLFEf8xEJRsazHZvp4kufyzPc6PriVwg82KW1M3uWkPYQyIn+4eJkRULMedHuDS&#10;RRZLrmicWfogj9XbBwpL/KfenaF9ilcm08kt1wxT9PSSMbnR3OEgS/4Ui0H4VxxTsEHMzIygwcw2&#10;wmU0Li6OiChO0VASnDHSuOgg2GLw6UqlFyGU2x0faEwgUEzguudFjDEO4EwqZ25lFsI0oarS/RV7&#10;lEE4gOozEC4zRXG9ZV0827nXiKAZfQ0RyVg62I4L5BUZ93o5zAVvICtQ1JSPt2FnJobcUUZL6kYF&#10;woAj3sPe06Zj+/0FxXzpZ53FIyLFNKHO2YKW0tJ/PgFivr6NATpMQjRZov7XVVS3FS0XFS17n4J1&#10;bAyTrbP8gtM/sEWkv62WjClISkxxyTQFcxeS3lHegk+mSilg+XFXcf3/qpY5TZ1rhYDz1wBjDrEE&#10;hdWOt2DvYmofRx841CZHHAyRbkFpkUbLk0FHsviVMev0yMgs8kB9dfX08xBmD78dyjZ3EXXW9Gir&#10;rG0IM6aWhRZur+3+Z+/Zrv8uPlI4ZU/Y0XEys+0R4BQ9TrujPUYJdMfgQD0MmttaXuJ6AzZTusuI&#10;+EQNE0LPBk5Udz8Rkfoo9vTVi2djfzsvJrFeBcyGZW60ntvTkilx316WHiGilCZFTGnT412ztgG5&#10;AgAAsQ2JcKKozWzuFOnFW/AVzhlW5A4exubu/C35nP5irYw9LOHhMFXU9Q+Kf8z2hSJnfwJQjBOI&#10;l+4oA+fKIKXZZEd9eayABtCinggpq5dQgVty5w3tgZO7aQy79+8HU/v1ccYz8wHSVKuDqF6l+ECM&#10;gs71RfvRh3WMoyuVMx4xEeWzP/bAQi9cFKBfwDGuhpi5cNivv/CFc9ScVXQ909Aci8UtRZ603QsO&#10;b9sfFdjB1KhUtGBWk7FFZ5Y37F1VR3ffV31FklHzi1MfjXw9rm4vbw8tKSdE6HYjNhdbHLc3Vz7k&#10;Ia/XDpuHa5DDQ+ePD3cVeNwIY77SDGXH9DS0yFt/JPfw2f/5nKj+T2h9ELPdN799MuOGRPor6N5o&#10;WDDN2/XpuQNUhnDyj2F1wlzF6hBSdKmGyITiOOedu5FZx9tUYp7X4pqlpt2MLP+EVBOM+3q9Mk0M&#10;UeT8oSiNyU7K+NL45/FmG+Pu1UdCQIi1KWtE/YeMvPTuTyjke3V1tdHqMZuH00/I4G0wCfTmz8UG&#10;g9WPUjLpLIRertn2eGxn7t4fj5q/dvX9PSbp2966wzmKPZkU0i/uRhYJ7h/pnoS2g0khXOHiCn/2&#10;mwMPi/Qiv+5do2S+B1tTSC2H5R7div7cKShJR1rzq4EuS/2BN1gwHekEH/vQ2pCTtPT415azhfln&#10;Yp8f7ig00TrO7/aFE0wMcPXUX/ZYY2B7KHBLbK2U9Gv26vIP07BcPoy7W/8aAiZaDw8PPGPDC0QP&#10;QvjzI17ubfMxUvYeF5mKHv+eZSkVWspII/VkS1FWmiSyjHjy1pQTHinAd8p/VS1AZOH6mmtMvVzd&#10;cM1jwbDtNqafO1+ny/L3A6I2nZQriH/xYUKJQmpciwqC/phvwZXJ9kTrpWCZr4DA+bBArhcSEa73&#10;VpMfvcyYv6CqharD627T0f9qvvY/ors7T7rth8fVk9UH3wWGaWXcnqlph7+owyO6uAm109NznSXu&#10;4Cjdcve/DoIsq+NXGSNc5yyQfghAZ3NhY0zYkErutqDIzn6wNc3mRxVI5vxaMMuZDBOtFqtmTYtv&#10;HljvzCBtETeIAS4MBgoJkjoYJrmy2CfnAkglZ8pu7ol19QcvsRm96GCvWngwaopVJibSTBA/I4EB&#10;TdN+iZyMzEmI8r/BnEKUbzqX8DOPlxbfjCrwIF/kznXmRSp+EyhT1166WGopCG96N48mUN3ldgBx&#10;DjuBuskewOvIBt9LF0djw1RmaQOcNgD1GgeMFHOZVWfCUhdcDWzKE0i6WLL/lEXxvp1MAt/lPn9z&#10;2BxPzJsRpVEszU4kpblQseK7OhLezAEIrjRHmhoHZbULxm/uTg4wVl8VfhO7QYgFXFxMwsuH/k2M&#10;XZBw4BmM4n3rs4j6nHJgezL1U34AnG9Z8Yx4Kgmxi5hxH7i/rg1YoEtGBHJdGgie5yqSzkJ6z71E&#10;JtPbuuVqKQHPd5R3KhjTo7b1q94eTzQppptM9SSG64LDxMXh5VZ9QCMdULJ0pXLnbfjLNIOvL3Wg&#10;xfw41bWUrDNwUDvNPhDrGn+x5lL3mvd6fIpgYCUQJAOtXXgs4z+QsT1gQSi5skT8A6MAGUb749rB&#10;/PL97eHmYuvwsv/TYU+E51CtCrRSsMeD5o5ScqVAA9t5ywdQxja+0ig2zkNsWwPy/hzdleQ7nV9s&#10;Ftxk2WqampL43G5SyzNsejK18vwD3eMmxn0mOwWE4k0KL1VDqasulWYy+KQVaBAbpDBMYw0MKAQL&#10;xiQhJWuuYEBZPp8E6DuAZvUkGfnhszkdMhQaV8Tk1XohndwzoQ94LFASLHGskimZYNpW22FGdq+T&#10;mH4pIiahLxTTrdj6zwfwdvBEBF9sZ6KRJuirOtIbzEDaULfHwEMRzXkxycb5Uy6jTmHUu2HxK9yi&#10;ZKh6Ws+2fqI3gbqn/bepH+/ML0lVuAJL2VHH2UVUjSgSmiCC/A2yKY/oQQvsc+aNNWN5ue37z/uU&#10;fzvMnYLjMyIbPemRFPTUrx6S7TLk54Mq43s/KRBlt1lZ5FGWB+EJ7IOSEZDeTl6UmBHm+aQyYT2v&#10;z6CUMheoeTlm2Y0GtddlmooCByVQmW2YIF/Nvcx9Gu8czp9MlyrHEo+MBAMzt+lmHZxhWOfFCJO7&#10;0Pnqv5MqpYuehzvKZn+a5lyKq47GGjLu2ohhOfr69NdPbJ9VA3kT0Mb1X+i1Pbz9bxFHyfW/DIhp&#10;fGJucvuRGCCvO+PsmF20K+J5OCkVEz2gqxs1yCs9qDogyRhWibDIinVNtniPD0YMSUrzj/W/czM4&#10;j4/sTEig8hMGW3WFliezauJPzZa/hYWa0KDZDcpg+aFQqGG+2Bed4MYkX6VvhDjNVi/m63tEjRmR&#10;Xak2IM932sE2xbLoVtCueKHQoKbSXPP9LxByboHocEZsXDBNS8Uy8H1xMZzUBkqmAVr+WE4BgGmB&#10;yMg0YhMwK3zUSM52XdxQrXSvTH40JIPp9a25i1nRbxAv7IdcVBr42XuWn5Q27EMiYqIitwJdclFn&#10;P0Ih0IEeQo0yxX8+nmGdEevVSXqu1sOZSTZ1NafOBQUwKu6f8tzOSjQMnzCJUovToW/+vo8q5ueV&#10;Ytl0mu2nvGsHas6ytskXS0foN1D2gSolCk8Bd3sTq/SieH/erg9OX3oTbPM3Ij/TG0WiNNBCSCdm&#10;gQ8qsCrAOoaThjsjYfLlEyfFiM7dRGHp/MAEyShurEvzXMpGlYVXln3eaWV68+fFkVpO3whY0c4N&#10;hodal8Wm9TDMZi5Y+uYzSkfGXxDdLHpevYz+SI9ASs+6z3rGl37/PfmMQ6z59ERFopeTN2r+ZOe3&#10;vmi6Fp+6NEK6BEw+LiDV4O3seXYaDn88frw7Wno6PnxoAa5K8w2OhvoHlBteT48nPXc9D4AwBtIz&#10;cjESPW+QVcSjrISLUDZvaHrYvyh13p+aJKFuJm1BMvGR0ACUX0UBQvANYSq4mYPH0VtvqympLK9u&#10;hdhsLVCKogv7wJ1yZRfVMvdTeUzqByFjTgJVVBGwFiaOzJWH4osH4scokSbNhi+FEzZjqrh+iH9O&#10;T19QsexQKTBvkAKXvOBDe5fwGK8HL0ZRprPmRVYhkfQk3tiR6am4ZRKJytsThfy7wqNOClGOX2om&#10;iLsg3AWjZ/dVlKb7d4+7u6yYWVv//pkYKeLAbm2Bfbpzum15Xl1URza5KcAo0B60BrxhA5AXQmNv&#10;pm8nDIGBaaZ5HGGT3vGE/fILXL9tpjGJkKrR/bVQ0P5VBKX6jLs/ptIE/HX2HV+HkFxR59M4i5Oa&#10;SuY7yY/ged4XMMNanFcLOa+qv11vvUqgKWfSl+pOMl2+gslOJabgUAlhSunYjJ6x8fd3GqSYMkoe&#10;hE9eOe/ficowqZONR+UwFbDSZGdJ7wkr9mp/wTx0f97fZSOkJXxIBH/ZJ0TYI3Q5f+DAq/oNsHbJ&#10;MG4vhM1ePTjUDNdMhmzCnVDbq/ukj8Kqi69qAmX17Ut4R/v5sQyFtzDRuLnHvEsCaW6AWdjtRSlH&#10;GBHd8tPJvOPSO9/rRaPHw6nFEct96TOXWdtBTkcgS7nLQUxe41dylH3pLTzc/8y1HzlZvWfY5uvu&#10;XjdyVrthLUxLRERiA0Qc8KECZjO26VhbiMlJ7lwlNtMCKzQoSwSbwQA3RPKApF/I0KioZX7VJyXc&#10;Sr8w56uShIVmCGUOKDqXWkMadxhJzzgsaeXX7bziDL7XwAM1yhFzXyxafuJ3EJBOr2FOwKH2OhR/&#10;vvmdv7sDB3nGIy0tX0xwL3KUkI6XK5NazomdVXGLVzheYwyGphV+V7RTYAEBflpEFEhAZQI4/Ewd&#10;zg1veSsA4sAW/d0fG9aj0r6un96er69yLS6LyevmmzMhWYqjpvVTgin1AufSiUbxYS5RuYq5cbnR&#10;MFncIMq6NP+MmWkqw+ZwfuNRoNhKb08IiKlt6b8TJxi1whAZzNPE8g/fOBETwL7n7Q0jjLRWpOCB&#10;PKW833YkirGm31XfR4DBruUFSZCQdBpCRUPyEoudNcuWtqalCxZ6jakoiGlOBV4ok+bQ2l1HDJLb&#10;ycp/WlPYwea9lbiupUBP+5Gm+xuabwm6Ck1zq7P2hm0+U+4RRT1L46nGJC2t8/txp7VGp2sWMW8q&#10;d/o/fTESAkuS2T9ua2pbocx3flmi8/NZbHEMILjcOYHo8lmG0Rjo6XhKzO9u1Y8mvON2JqBp0V6S&#10;ccKmkNuYsjko9xUu8ne+5NRmp15f70SeAf3E7QXdU1P0SeXTVqXE19+UuzDANBgyKcyTL0+jg0+k&#10;Xh4VPE6waMk7OkGcmgrqMlVwh2KQQWupdSoFgBhuaUZGe1zURQ7/THMgn6A6fYodSyqzVp0kJZKY&#10;C11jEqtTiamcZCBR0tdHz6XCYM7QYNmuvsFgOaGSRHmqrLgxfEyaelTK/a0DILkW9fXdFnY97Gyi&#10;cf/UzQgvxinupBY5rJChi+M3oP/BOe+L53UrZcMSaFw47PbpUznrBF/JbiOVMOYMJWBcf/Mmt0pR&#10;giCu/ztyEsV96vGWeNU/INSbgyl8xfCFtOxH/zQ0nRyuywfLiQupHWLet78buBUJBpVs3UPT+12+&#10;HGlKgQuSgBm53muoJ62JBgpZmJT6953HcO7RnQiZPRrsEmd3zN4+5emU+Nl15H1DgYVRY6iKa9DU&#10;/YSk3LsRddKL/hWJIkp0jZK7hy/Tc2FOnq5npz8JEtgBbzodxvcgTTKuSLS7ZN5e6c6g5llHQTNc&#10;Ugws2Uv6Nzk8HwYLWNY5JzYnx3uljKAlw/zShy3cCPw+vZec3n/SYFYSZM3tzYTcorRZvlUurq41&#10;pEI0S6X/nLHZt8YYQRwW3PGkBiBLMQG8bH9pCS1qqbpCJEMYqAhTg7fW5jYpOzyDonKpfbHNl3t7&#10;c4/oSJHFcal1aUnfU0oOEzNZktJstzpaTxd3y44/ZBq2Uk80k1FLk5hMVZc+hzjtibiKoxPNJ2WA&#10;FsX2ZbkV63bh2iR4j6LbSXzuBNmWDylZxUDS1PEddI47DUGwpIFU9Jey2Jrl+FmkbFsgbsKteTY2&#10;7CnxQDSySOh/CUoa4njyslOiLit6SpE5is47CHl8MJPlCvWpgpUVPa15cRQ6aPLKb8Y9fhXhvlaY&#10;LUsb2PfBCRigMYQ0/30G+lC4XlAzOuTAHw+hGldgYSkAaFXTGOBu+++fte6WCSWyC1/K/CkKFGgQ&#10;uElKrya5j6Dff8FhTC9U2s/Lc633H2mouGRnO1FPfHj1Hgk3SW75P8PXSS4XVwzN3yugBchxilBp&#10;4F9X+Ibc+HlwcPqPFJKljMb5DPOj3G7c0vVT+8gqqkZE4j6DW8LN4FBgk0JEZN8T6AhrJpWcAibg&#10;aWycilnbqE1m3UFTpAEQ5Hje709z57wTThrBsWR4NCtct3LjJg3BkIzSLx39cm1pXtCHZOWP507w&#10;QYShSdCEE4A4zhJdl8Ror+JcFZ5v8cV8h9NsmaUQOy3Y13MaaQRKlcvsCidNK81orIhB2Sj1fgmn&#10;B765yp7R1/9QEkcGKwXE0rcj85yx/AEX/ZV0yZuXI3vzM5xB1nqxQMIpX0j6EIdYvlicnhTMUqwG&#10;83NvSfDV3DIbGcr8yRpKaWvY/rhOJ/rpwWZH3Xj2cw9TnsKf5kmeTYv0aFPqWF1UegkNHV299gde&#10;5aCy6H4pD0sSei+lFuuv6bb8G8F66OiQN/d4C2b24TsY/l05xcG/Noj4g1ilIQKwEOlZXk1gOo6A&#10;hoEnldz4naIpcW+PVUak1VRRUToK32DFWvBWLx/gwcZd2bfT+znt++cVWoYhFh8sEAce2ikdaDV/&#10;sLU5RPF4yjmUecaD/2D9bONMTs/112+sQvlAY9yg8Qxy9LeByvU6ZKaTerblNuRwQqk5h/6Rwr2W&#10;FQdCD9b5knCtuM53MjAj2fy8lqptb+zAxcM5O52tRFfeMa/j8CdHDqNruo6NVxMZD/uIlbGn/mz5&#10;RC1VXd4YNLfF0zmRwfGfkFvIoIaCLhfPl7BArQQZ+Nl4/4jHAtBZccB1bpBtao6rBP6caQP0fHkX&#10;E5jsv+WCo3J2JL5zQOz+RYIwmXOY6rTQOikRzYeuDSKiIr73XgFCbBnfoGeLQxTAkEvfdcbdtcIv&#10;27DNSw1X6Ux0GyGjWYrBSdOMAhWG212fKUqc6vTYvLdzSaKtDFIrtiLvHlmMLp3hZGIxCnha5B5z&#10;DLgodWhJi5WT8brZ/bm4SJBrOqhjyUJlCytlccp+Y/rpjehx/ReLt3T1FrpLfqlROvKM3jcA+3kr&#10;Xg/ou61phAtFxbmGtNTZH+DNVrj9L2fecA49OoXmSoXJ4weR66e31JjU+35uSSqAaycRq2qlFQqX&#10;TFqk4qLnD49YKNpYiYfj92FDuXLZtUh04QwkPyRB+VoFWxajFrovDhS8BGYEpkEuy5/lVVkrTPyd&#10;IkFJUwyg6VlpSysmS18q3H3iTrLX9ISDpzI9HoCNzxMOkCpx/Rjwc7+n1j0pq+dv3UC636UxAiXA&#10;vUHwJukRJdsQSiuyEvl4RMNfAm1t4FgEI86D/7JRw5R2Mx9K7935lcNrHylvO4WIWi7W1p4B9K7E&#10;vze2biDBd2AD7af/TpYFLAPe9zgG9EGNsx/9wp/VB37E4jNnzKtijdAxSSdUyV3SBzahzlenl8n/&#10;pdzoKDL1ylDgTl4scp33jF+x9FEGE2lKFPbQPl9rs2FnJVNKE/5JKYRtan6ljEaJaTJFLkBgGA8I&#10;nmBYUcMxUIR8ENw0rShNKAagNm1a/tpFkar+V71t8GT6u7/ojTI8rxD98Tav51F85Hr7dVAOUlbi&#10;N64CP29YIFg62ArxUBjF0nZ7OoR1vki0LKocAXx839/OdNwcXx8/tHg+WHpdrIVNmmqhi8+4lxDl&#10;ag3zTuordOnVjbIcT0EM97FHWm6qhp/B0JJcvFKzRe2Cp0EZsS2T0ATMekr1WSasdjH5HKcBPPks&#10;iTM3TMIBA3EFJU0/twJRdc2pH2yujHj8VhV2jA61l73qOs/EwwN/QzHQ5aPyAoNN8aexaN7q/zho&#10;5uBmIKpg4wstIE2we5RESH1g4A5KK/KDQ9V2sX+F403rjVqUGaVb5Vz0Gsry5U1otLJjva+tJmFT&#10;HVGj0bL9P4C1FGsG1OEuA2PGCT77hnkTSgBQvqVduxH1AOd/vKGvQDOUDlUCMVti5RCvPqp2hv5F&#10;UHjOmzQ871M+4hMXV7OmfnP6IjKPJaeCfEBW9m2aos6MiQnwgq+htcSyXrLmWERF3Z/KrpBs/cmm&#10;fjaXbYR17SuTwaCXMBCybgCRAQ33xWTkfnrYPTz46Ai2S3tV8tKDkTX8TyCifQFKF0VZPDwkDR4G&#10;5xRsNG+wYmUqvvgjZJf2/e2A1tt64XfiEhqs8L6BrPRcRfYmrrORA3cxoN1QdEP/kO4w0rlh0f9h&#10;sUFciTlmdWvL5szh6ZpvLDqd+gsdA2jH9cOniuf352B6KQ0eNNYD81eYpCm/MMIp/widWl47zVL0&#10;zhj5e7t63q2umnDcDHEGXOxORSuL7dORl0+pApf9NAgYS6Mg0LKcFyaXWFqN0eYDPDB0hFqllmp1&#10;/5x2MAigNkk2YFUyXGkCA/wSurRuD3wS+Vh3pYh/kOaEGE2ucCvEB+LUT6iCaTYL9Jg8nRLijNTr&#10;t7Y5n9FXPi2Lf9vGtNLk+62HgkS5w/QJelv9vD3N+NAvqjt2w+fNKjR/Zf4OtL10T//2TO3AmRFz&#10;v3k0J1lPA2s1jXRxLvmelCSQXY5oUnyYBs+dWq3pUkdLuI1DsV62rayAzX/iDdWLKjJCimGhV+f1&#10;vd6SGnR3wTAdfHM/jYOuJLCiGmBFdOY1XHZo0M6Y5Oal9+aKTVEsKp1674X7jAa2m2YkSyOpOKA1&#10;5Z0VEeSkvK5XlDFmGuDvwHCMI7Qi95t+bKEr+xidwyb08ncn73+Fb1bCOqecdockpOmx4df3gEWx&#10;43rfpwUHrehf1d/zlsUdlyDWGlafCqvyAlTt3nyttyDDK8Jebp6Pnd7VmTXPjBiMV8QHcsO+CDf9&#10;9Uz8ZU4rboMd+0zjK6XXTvMioczKiZOXj68Si50nQ+o0mw7Mw4Syfj73yCy1mNS+3OK5D+j+1JCL&#10;MgcdR4+fbQvFJ0uvCg0hNRUkfLjg//wu6Fz+wePLFO3V3YHH1c/t7OUlQ86JybBGgEiqSdUJjEVj&#10;DNHge0kySKUhURsXmrH6c+RyPaI122VEHv/sxMn8+Zev5i+qnfmHLAs3uiydSb4oDBigv7hS+bQO&#10;j8qjkXqVVQh2SJZTG4zmSo9kfg3/Ea2PKUGQ8SeoEcfjr9KwOmW+RlVemQxD2AFlfUvLyOFZfAXm&#10;mwJar/vjqoAFMWiq64+pi2iwjaw4RdVzMOyH0G+3l8sNJOK5/FGG1dnINlP/DoGSLhzuXV4UiWQP&#10;qEzL28uLb2LRYTvMbfTvEa8aWo1Hr0FhT/aFl+nuSY+8Ocx4WS40CylCy+L+YNnQ1EzbAiuOtNHU&#10;NF1TjzGfzxUUn1BoEtTEiA+n1PU+e+RPQkgyv7L5ljbFyi4cPJ718bGMVzJQrIS09ssSXdYXtJMU&#10;W1BIjWcDv7noippEJ4Q59Pj08FLbqB14lw5ZWaS5ZrVIJ3wpis5gDqJCe8aYY5Muk3/dWcPzxQPn&#10;tn0PztBHiRYY6Veurpislzqbyh/auSD+0jhw+qXo7wLoCNHmVJOMoOdMv0UWsHj59+9fydEdsDwy&#10;/SopxwQs2zjCq4pvorb3pX4aiWB0p9+8J1PNJA2Nkce1HADOeXt7B4vRjX8NHcN7nG8bl0O6LGva&#10;mtpM1qzF/ssqkDdw+UYhxY9LOgtyYeGnK6Mt2E/DFCkJu9nyuTp1QC1PNTEzDE8MM0XmE81FOFMK&#10;cWOR80iUFAdSE3czYVXx5etoyuBCxrHoUwN9v+kqyEB4w4wDB7DxQxUKO7E3LEAQKuSn9XHS2llE&#10;KVtwAeR5XIniw9blIdOloG43PH+SrhBrpJYci/c3eXNM8Wz34TQLHXq9apeKyz7psNIO5idDggD7&#10;m4go+le9Fa61c/Q5ykMjXzqAzhb5Y+DNOaMnaUyH69DwAcQLseJ9G+pqJ1lD7f12slHYODQeDmWS&#10;zkphwy056rMXxH/xjE2zF1Ppc4yoe+pKwe7oT8a9N50q7TW4END87AN8d2gQsG7u1Ga/13k4SsB8&#10;zPS8lgvgRwtlKLBNwDVmKcjda2gZMXr4eeQxTxBsw87iIsjI+NpbLZR0PJ+HmtfEODp38s13ZS2g&#10;kcagsOAmNJlS8ril/eit2OPWPyvLQE2JprQvtT/Ng5zNyVgK0JmJQztpVdUVoAUjQpdSRnXJCNGl&#10;gNamNrVS4Q/Dus4ejL74EhqRA5MbvqBxTg10E+VJme2ea0zdBKwpZDFd3948IJHNpSPu6e85eXjw&#10;W3bveBxxbJhfnJhQN0i2X+acgNER0TfR/bGkEZT6JQd8/B6KLXFO9ItucOjEfMtVKFicDbjc2nIq&#10;PrvDQJ+UIZRRVex9g/k3n10uFj/GUk8tl4ME3R3GVqDv2EBHF6fJqCoHDi0cKY0DF6M0Xwdhowd9&#10;7cSTtTEuNhUvtrVRZSFT/azWpcGWkhlNBusR5cKuXTk5ZKWPyrpAweuK+yvuDBR3HkXpEfz6EmQp&#10;NB87Yjf3CR0eyfmlGKV140BonaCiQ3G9/TJeewiIC5O8OjP6y5NABjv3yFBZDXztzOkb3QeLD9jp&#10;80MZECgOpbqkpRYJF7dzTNy6ebbyoh1/G4P+8NT4TL9ya+ewg7eI35nBDLf6YMH0Lt6ua+KbLN24&#10;JzO5zo77AaeG8BI9slIbYrNZh34KT6AFoIHTcAG7MPOV5C7wR9iqg2e1SZlUcDCXCz5MGjeIKjJp&#10;AH2CWNKQXK28aVI/ngszKsuQ1syYOpxwhAGWMJj6zb76z8QLGskopyY+TZCEU9tC4XTiUFnh+ixv&#10;gq4wbVw1wlhw04le2rSafChmSe/e9Mfxv+TiwyRVHmOrm8YeysrDP1OL/S5CNIVsP/7aV/YT5P73&#10;DYcxPu2rCVLLW3R6XSMrL5ggMYXVRhwMG5MDh0Pwc0mpKtYXo08irhYfeoJwOo1Zcoi631zAzg36&#10;7Xn0Ia95tvQTvsjVOwpmRDxgTiEXeu1GReTstVdqrv+RxexEci4d5KrxC3C9/pNzAIYjSoH5p7yS&#10;PC1pHeX7M1NdDOePObJMIHSF3g1eInSEhDiPuIwlk+VyFXPgG5bCf+7psfNz5YcvW95qKKuVwj7h&#10;4qBKvJgDn9oKEys4NRUKb3uulp+As5/AgQcwEn2jlsu/YqV87FApXA708DCOXTbJbzqfZaGS0qcY&#10;MVEGjPg5svW75AuVvuSzJMRZA2IxjHv5UtIiWzED6nrcBSt3nF9NWQmo9mnfmY5riv5emLid+I62&#10;LJIJj0Cb2u7Ial9BLakUBY39CHvPRXz+tRCcl4er8DIBzOWxuuXje3Z7CcwSnRoDLtYONw9esw+Z&#10;PAHHTJW0kaFzvgMGKdNdxD6CArEBoXTauaVc7xuuU+lfP3ES4RhKpNiMV2c12G0WteuLpReiqIys&#10;hoyAcJTzk/bPNOiL67ZakWD0Pgi3h+vguhBNUY+JjwLs3YJYYcVHIF+n3hEpJVa//0r2GPY9NVe4&#10;Gr/2L3MQSHWE7hWGOLg4XE+VzJ32riKpmTQyqCoadjGfkn205Iu2XiHCcSQqipnHKXp3//NCWVqK&#10;xVt4w+JPd50SqmDHmSV6TmIVVxHgDVTiPuko9A7gUhFIvRRIeIV7fVsjLiIq+vXqyIYlXOnnn+pz&#10;Ojr7QfXlISGEGGMSayDr35JarYK92zzvQV5j+2hKzUlJLcAs+h1OIcVLbOsmzOeKRp5A/FGc1Dh2&#10;hYREU00qfgCiG4kbTiy7lkPJRs0eLXpIR0sUASfDiJbHKre0szG1GNQiw/qrowmJQW+qms45qR7R&#10;Jg7HNMdGUgjrSOIy7zxmTze3YIylhxhkbNNIFKBY0bBw8e/Pjyev/tm41jUAG9+ILXlGBt8KpCBm&#10;4MC3IqNJvRFQqh7EtNxidKiVUme3mYNJbEnkub507dzURd0kD11KGRYpBi9aqR67ZoEsNlk0DUR4&#10;O6Yrtv+BC/AJdlDfrj60XL38yNLtoJcSFb5v/LachVHsoLVTFaO/WtAK/Yyqbl+gRDOEsVDJum5e&#10;qP6nNvEBxFx6WaE4ChWkkFGZjrIGF7NqvY46j8kwuNq9iNauPPTQ5g7z4b804IuPVBOQmtRTlsGp&#10;2oPv8r1T/rHRSuN9et1VsdecdNv+Ks9CNxVAHy4fmLY3nYRoYu/MsvLVAzm4wgJjhqWnBUTrfq8q&#10;U6n29i4b2CZKPDmAgiKjJztTU21HX26PeMy4X7oNWFKbbUDmM7/GDKfqcUFTiRv+8hPXhk5vZVZ1&#10;gqx+aekqrtBzQLElFPrQWkb/qMaUmpI9b65d1Ccoed1flP5RN5bpL9JFlD4tV4O5vyD8VRVbRE81&#10;21dMdE/snK0qEk3dQKcaLMBBECvnVH1jgiJSEcbUMt9tNNOyLIdbopjFbZhRpKmptVES1gK+ED6T&#10;GmMa0GxSTokI9SnFN7y4AVAUPdhqODBUiYPsFeb7IMqg1M9+8TpoKJh2TcFs67BuVCryP82E5Kz8&#10;Ji3m4GAPiSgmdFNGB8L3Ogz/fZhw/8/DI1o1YyLE5l2BUos2xfQhPlT5M81jIBh7wsR0g1KKkXCg&#10;154R3RbJWv7ptXpqbA0nu5n86MCV2hrPjLWeSLpHmmU58Hnjh1uNx8JEiAa9vFLxf4OFi64VjdQ8&#10;AnNxycvQ63lSgWaPd7nhaz+GX37kOifq6j0Onqnc/fq7gL4bNEnUhUhRl2b3oWETkIsPKvn1n+fq&#10;rr/IU85v9VlFljrcYG5uBjUQT3Ged4X0nNySfbgJpYNDpWFr67yBvak573NZS7ZCLDQ4AwiVQy2D&#10;z3I5zJr4zlVZI8eH/mUxFbR87tXl5BixIs7gCOnLGQwlljCOn6ReyswUJXVYwTCDY9WgHG65sarv&#10;ejjVit+2WLbz4NKkUuehpvq/Ea+fOrk1PH5RVH/BIRsZf4cFgSC7Zr8PSysTgOaZFfi1dV26KF04&#10;WNwzTEiEkxKB+fDGYD5E1xicgI+ZAErcAOCHYsWElxjEplZCeuIYWBAQliQhX8w3K21bOmGxd+/P&#10;ko5M6EJiWgzk/ZAcA5rsdcwaxvbLGlIfdnCaNpX5IYHzsyOkBFx7uJV2YsTcCHpbMx5SD158M3xK&#10;IafOgQHSUATgYJMdQIRoqaIlrAUVF7nPsOC0Lsoo+/v3+ZZzXkX182EdMWYR7Nr9xKEMTEYUP1AV&#10;2vJhVMizaV83nSrmp+8So69DpCjDc5PyCr26FSrH0Ti/agJVmBKYgQ7hnr2zvpkIJClXwaR7yZ56&#10;NvqrbIvcVNGlZQy1DeTjc0X2vFBSKTDShpqZPnVyl33g4sJ9xlN4e31VpwBFleWRt11Mxyde7uJz&#10;rdKKEH8pjT3kLsGl7Y1uDbKGyRCiC1Zv/eD1FAqiGhh8Fcf0lzGElbugE0YMigJ/ced2f2Ff/+DQ&#10;8He/PuOgnq45NTia02DV85Z+sDp3B4NVKVIEJ886S6Yg2YxFDgSnAeauxDDkf+VY0D5n0t+AlWIb&#10;UTZthZscD7GZAoqHK1wh3kxJb74vPAQxI/BgHn5FxWf6W8IYYRV7yJAUxRSpD6FG+sW1op00qXih&#10;CgOowCh8pCXKVM/W0DyLDYCEOABIicS0+Ixv5MvXsP+kxJkOEUbmzqxz8B8BXmUTxPgMxPTMiegQ&#10;ZrQ0zi9f0bH2GUjk1kTZ7OiA8KV+oYVo1JY4ORVYWuRduRYJ/U+rX6UrRF12B9ZOLxwTgnNLtfHf&#10;5WvPow7M8cl0SILB7JB8+WmZXcq//0rx+xBkCjKvEV2YSuIP66g6GUNgJ1/3TkxHsel8hCIPzppT&#10;e7Wsb6n2rurg7zQ12Tg03rwP7j71W3CgT/gBHTo3lwoVn/qxAZHMBoIqdmbLT8dtVi9NPVh/Nru4&#10;0Y0KXRrKpCBShGf0ZGRQkL+WE44CGQcOrp6eZ2s/F6emBPriX9IBfJd/QGahwTKAYwONo5x1pGS2&#10;mpGTep/FuX9EaakRBkU2ZLDz0MUCsQbVgpNSarrGKQn2F/oFwbmKXwdguIUoSVxw6gCSWvIPRLw2&#10;PVjv07sYDoxotTE1nvZEMDKSAdbHcelHJ6lanRgd1OZ9NvfK7WG8qL2n03JKGpAtAJa58y16aErg&#10;jXw/QW2FWyHgi7XT/ZV+vL3rY3zp67MpHvkdSROXp8heEAWmRFFD/8rIl8lpdOIYBJZXcWs+y9NG&#10;iwuK446KpOIY+kOQe/SJ26F3ZOgvK5wfO+phDVFlEc6jNokCUwaO0LhVprsabiWZ6W757yMUQKo2&#10;J+ON4geGu82EUehgjA8lS25QLCYXCb+XkjKYsuqaPdgfASjDABB9YW8g68VEuDW+mLr/Rinz/iu2&#10;4GUYI3SkyssbKX8vj8TuZFoxx1XlAnEvY1+XjeuRnimcujnTMsjbUzWGmtPSKcHV1DBziwNxQig1&#10;gIwKqRSITL2arG5PW6Tpb89E3KKXhKWp1eNLcGrOIK5LNz8txdxwhfV19UuX8swXy8yNFoExqR/o&#10;o46AEooSqRfPtm/dZSIH6fxFwlJukg6dhIihrlwYps9bAKzessbZaALQ2q4L4Zt1/MU3SEE2KQwO&#10;AYrGxJT11WPgR08LIHloC/Dy0h+OnNtVd4ejcw+SgcL9QaB81VKlfu803rKVFew967S/B65Otc3L&#10;npjGev+91oOFiZMyhHa+nyNJwA1T/DqF9pM7iN+i48sbzqsgu9zo6nmHPucF4CEeKVQc9Bux9HB3&#10;3+zA069j+pEE19Ok4lqdSy1hreVGbbeCUqOp2wyxLQV4LYklPEFvGz8LQ7h5P+lkpP2kROxu6Ur3&#10;jkwO0yA5ElCPRXXZw4Ov1sLA8dTamhgEpEgqKgX2d5Ix1qM6H27Dv5VpczzRB2ePWFrvisvw8NQM&#10;VE8HBwYNuCr9HVZI9p4eUU3mcfDhei0cDeYO8l6hRlkpJYTeexMEqSvNsjwPStVAM5ZkkMWV7p1u&#10;Pt8tUcdvft5yeLEIOV6Xk0yFP7eqRolXzPwhj66ypF3jNcVs+jKuqtwlDvpZ4FHQPZi4Tf7tKy4a&#10;uE/p/Zka75jGs6pO2r1SGD0yVVMD3tEuXaalKgMfM5XF2nDf+4gLGvA/7BJOLYaFzy8b4+4SEBgY&#10;L0EkcFSq/yJtbH1QAUONed/wCcYHN7C1XqqcJcWySJviwgJT91REV528Fyc8/9k0zNsJAomJh6pF&#10;4L8ZMEywGB55OPzHVYqgKAnElKITWCc0/pTZR+H5//pvgL9YbADgqUUglUBL68oBHpAGF2pNhUoB&#10;8E7JyzELvS1rw+F/Ma/01tKLMWwlSQLTgN5MXvDzatnJeKGXtP2PNWOGBH74CQDvfCqSgpAmTRhe&#10;eXwU5azTYpGJ0vjirh4tLb0I2EQpIw4aqe5MkLnrnYf5stKaJcJ3VixOSOk52X4UIlUPWerdnADz&#10;fuT0cdF4NzKd9hv0FtkLUS+W2fYWpbkcBoLt8wfhaQbAgn5dCN2Ko2ly1+NfhSL3Lb6NAXl29e7S&#10;j2wbj4+/M5DTel2AoFGVfo3SraQgvVifOuch4uSVOpZUuewukUCIFiajJRcfGvFU5pCI9d/JdAIl&#10;m2+u1QhKHCQYX6RziCodYXBHrg7nZoMLz8z9+R4EwcCUhpGQnRlQQ1nx3x31kZ6whunjEeCAyYaf&#10;Xb6KNbxjiaS7Ch9fSD0MwgOh8LeIqiXIhMy/nLHS7kvGjYIlPg9QonWBv6qCmLHEpcEDUxqsVmoF&#10;0bI5VuV9+HCmPNF5sUF0aM6I48DJc2Vi42M27QVSghJnznm0admwwN58wFDRrYq/veGFfdT3eVDJ&#10;hizhDV1cAsbdLK64X0/Jr17un+1HNBzTnoseQKfvnL2g2Yw7LJySgftTSkVirolb7Uv1m7M4wAa4&#10;ASPMyG2Zw5+ZH5myvHsAel6vj50DhBTYIxmoMQHFFMQMClx0I6xRMohdN3tz6s+tmxfoKGIdukbA&#10;m1w8FbjgacJLOL9YtXg5rxzwqUbZQD73BVpBLyKqxCe8e7Hz/+Iw19Em8vLw0F4lUlNAltWxG8H9&#10;M0sKs1fv53qOVEzvqtcwr96ojHJZeohyiHqMxrS++slBWVpe/QMHHNUopolDhROyrcqbpvt5TULo&#10;cbUZXpyEsLUgNJiJ1OJmL0jSR7KCvEyfkaTZkAnjoUO6vUmUsItNQzVyyUtMqc10UMXplQhXljot&#10;g7T/7PdPt2nQCkDCLGAvgj7Gk5dRURv6RX8VuMn4BoS3M0MmBwrhpgpI+fSzP4wTCAnblERmjbTo&#10;tCBNfvaKAEEM3nA9CRkoHoPNVxDsPBVuYN+iZxvDD5RfGeNaGW5/r2cYf4th++5dPLwS113dAg2F&#10;LWMChQh13F+z2f5O8BPV6kU1k6JJ8yOD/pOoFR8MZwtHFU7lmw/qKmpZQBMSg0CBdbcNwIrYvvbA&#10;OTQG0gmSqP5874TFY9oyN2b6GE6bV1+s3xC0N7RuSyClMfVrA2xjBENOInhMZ2O/ByuUo8JjDJR6&#10;hOw8M4AdKwewE/TfBwhmw90yqDrtiU5yFIi9F79Larzzv4+BA/ggfAFC7jb/pueCnA4eRgFnQOLO&#10;987rSR4U2stSWOEp1cM34j0oHzOwpWI9hGfYgPa6moeH2NsgJEPZ81NNW9siAE1UeDyMV9tYJA/8&#10;AqPzB4F9nBggqwaeBvkcTcOKHAXF6FVn7iQFtVT98W/WrAILcG2g3OHxSMkYkwki2OgQz2aTfLlw&#10;wxXWi+gtz4hU3PR0zY/nlRKL+3R5nHA0PxDpQtnq14644RYgLpubBEB64ko0kiuB4mucvrxl9KFI&#10;edZN/TqY3no/NPFL2893WDKotD6OkU0d2wvdOCJP/z8eF6+80JooBd3cx6c9gF4k3BKFwZdjmlFi&#10;yQVJb5ShpBib3oTmfJjo8fqL3nq2aAkwzPdME+ggGFCv3ctX6jqIHtKDA/kqr6loGFv8FQecr0hj&#10;NrRL8vZGHRqoVI3cZGuy0lI35sM0xtKi+4IDTsbV+MzDHKolzofgQ0dDkGzQo3HXy7Nxv9bLpY5H&#10;M+F6XcDMFqVDgNId0UoW5lQ05AldiRzrNCanoVf9wSxRPgWlRqLBcsKmmNhAU8Mf+L/X3Td8AaIQ&#10;1OOF1FZOLiSrwkQz4qXFZJhM4qGQeECA5sEC7CW3RmxjlcDDsMLZokkiP6DXIormPxlmCHpxEis6&#10;0/6/v2iR9NDKrog8wCcXQ4MUhhmX0FKxgUnNmj858+NX73XHrxH1AF00SwzjljUmsRHe9XqKLCBK&#10;IZQKPn46WedQg0CvFE9N+n+udMaUdymclQB8uXbo0bCYnxSvagt1OotJM1Ur7jO1DO3thSWCLfO4&#10;MdU0pIxxYeGp+DvrD2/p1yBozNqDmtKY8amSyJ7GJsKFzwbGCv26PwKvK3S+ZU6MGqe413JvoaTs&#10;4w2kuIQX/0hzkOIBbnS2Jq207c3HR+eaBAg6CYMxu+ZPircxA3XJMq4tGNhR3G8Grs19j+tqSqCB&#10;6dOsvb2/LAZNiVsYcYUpoAYP2h55TKtY334/SpPRj5y+l7WxQtpZFbFEU3yF+1uWWrE8iW0tlf2X&#10;yDD0pyUDldb0yS4tsqAUVZrRc0NCmvb0JNuOYObxpf9EXYylCOdZWFS64PBttKFN0EGV/mUnfUPP&#10;Ei/NFL+6WjjUtO1bxNCIfjGd+V1LUlLwuyRk1XLnfdgPNeVUkMzd1tJ3oiloyAL0hxpFINriXCEB&#10;tw6cih+8apn1ZeNkIB4L5S14dLibWhKyH0i4Ru9JJCVgLuUiqWfZ+1yUR6iJBpn5O/l4lW0Yi5OG&#10;TRUNHMJdS2VMTxXPdKKRYe16ADIpRCkExa6Imhvga/OO0bp+dIOlqDHbxkTK4XXuU412q4Hc0Ief&#10;XkrFiKZq83DDTehz3sq2vzocxoQO1w7XJbl4egIdQkOtrZ88xcZcWQqmS6a7vQdxBNXnM7F6BhkW&#10;2KX2QRuEtLS7LqWcOc6LSK6Zw+Y9BDTRmXxeKa0z+1Cl3/r2+PBfwJ3RmKWzDtMzu7FS4dAMJxa4&#10;8plsmyfQeoNLEE6dbsiZ3XvnnBBh9nC6+DBjJCKaSdhr6ePelvdakojLHW/PgdrBzA5Z3HlY3dDq&#10;TZ/r7MXt2Ls55PnKHEf8Qqfh0eWQc+/Gt73MlrcA3t9y53kVFzfB83E51MStZvpumj1sbsOJARv2&#10;MZEIJtLJPshZHSdMxT0vhxm0bS1KQziz5yOaPUIDAtRaCiWBs3qKCrg1XClLn47Iq6HOCaxsvTT/&#10;jOn2uAlDxULR3NTN4Xl2JuLSvHa75O8ZW4JM7ayxu8CdLRvngskg4BJuil3HQ7f4Iu215uLcRTMa&#10;Dzf0ROOVJtYvQvKPrGd8jjMpRx1P73HZh3plwaPyQdWG2la4oDqNCdWaaX7JM3E3oSSEjb/Q3bSy&#10;fRbTs/Glv8ZpyU5WlsMae+f/foxEhFBdDlkGipvm/r1f8uHU3+Ob8ZZFLk2D6dOiuFSwyrG2Hyag&#10;xA2EocwxkgNIh3SZZeGqIV1C3NDQL8Lpcs82QM6vJiCrLRMJu3bgBQEOtrAC5KfkH+i5mbFyIJfP&#10;XLgfPf8QroBhofzgd81pFgR2Ak0kPHAG8r4oECfnR/Dzh8MY51IIL4GgSVPL29ZPPrfHjz3rPT08&#10;Y+4od1QBEsnmqoyYZRaiC8GSG61BBj1Hh/igM3F/Q0LoIw2oRcI0XvP8zKzZ5JqfKhl++9ZE6WsR&#10;fIjnATCYdNwPdQD6WcFlf1//w0WRgWG9BnBmCpYWFxdduoN/1rMVFru38e++bXGKivhfXEQAv30j&#10;/Mry1/5173TFR1yLqOEQLuGVHS8corz8QzQzHfyQd6lh7i9/tOeRwgnF0YWUmBvZNGvnp+8rA26v&#10;K8X872cCVq11l9o+Xa3uVR4d0dGs+ooGNGe2XNZVKgtilmoSnkmHWnqTIpK9iYTyv6xqneSAdrCh&#10;uldKe81hH7lxUhAYkKAXbBBd6d2NpQ97oNeKXxGhvZKaUyMimVxB9kkljkx/wMp8mtJHfrq4kKaW&#10;SVNuWRObLFyM/HY8Z1unm8/q4vSvVpWEdBo8sC4Qryq+xtOc+Db5PvUQcaXQZOA4m8P4Apus1UE2&#10;MfvMMTHygclrTZ+PbjVe06MkvRyVYa3kiR8ObKLOwJarh4uyx83v0YXs/aTC6m68eSHOrLJbaGj4&#10;sjzsFqKDfDJWxdRUIJ7C18sJi13GqQU8uLHDw5hKnenqHVznq/lmoMgVMGFaL/pU2byHfbPAcZUe&#10;nhM/JoeFy8iwpzZWp5OkOQtWON57MF4waIf+7FnI8zdwUsyQATmezBiabj78SO6WYseJF5Yc3e6G&#10;+QMaQxFXR7RAqycdHS3QsQw8SSxK+N9ryBPlSHtMXELs8/8zcUwJaXVcoH+Jlirjcsf/jsaF1Vtq&#10;/7CtpGFg3T4WJ5AkhbPDy3Frxv2dEeeM+wGu5mwQg2+b4SmYi7Ax4U6dXiiXneRx/Y5TbEFZhagI&#10;KIvRh5z/8cE7AlMvubUYU3LlbPAJuVsQPceA01iWxWiv7bShEcnxS+2NBv/DY1xR+Bo9VifYUCr6&#10;5Hbj1v7oJmw0lnJ2s3myCODibZM+eoQZApaoX6Bw/Db3KfZOGS9dwg8NmeBDSpcA2xWuoebQbn2I&#10;En+9si2/9FgvYYFejFIvWluG3J677ZnIkAbDV7FnVwPo+Tnn4UEfIaMLcBrJkXynRzj8dH5/iAF8&#10;yjKwGxUQQkE/0c0mPfnhCI197OfWADrCpzNujFMbSdTxFJUQOpuqnEvEZ2Wuj2o41JVT6MVJUvz4&#10;YW+1imZr98vln7m6ur2LZnsKklw9Xq62Hm0duP6LSVhgZ6gB268hmbEMg+dgRfGLcdrcAR3zN0sp&#10;m/Jhyh+cnPd6dJ4zyBIb3whK7ldT0YVWYjL9ONL6BsaGgLDZemtCg8rbbVrcWgV2/rqyBTPXQOaK&#10;H4e85aeDjzaTrTvM87rNJSD1ryneq6cRL6YpOdMpSx+aI/VT4UKp4GokTXLP4iJg3nj8f9nAGXAw&#10;IBzKJGPrzQz5ypZGJA1uqz42avG5gv1mHv377GvD7/sxnvq3K0tL4/X3rgY4y0k30phudXcRE0D7&#10;wluigyftPU7bcl7nv/WXLv4sFr+6YMG651wMMXrmFRcnOo9DYn4PXIrsOozdox/2Dr+phmF0SjWA&#10;PDt9ueixHV83qTQh2rZgsrzEWwnferrNvEygaAkMyM6QxvGI/hapbyk39z39KmJ+Pjf/ilLEHm7u&#10;+j1Vjjq8Aq6uuUYmNF7hHfjN1w/VOVpmYZsxzq1nNOktufxNil1qjYlO0mNi10WnaXtdk29tex6E&#10;EWiGLk2gOlX7YbLTLkUcX/xquOjwTGODccwyngbpEN7AmGtJdQQI9QXQnwQ50I+AZtpEdMKAhyGj&#10;X6uxKV82LdRGuJFURegFQoFLu2sMeupVsSBEKOWH+UQGNCUomk3hfyZcTqmE+mnKuqGg+zleYepC&#10;LVYK2eTyZP3tl1Ubz9S+l31LTxma48x4Q543WHUeP6KBUzLp0/h6KFPA9JUAo2fRomuG4CoIo4om&#10;cX9Kbf0s2Fw+VmQSmxQkQZqnIARzO6aVdUBS8btJj9XpvPsk5AqGbq0Kl8TxacXODuV4qqr6MLwU&#10;Qno08m/jKiPy3ws39zi9xtq2EP0We+VZdEez/i12SARP3acsdaCnln/K39YQQ5q8dcpqv96iIy3u&#10;MuDRu5a2n/FW2ZLCVyjLKCVx7K+o8G+a7/57lu7pYr4nhiPTdcL3muzwmE48khB1UY4K82/dyb88&#10;ry5OVs9X+TqARAMxKbkDcHQirxCnRWJCcyCr7x3E5Y/nVGm/p6zWqXHxOFM0eGxxYT5TDEeH8xKm&#10;CkBO9COd12B+80TZ+5tF7vOPp6enLlfH11Nivu6+jV8QCyI0ob9MDFOdbQ82b7plkLP7yr0nvMBf&#10;rjoGyndHMqwdp/PxZiSJ0e7aM3tMz8XPWxN9bJ6l4eDRmCVpB1KHSemkf1nEdVUVdbeCMtjVBpx6&#10;Bjh1ivrdjrxciQ64NkiQRHMX3kqZ8DGasR8S7xZRHlIK45g5a67QCR3p7hkBB6aGue5grTpQx5+d&#10;VlRf7OA6hG5UMGvYQGWZIPkXv+YEXc9G9HQaRDldy+s0CM3psekjXP5dP5xdrp+5Cuoc0uElb7VS&#10;lyvQ8wwOWxCWbNkE3gj2Lv0OQQqPLxNlH3ampv1ZHIiT4EvWkQZJsElrFiczUwbyfQdp5li+n5Ma&#10;UXrna99W6mJCylPz4nlnAwX2my+rqWxhz83NIfebmyTGSd0TGltN7yd+0CSbvd/fOnUKyNz+V8VW&#10;BDhX9RVYhqUmXGdoSu/ew59pUzeKwkdZGc6g2LHZ1XzdD8r+l2cBVJUvp+56jtAeC4snrlQ0OV6S&#10;ftJi6B4R0GQt8D/ZbAHJJTh23EwMDWGB4iL++hAdrWI7hNlz3DsF3B+vnkR7xqn06xpjHARhm2B+&#10;liDwabT2BBnn3Sek/rDiT/tspqVQef9U/WodjLOSJTjgaE+f90FBno9cBHOtR2PnX8W0j1C5mF9z&#10;q/6tZ8DjeZGYweN5SsfjI1HHXY8Y4LY98U/bjqMLaK3YBjN0exuG44TCv304hARZvwSJg+FwKGnJ&#10;8EhbWhByjJc+ocl7YXeVmFYg2U7zAPVvnxJETmeAYHhtecjFNL4ru4qZWV/dtjRtVK1YeTyZ0+GH&#10;e31YFDd4p3i0MVe/56OpSZ5W+Fda1F6ZU1mo6nmLtrQsIxzGhq5kuYVg7ISXXdCWy2nvy9IGRyoJ&#10;er60tEzfSkuIGqg3qKtELS5UzExP/SrTNEjaZSwYHq5zfzgs2hMMaM87vhu06S+9LbizpJcpZgtf&#10;wy6cnnLZSj6iYFgVcjiQul4lGBgQ/d2uSzjpAeLK4foKn2Cc0EjBehUTpTbAPEtaQU16SFWg8ITP&#10;yw3+MwAjYAyEUGJsviInUI3ELiSP5lIuOF6tyjyM9fQsmvj36BYg8u0wGYgAm6fhkTgvGU1QiThQ&#10;xa7W4bOt7CTSGWP1BGX9SCJ2xIH62k8AgZNHgeIJI0eCFsY2bcMuB00kLCHuJbYnsY/bIsgkfTfF&#10;yD+Xeq65pGIe+3edQddnlkKFCGsfIXYVFc+j7MMs2mSzAp3P3xlSQySsvDxtHd51Q5yzivAHIfjg&#10;D9J5SqffH6P+nr7DXz1+A30eC4mgrPLGVilIej0m4OK2hofNA2rObmi31344+WQ//9RoWB9wm/14&#10;valt1BrAuewXkS36ELpzZnJoz9u4+e6Z9d3WRj7fN3R6J8y04JZLB0tkZzwJJi6x+bOt4MYmb+35&#10;ZgX1XxqBn3laZu92aeh5x7gd0FdWkziuFgKVa1hpl4RiMR5jJauf1juesjF6PuNDd5d8tHktLaH0&#10;+3PgtY7HMzpKXaloef+/ShqhEFh1PZrV7qHDXNvrDHVEPmXkH51vm8IaiiZ5egUNf+6mNSv2LPaa&#10;dcdtBnyEfj88WGcR6rTS0oZUhhurThOOpRxMaH7q1BDHyMCSnsl6fH02kwFzWqsJuYyqfcjfeivF&#10;wC6S5oIUt0zmmYMlezeJKXfWQY3Ec898RrAooJFpWH/o3oe2e642hl0uzU/fka8EamGCUwv1vFhj&#10;ulUx4yLeKPPfTcYVWYjSAOa8wqbJX9LzPv+poy5UwXBxdJO17ga3FTCUaMdYQZCQEk4a+f3F3cb7&#10;LTofXZ8PO65/lrI0lYLwSGjXKxVB7eUnjXWwM39nJ/EkVoe/cdIFxxFERwtKlB03W/NxYvfF5Tg9&#10;GkMP1j7NYm2fhN4tsPdLscwaGFSRnDsRaMcdcrM+d7EUOR91Fupi0/hv/vEAjwZjPwjr5N2rne7W&#10;6O932XR+sxqwHksEsrrqGapP7xePypZGVHblwe0PvzOxxx91/m36HY8RlR33a6Xrq9cPRMsP1z2u&#10;4T8SuKBEXp8UI7ZDXJZlSKVjxad2Rmo/NsLSJiRxPCjQxPkjptMauuFwR5d3lSSPL6AdRlM0PJMZ&#10;jxVQHb6zhLQF9pLvtIeOJeinwOXA9fCp7UO5uyE53KbNYKbcGoPRpP3t6GKZlU48b1OGAwFNGJ4r&#10;JiZMGB9+NlDXS/voId09rCVND+P9AeYdk5EuPxcVDm1QfuHTUF/x/sHJtKJfZlfs4czl8NG3KViJ&#10;0/bp2tfbejHt+4eDeg8MtwObdx/rAhO46lsXJ3LCNuyiRdcHSbYxMMA7YHm4O2qC5wXhmYnwwjJa&#10;NGsKFv7Mtmt8mQTDWLfILp8jUc6HW4pElZxeLpXeiW4RilyLxB6Nwl/qm0X9LXoFpByaQvO/+5g9&#10;1TEEP4Oxlb4FME7Qi+B3LfK7f34Q3f/7LNuuBOz/Gk1yf5ExqKHnrB3iGzsd3SDWm9F7W2naLPb0&#10;Hz4UbdDXnyjCuwKoBJ7BGfPy9pft8U68a+m562+5ivMkKvJOS+10a0kXNL+ovsmIIBGGrzIzm7Fg&#10;Xf1QGuIA4/Ee27WPrOs0dvAHHf2zKprntmQzOJ4zPSy1WdXd1ccVVt1TkylE+JmYBjRZsYBByw8X&#10;/SkqM3sWd9lPewHevl4zek/XJ0X3yTeUs+tLmEG6cuSiS4aSxOTS9UkYeo62z3DkXqEzxYIsJUyv&#10;Khab3TSlegUlxuaJQkQ9ee/9K8RCW0oPsnCuy8TQnpSFx+m7v3vaWyqRTOnZfu7bLne0YfMSojnM&#10;pmXLq2OSiZktr9xO6QusUiLJoMJAQ/v4rbkFTeZcVZ2X6HU05haPMpRWnCHgP0adeKd6DAXuzjrd&#10;juJnsBlrUeX+iRTA83jFyXmgEuAQO7OdAgA7r4nHgCbKdMGhgRv6pdWPyhctrzyHMR2PixedUwWV&#10;f/WD1fLfu35L8X4zHFHA8XUIU0gl2ktf7N3dlVgmWuWhAD3aqgOabAW2+DCjflzE5uOhV/OHfGOT&#10;dFyVL8NfU/5LLlH6Gr2S1PMJvbc3SHCqTQJ9h+tFGmNpBNS1LA+1qARANK2VlQyyiW99Y9JvZibe&#10;Eh5NfKY/3RL8vAdqszgitPqnLB513Rp5VeOSfezVEi4tHf69U1MzzEJ4mG5JzNCwffzA19vfECWy&#10;SJdNS+gZYU0sfXTIXhZk/9xN9ufxBj2SlEakPMh4JB3dVWMkRyt1U6pSWMe7/JnC903w3/D+CsPW&#10;n7hHNb+5+HfMlaTDLNIUJqyobew/72gLiSoP5RpOXy56Zk9fdGT0iz2eEBX1PABK7/6zzYW2tDtD&#10;RAIIPCh2bG9Nb5rwS59e78inzUEfl/xZOBuZBA2HnOlcwYbzY/8HMO0l0dlB5e/PrhjU+HqDxn74&#10;73u3J2uvPygGlRkot9WNDm8Pudu/u2qcTr9jbjxBLhH8xjV9VTc9ul2TwyvcvZE1TskoCSVM5VNl&#10;Hy5rygs7T1bqCaodKnsAvaeGOCX08CVMzg2vF5APUndsqm7fhQz/sbtzsxb7NkMX8Cal5x8XO1Uw&#10;+hUIQ91JUUNog5RroesPcVLIc/wqkWcrexnD0vIbSAlpuKZ58psp60RcNDiiqIdnZGkvrmiIDweW&#10;D872lqO3lLQkL6l7P+R7fQz0bxqJtX8S+RqJp06WhSmjSomLoV5Pe5FpAMN03kiOGAgNlShcrPtk&#10;XGhzhtQF4w1BOHt6FnhaEtd8dWgX07BOHMmsHsqU13mtVy5G5XugpMeu6A/bHf6TQSAUFQnUtST4&#10;395knbzvw88exoDroYbl9zGeEf+EUuDQ+stZrjdhvKm6eDFASLEk7uXrggxJetcgcdcBqQoUkeWX&#10;lrDunYPnIOL81daRvbnnH3rLdS20OYN3TVwwpmh3Jb7Kb0Vuj85M4cxHcF63VgAFJZr8Ot3DHTeX&#10;Y7H3YwH362K+DyrLD8fb7m8b7Ofz3MemGCGfE0Be4pmR/yGldRjjJ30Xkzg+VLmgZb9G5+mYigu6&#10;Yli29aU03BxdXf/lATln/INW6JS1ddariZ3DcL3SH/F9uxNsOL/vKezJhjbGua2BGBAG5eRyzegB&#10;7yNATJj1vghIyWoK2u6OZ7i/3tBg2gOexxpvMSXiaZIOqdQ+Q/Uq8kKTlensci7yBEQpEoxLuJaN&#10;hgl1LhHeFQ/sEeH+XsE5k0JXsntxM0HR0fG0ens88/Tw9PjYr/itAFI3RIZ29P6VhoXWKthtb7eq&#10;yWEVe6eL3C4rn96JekyfAy1rwAjsqVhMj/erVwOnF7+uBrcEw812iXO73XD8U64OqtF5z18nlihO&#10;RUXl6PAwlsG/BThkn3oFeAm9lw43iQmkVMoywZSVw3eadxfGB8OWesRjv3+3fZoRzHw0lKQlFGrM&#10;H2QY3Gv/WEWvCAuoX1pXhrjfCRvc8QfHb5j5th0UfT9OwRKtHHzKHWagh5RihJNg4v14Fu5S58LZ&#10;73PF5e5E5oROsEe+eGs5PRXTjbs9pUPs53HnSM6BtGoXwxyMVdszqGtJ06MkAb6RcXMfltNUHpeN&#10;CTzOkCi1z1gJnOc5IbGNldSaKKwL7ORMQrg8mcS7Ki4Xr8YMBpUnd4Y4O27PT084tx0b6iLjuZpY&#10;uWG6traYllhE8UlNtIdHFVszZx72S/et/y4O36eq9OGvSGsoWLPNDXvQ5X4Aeb3Zvqzsfkcznjik&#10;F2Xl5ukkR7+7aATc8XOdQ+oF3WgNcITKMCqF8h7Yf23KpttwCM9lJPGMTZw4tba0vAVm0j8m9dKQ&#10;iD2bOSXB8IK8jc3S1+WjOlQxVKaMs0pTfMNcbA0GU1xKdHLSoV7JjYznFrNvQfSSoGoueGDFwe0X&#10;u66z+3O36+NV/yys7mgglI3xhhGF+9uBL7aKNgsmTeRm7HpMHwHGFkdn4Pp13J+lq6wnANcLTK+b&#10;xsHAj+wu4a0NT0mJrleGxA7pp9L3fqeJLeoH9iNtT8fX107NHwj7N510kpuUsF4K4A61e4aeV2MX&#10;/J5/qDHTHz98SRVP3d1AMfuAkTGS5xQScz3KTBsJlx+ZP6aYetOBPfnAvyuK3ZFGON6+1Vnp4XVw&#10;xXYcOg/RFbUhfYmjYQL9JmPrLlLdQDvX5rjYMJ7sECBIFPgrDImNO/xMTMhxCmpl80m14Mph7kt0&#10;gvJzVVxeXjjvxPzavuD4uWB40TxxFck+ZaRTQ/x33iDk17XIDRbiOvRn2ImXswJ31ydR1++CRZaW&#10;tdNRSkozq8ETtCajCz4MW0hMA3qIOjvPyGxn+lbKbzKfIyrqYSvhzh3hpZliNLzc5/vvsB0GTQKt&#10;0Gow81Mnmv/dtKLkfGWV2p2LjFR8P0WBPcPfMr11yr6GIwf+f6xZXl5cHJmQHnQ8+AafbbVXbnj9&#10;fU86GhKC4bXnj1aJHwZz+RXpoCsZIc0m3tWHiSZuGVSMtrLRG6/loY73DA5ndOIbLo7Z9bCmePNO&#10;SeaXs/DCixTvWySa0jCi0Np0694L5Obk/nxGWonnmaUjWS9H+MFbSh9jIeol1dkdicNqd7zZ5jf8&#10;bVZO/8Rnlk4mipb0pPL1XiVI8v0nPDrxQwkP22rCYzG1mEtF8n1t/edcPDOT4WP2Qh4bahOqU2+/&#10;QrZLzPUKvYd7qJ+792rpr7Oh4Mz5YYzVI7+fy2ozd4KIooZNs1eFphDssInG2IvA8N9QHy9e28JS&#10;3bm0YOGR/L9NiRht85l0NWsqEUZLp7/HhESgEF4o+1lmypCgymMpJrljBXvDkNO+IwyB7Y8RMROP&#10;FMcsYlWv3NWjtOmyNB/FF6ds6++P+1jY4X+x+u/hbt1ZuN6+zY5zru4KG7e3zBIfmrBoawalAG6h&#10;64lYzPD68iOZEVKoNa7Lf9Q/johKPy3QZCbI/8A/KpHxIIU7nzVWHPyowDiLFcS7ep19qE3ueo9P&#10;syVc95pNEvPQb94QrkWlcQpHpPaUXdh/GNuh1jNOjoQx57W0NFdxJ9OEmzWGYGGRAwcEVif1j+zo&#10;k4ER4wkuuxCcyyxjgpl2Q8PaoD/OWdXxCAkTkBM9K8+IRTpId4SfVKrrU3E6VXrQnbH7YXwVjPSz&#10;qNIpQL9Jxy5FossHlX1qICzFEhQSXFnrRNUaHmz+TMcGkeDmpf69aK6zTDnbLDqtBuq8Ulpa1hf/&#10;VQ0jZrfQzxgn9Av1MME/xiC83HGOxXJBJlzUkeCg5V076Enf7tNTz8wx+FVpKPrLHpGdnRZRsqyZ&#10;bPlLKYUuRmR8qBS5CePCPPKPzYu3rEIfDVAOyeYnIjdx2t92M3zgHQRP4czg85qp3ZG3kS1xd32J&#10;4pjGHOpB3nAC/pnDJfYFaCZY/EXlzGXPFV3Hw2XGxD+6PQ3d/HcNheWl6JgFm2+dJsULySh1cFXq&#10;xANRsCQn2w+vNvReQQn7F1rXPv/+Fx7pZTtNb4xUGuMhgVc/qy3cHvIRdTwUM2rz9JoVwl4cRu/A&#10;jCgwgSqyQKvtPxy96/9UAHRjxUZgKPMvDGuOdLqrM7/jTCuxk+Kdhf0Kx6kRH07GlWVWJxvwieEe&#10;uQSrev6hseU5/FPpnV6wuIB23OwRuDk3OpbhKIsWqAHk4HOTbEwssadhbxrz3LmkzmLg3z+Fe7ve&#10;Hu3QGgeFfg8wR03MBsej/8fe81v5BWlg0WD1h3jqSwK9nqVBUoZJ9ooUBwEBdhAk1zsLYOb/1dLE&#10;XixO/GtMmnBu6hCjValSgv/HQpKn6vlSXkOVFdTzW0YqL9dIa683tfPZkmWQ1HaHyfix2L3IXccZ&#10;ZjXDbbg/GeZovME+eW4uOcohfGtHIhAurSOeGh9aAiZR6x5afCf5TMF1YwnK60geBBZBXRgSpFr3&#10;xbz44Wv2eTk5cJntzxD7n/CSzk78YJDJcbgTD4IPY762a851WpoxJoYcdbIeRzdzEY2hglFAcOgg&#10;n1o+YoPCxqF/id7bDUhmRt6Bc9MdUQ7UECXmOxZjxi7nxhme/BhH4QnCnU5xmdBOaPC85Z77B20D&#10;wcY0w/7IV7Iraf4CY13ZL2LFrwW862kxMfVTT31lKB3aGuzxskN/SLNMvshrMnvvlIDzmx6bZtpB&#10;vuN5MxuIKiHSXGxCrzHsdWh4RBpBQ2zEh1SUbWOETGq6f4TBajOah84vyaETL6GvPV1U8+KYrOGJ&#10;r5sThZulMAkO7BoQ5p9cGrHXdtAKHWiEfGZfiE8129j6qav3mtIMGrjhymhq4al7qh/4N+lr9Exq&#10;jiyCnFEXE/c8nO6ik3HAK1J0c7J6+O8PHd3donVaCg8ZqjtmZ8XaTHZAiDJweeG6CmNl/UxzRRvz&#10;IWAM7XH5wyhFh58y0kgnWuKPaKpzFJfirW2LnlF5pd+HrjfhZJiklqhhtu8X2D6OqPQvKlPOU3Rv&#10;Nc0heJeW8Rt9Ww8BnKZKPfftXvsP8mAQ6vKDI6mlsQlnyKK7Kza9JVvwVFMNzst1pjqVPgjY82h3&#10;SXmGgCNl78JHptCuUYkvuLk0SFhaCMrDEDxuZYrFeMoMgXZBNwgtjQl3B5uGrTU7M/7wz30GRSqT&#10;FYJdoyucDg58/9ZrjoD+1cNWXpf4zXxzPMgQK23BAKXZFLww01NIK9SzbWsbGh7mq2WFr7FKoJns&#10;xr75xUDAvPAiHuMK7yB1nCRYvUz5WwkXbjQE/qkx4sJJgXJwXIoelAdZT2oRqu2cXqh43xXx7/iQ&#10;1qQpQ+VKbY+67d9WDu2LNnU3whSnv8rz/178lSqHginLSojpubAivxC+Gxlusdlrq2tHsapq4iSC&#10;wgfaCBZUW6y194oX7eh/9stNT7V9+jC/2T02tg2k8IAZgb9uttEhLd17AJNddH7DUUDuFt0NCsxE&#10;fuztfPEnOClafJ9wWfvT8p7vdYoe6PEVO9rJ87GbZT10SEgCxo+x6giBmS2/Oo+Lep9ltzZTSnVw&#10;wnEGDdYm/+yPYwYjhpdtr/EluU71m14VqK3UfaVZqkB39M9KdHK/U1kEYntiUOjof3ZU38nlTu+f&#10;IGqFuC7jgzSHsxNba2p4w2d20O2hTZem2grS0NC/xAWHlqtBuh/jpr+MbYmmr32hpoEi84DPfRLl&#10;UhIvoTcgc3R7fV8PAropkBoyobPrdvrC15Bze1pgzHZj9GPR75dfzn43fvZdn1Zwsf2GAQIcPSG4&#10;Lh8y5U68OZoQoWk4C0gJdPZxgil2Cr5psKckF3ph73IsxEIaEqieKaE8HjU80Msoz4gWY4JZlqyh&#10;DRYk4sXmgIduYGf8nFK1Mk3POmQdKBlCn8jlDk6XKM74XwBeC6H0h0EouUoYhSVjN0PuCZQHBEdE&#10;BAv0m4ceXaPlAuseGqHqatq7No0OwboGCaAgMjqFWxi4hjYIRU0/u+7p7YhuAQrWDFY0iudzebm0&#10;T+ft4/PLw/3x8fH49Hh8uFuOSykFZqEoXAUlKz4B4ddasn+h9vntgPD5848A8Z/3/P+9S0A2NREA&#10;h7ur96ZttXbVttl2tbZ6X0MbujLeLjQIwzsTjpjci95b79tO1EkuwLDHMd8ofZ4FQW+syjn+cje3&#10;/TIQbySK1hrELrW+ee13rUAkwCyTwl0k9J3lN/7EzCQCW9PWrCkSkRzq6e7O3K+Xy9paVjJ2VQoG&#10;YlV1gxEOMYvoZkHoZqjazYxoYsl8fKxbD9fzZVP1BJ8OdBvcCJMJzsyviM2zIJQzEtC2frm0y8Va&#10;AwdgYUSMPWv8qgLi6zDw867bfQm4Ox3T616kwPC9wVBrmEVydAGmBj7KMSx9eB6oEW4dTZiSzJDT&#10;mfEEOlCGcsJGgD9bMIgYs9OWkbDAqFZ0MicS5CrCSKpuAAeuXGaXAwhGtRfHK6JZGvPyHwzc2J2y&#10;EPcNnXKMQihd82T4xiQKdtXxHqW3JgOQbmCBHcBWD/SRwHEE7WHhGmAYhm7o6taHWQUCEMlQiSmI&#10;TJg0NsXzqj89v5xOy9Pz8fnT3dPT8f5+fro72swBQCjIt6j5ICW771HcN0eAGOpm/GJdePtY/sdO&#10;Afh3LAEBnwUQ9/MeBoB1b6utl7Ze+nrV7Wpttbai6+EwSYLEHTzGtniTplS1a+/azdXDc1RWSskq&#10;hLze73SwMI03GzsNNrz5CKe8SmoAAGZ6q25HzGUlw0Y5nDan9F+jj+qXBE1AEHAhYNj7naFpW7fm&#10;IcvheLw7zcdD6/3T+dy0S6lmptYZiQmz8w4RAtADTDuEE4U7ZIpFKklZiKD1dr1etF0vl00tJiEW&#10;DgQbnvaxBFBEBDqltEgWFAFdofdYN1+3WBv0DkFYgQH584NhfIbM/a0lYJknYQkMBs5AGNP4a2cm&#10;j7BaYgnUzcxHL6kPxGdlEYYaKMSEu8/RAwEcozBxALmzOrE7oHBOjwYfnUfM3t0cCdVdw/tmW4Oy&#10;nAgryTSJzGjnrVnXFmboSGCZBw/HYY4CG56V4ZvflQlCSGNdhOfzhNY09oqPGIG6nSaA7CiBMupZ&#10;PcDCu4UFOqCjabi6JcbQAkKAyMnRObgEgCLotW9Nzxd4uayXrW1dW+9bOwoJwJRiFiAJRIxzECLw&#10;CJm8Oe2/Sri4W75+RQXAtz6f/09fARQWqtC7rVu7rrpeertau3rbCLHiURgBLGW/zxTIcDV1H0oe&#10;E2UZYa01ncL7LHBkYHSYYIGIAFIIDLcxVMslYKcuQormmUzbl4AkDyGmgQ0NCUZBCAWQ56kQmQow&#10;CRhYs97U19Y3jVLpeJrvnx6I+bK9nNdVA0upDs0bEzAlUqv3vQwI3C17Dz0wjyoAxFyIAFrb1rZe&#10;1tYcEHDG0SMCGLcC591BgkNfl4Sobj227k29d1AFTTwO8i4f4s+OiG+OAIGfvwBAqggRBQZnZm7M&#10;yQB9/OpEdG6tJ/NcuASD9t5aG5TLCE7QBnMtpYgIC+1dVgyKTuuqCZCY53KYy1STEKpgJghCWIgJ&#10;CQkswrqOSF6V3r1FC+XGpRmlYICEzCLket00NkFN0nd3BYt8ULOzMX1zsbvEbptpAGS/7oDFYuTK&#10;PQgfSArku/OekIQBADWaNrXuFICZyRIS5nCyAHfr3ToqLUcPjDAEJ/bLla9tu1yvH5+f73+Ynn/6&#10;9OHd3Zfv7949HA+TTIUnplv/TyBFUHjAaJQbwVhzg8ikK362d+/FSL867/l/eSD4hZaeVZl7POZW&#10;gBcR4Nbb1l2vuq19vfbLeb28hG5MsczzJMI0Eq6AeWnmCDDLai3dnc4kXGgcAapIyUrS1vqoceum&#10;mu6AHdOOGAFmbt27JtwwmFEknzERGaSS3MmYslh2hLJYGMiDxvjAKRQMAEiKMLeriQAX2Hr//qNf&#10;Vp8P5d27x/cf3i+Hcrmet3bNdWttzd1ZChKrgwOZZ2FRivwRQR7dPT9vzCTh2NVb023r52uYwzwB&#10;0yCCptUlpcTCwkyA5IEeAcTmsK7t0/n6/HL+9NJbdyKojCxM46QwkoW3ftIhBN4a3d6OnCMAUWQM&#10;xvZoxq7o7ZJa1ngBZyfM4CUTIgWQ5f3LTZjVtHXlrXE2haVI7C4Y9LhgmGtHiLrxZeV5EiZENwyv&#10;IlWojtoojOygc8gh+dpWxTDqDeUSdHa/YGwEJqHcIfx1nR+QqJyc7ppApJ0qAgbKcLR8Bli8PQGP&#10;G+CoAAkK5OQ6ZR7WwDDDSKbgME+5XTMCQ5Abd7W2qbm5u6l5YLq8QK2pNutr6+fz5aefZL1s63o1&#10;VVN/OM2neaKlCjIyff74vRrbU1iNX/fn4OdT+v+8of9nlpvPfsb3gLQnJHK7WLu266Wvl75eozcE&#10;LyRLrVMRN8Nw3N0qPo70rhrmrqaIQZTh0fwQUMTQ8zXhGGqa1mDVXS40ADDDAQ0FYEbmUgrXWkUq&#10;M5t5jPKC2PMpuOeLI5n3NnYEtB3OEYEKsfZ17br1fm127QEEh9N0/3Q63B+xwPP5ufVra9p6gsmB&#10;CNENwCzCkTJBlJeXTOxEmqBIgNDyy89bpMP+h8fcYgH2KGQAQziNR1EjHHVt9ul8ff50eblsW48A&#10;IB4Dt13u3LcSyNDwz+55CL8wS4gw/+x6MEIX4B6OY7iGGQfei9uQWQAxkNS7hVkzRKeI9FGNrigP&#10;cCcK4qySUEKXjpfG08aVKZ0kIlo5lwBmxLBRBgqBAe7ALfpqelG4WFwiOqMKRY1gQ/Qk8gHeKn2z&#10;ihEwkCcZtzk1tciB/1gFYlQ4jg7K8dtGsx9CNkMggOYFAEzBFT0KAws+3s9MjCAA7EaqtG56pc2i&#10;qYamB4lGsbOaenOzbdvadd17BIHCQbvFCRiFCGrOj25Uz3Eg9CT2EKepMz4H+L0dB/wHl4D47bUA&#10;3nSUZrpxxCXNzHvX69XWl3Y5r9ez9sYIRWSqIiyIaF0RgpgA0SKtfhmMHKdSTr9nKcxMxLmy9G6x&#10;+32yuknVVF0NYsf8q46HvxQqpZQylVJKqXmkalu3/FZHCtPoHpD3zXDkgIQkY/JVKTCCwjHU6byu&#10;57VfWleIOkMpcro/1mUGgmb6fL5s/araVTXC94FDSk7AXALQAtQjnQDIxCyEDFg8sKua9t7VzBGD&#10;BaRkCRJRxh6MwhwcDAHUECOA1XzV9Xztzy/X86VtPSKAJJP49BsP+Nu4cPw2PnTffNw9QSBDNUWK&#10;eJNbCsx8zThQcApZDgjmsV0bY0yFuEiOPXJiE9Yh/Lx1ZioipVCduFaphctoRgR3c0QXcWZEyssx&#10;DjW/1nLSFu28vbT109a3ACsMU5qJDKgjKZBFNgmjU/IBHAhBpgk8vPfA0LBG0BU8AzUEqm+MNTi8&#10;2IzBAYTI2Vqd2Ev3lLWlQGGcq3zxdBCuiBzBqrR1eHlp7t5U+ygASSa5R7gFeljTzLkgynUgxMy1&#10;WxgSV6IJAAsj7be1BFR7GIAiOhJQUibQd5EcXx1gP8/x/WcuAfDabRR7WsH3Ma6H23q96vmlree2&#10;rRDBwlMpVZgI3SxhWOjhADaglA5IxCw0DqHMRCS7Wx7c0c3dwS2SpWvm4wRmb23/kOHUWus0TbkE&#10;5GMUAJT5q1t4OqtYUlkc2VEKcEfwPOhhGLqDqdO16WYBiPNMJDzPx+P9EUUuW9u28/N1VW2pX8Kb&#10;xrv81jmgGXSN7KBmCQEiZuECWK1bFvRsvakbIEiBMjFXBqbX4xZRGHggWIKAQy3Ol/bpsp6v/bK5&#10;OTAnOTp7TWIU7rwe/m992v/G6/8ZABPbAM+A8JK7AAAAAElFTkSuQmCC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KAAAAAACHTuJA&#10;AAAAAAAAAAAAAAAACgAAAGRycy9fcmVscy9QSwMEFAAAAAgAh07iQKomDr62AAAAIQEAABkAAABk&#10;cnMvX3JlbHMvZTJvRG9jLnhtbC5yZWxzhY9BasMwEEX3hdxBzD6WnUUoxbI3oeBtSA4wSGNZxBoJ&#10;SS317SPIJoFAl/M//z2mH//8Kn4pZRdYQde0IIh1MI6tguvle/8JIhdkg2tgUrBRhnHYffRnWrHU&#10;UV5czKJSOCtYSolfUma9kMfchEhcmzkkj6WeycqI+oaW5KFtjzI9M2B4YYrJKEiT6UBctljN/7PD&#10;PDtNp6B/PHF5o5DOV3cFYrJUFHgyDh9h10S2IIdevjw23AFQSwMEFAAAAAgAh07iQHnnugQEAQAA&#10;EwIAABMAAABbQ29udGVudF9UeXBlc10ueG1slZHBTsMwDIbvSLxDlCtqU3ZACK3dgY4jIDQeIErc&#10;NqJxojiU7e1Juk2CiSHtGNvf7y/JcrW1I5sgkHFY89uy4gxQOW2wr/n75qm454yiRC1Hh1DzHRBf&#10;NddXy83OA7FEI9V8iNE/CEFqACupdB4wdToXrIzpGHrhpfqQPYhFVd0J5TACxiLmDN4sW+jk5xjZ&#10;epvKexOPPWeP+7m8qubGZj7XxZ9EgJFOEOn9aJSM6W5iQn3iVRycykTOMzQYTzdJ/MyG3Pnt9HPB&#10;gXtJjxmMBvYqQ3yWNpkLHUho94UBpvL/kGxpqXBdZxSUbaA2YW8wHa3OpcPCtU5dGr6eqWO2mL+0&#10;+QZQSwECFAAUAAAACACHTuJAeee6BAQBAAATAgAAEwAAAAAAAAABACAAAADdHwIAW0NvbnRlbnRf&#10;VHlwZXNdLnhtbFBLAQIUAAoAAAAAAIdO4kAAAAAAAAAAAAAAAAAGAAAAAAAAAAAAEAAAAKodAgBf&#10;cmVscy9QSwECFAAUAAAACACHTuJAihRmPNEAAACUAQAACwAAAAAAAAABACAAAADOHQIAX3JlbHMv&#10;LnJlbHNQSwECFAAKAAAAAACHTuJAAAAAAAAAAAAAAAAABAAAAAAAAAAAABAAAAAAAAAAZHJzL1BL&#10;AQIUAAoAAAAAAIdO4kAAAAAAAAAAAAAAAAAKAAAAAAAAAAAAEAAAAMgeAgBkcnMvX3JlbHMvUEsB&#10;AhQAFAAAAAgAh07iQKomDr62AAAAIQEAABkAAAAAAAAAAQAgAAAA8B4CAGRycy9fcmVscy9lMm9E&#10;b2MueG1sLnJlbHNQSwECFAAUAAAACACHTuJABIO109kAAAAIAQAADwAAAAAAAAABACAAAAAiAAAA&#10;ZHJzL2Rvd25yZXYueG1sUEsBAhQAFAAAAAgAh07iQPNCRLzyAwAAaggAAA4AAAAAAAAAAQAgAAAA&#10;KAEAAGRycy9lMm9Eb2MueG1sUEsBAhQACgAAAAAAh07iQAAAAAAAAAAAAAAAAAoAAAAAAAAAAAAQ&#10;AAAARgUAAGRycy9tZWRpYS9QSwECFAAUAAAACACHTuJAh8AScwoYAgBzTAIAFAAAAAAAAAABACAA&#10;AABuBQAAZHJzL21lZGlhL2ltYWdlMS5wbmdQSwUGAAAAAAoACgBSAgAAEiECAAAA&#10;">
                <o:lock v:ext="edit" aspectratio="f"/>
                <v:shape id="图片 1" o:spid="_x0000_s1026" o:spt="75" alt="H:\师董国际\H5 2.0\tu\微信图.png微信图" type="#_x0000_t75" style="position:absolute;left:4896;top:46354;height:3065;width:2520;" filled="f" o:preferrelative="t" stroked="t" coordsize="21600,21600" o:gfxdata="UEsDBAoAAAAAAIdO4kAAAAAAAAAAAAAAAAAEAAAAZHJzL1BLAwQUAAAACACHTuJAqW28crkAAADb&#10;AAAADwAAAGRycy9kb3ducmV2LnhtbEVPO2/CMBDeK/U/WIfEVhxaQCVgGCqhZkMEynyKj8QiPkfx&#10;lce/xwMS46fvvVzffKsu1EcX2MB4lIEiroJ1XBs47Dcf36CiIFtsA5OBO0VYr97flpjbcOUdXUqp&#10;VQrhmKOBRqTLtY5VQx7jKHTEiTuF3qMk2Nfa9nhN4b7Vn1k20x4dp4YGO/ppqDqX/97Adi5f21aO&#10;7v47LU+Tw6b4c8fCmOFgnC1ACd3kJX66C2tgksamL+kH6NU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KltvHK5AAAA2wAA&#10;AA8AAAAAAAAAAQAgAAAAIgAAAGRycy9kb3ducmV2LnhtbFBLAQIUABQAAAAIAIdO4kAzLwWeOwAA&#10;ADkAAAAQAAAAAAAAAAEAIAAAAAgBAABkcnMvc2hhcGV4bWwueG1sUEsFBgAAAAAGAAYAWwEAALID&#10;AAAAAA==&#10;">
                  <v:fill on="f" focussize="0,0"/>
                  <v:stroke weight="1.75pt" color="#0070C0" joinstyle="round"/>
                  <v:imagedata r:id="rId13" cropleft="9646f" cropright="10194f" cropbottom="8633f" o:title=""/>
                  <o:lock v:ext="edit" aspectratio="t"/>
                </v:shape>
                <v:shape id="文本框 4" o:spid="_x0000_s1026" o:spt="202" type="#_x0000_t202" style="position:absolute;left:7540;top:46329;height:3129;width:6765;" filled="f" stroked="t" coordsize="21600,21600" o:gfxdata="UEsDBAoAAAAAAIdO4kAAAAAAAAAAAAAAAAAEAAAAZHJzL1BLAwQUAAAACACHTuJAhrXwp70AAADb&#10;AAAADwAAAGRycy9kb3ducmV2LnhtbEWPwWrDMBBE74X+g9hCbo2cEErtWMkhEEguwXV76HGx1paJ&#10;tTKSEjt/XxUKPQ4z84Yp97MdxJ186B0rWC0zEMSN0z13Cr4+j6/vIEJE1jg4JgUPCrDfPT+VWGg3&#10;8Qfd69iJBOFQoAIT41hIGRpDFsPSjcTJa523GJP0ndQepwS3g1xn2Zu02HNaMDjSwVBzrW9WQVdV&#10;Vf/dHvL1qfZnvl1aw3Wr1OJllW1BRJrjf/ivfdIKNjn8fkk/QO5+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GtfCnvQAA&#10;ANsAAAAPAAAAAAAAAAEAIAAAACIAAABkcnMvZG93bnJldi54bWxQSwECFAAUAAAACACHTuJAMy8F&#10;njsAAAA5AAAAEAAAAAAAAAABACAAAAAMAQAAZHJzL3NoYXBleG1sLnhtbFBLBQYAAAAABgAGAFsB&#10;AAC2AwAAAAA=&#10;">
                  <v:fill on="f" focussize="0,0"/>
                  <v:stroke weight="1pt" color="#2E75B6 [2404]" joinstyle="round" dashstyle="1 1"/>
                  <v:imagedata o:title=""/>
                  <o:lock v:ext="edit" aspectratio="f"/>
                  <v:textbox>
                    <w:txbxContent>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420" w:lineRule="exact"/>
                          <w:ind w:right="0" w:rightChars="0"/>
                          <w:jc w:val="left"/>
                          <w:textAlignment w:val="auto"/>
                          <w:outlineLvl w:val="9"/>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加州大学伯克利分校做为世界级顶尖名校，对人类进步做出了巨大贡献，始终走在科技前沿。《伯克利·科技独角兽孵化项目》是针对中国企业家的唯一定制化课程。学员不仅能深入接触世界最前沿科技，更能获得国际技术合作通道。希望通过此次合作，帮助中国企业家抢占科技发展先机和红利。”</w:t>
                        </w:r>
                        <w:r>
                          <w:rPr>
                            <w:rFonts w:hint="eastAsia" w:ascii="微软雅黑" w:hAnsi="微软雅黑" w:eastAsia="微软雅黑" w:cs="微软雅黑"/>
                            <w:sz w:val="32"/>
                            <w:szCs w:val="32"/>
                            <w:lang w:val="en-US" w:eastAsia="zh-CN"/>
                          </w:rPr>
                          <w:t xml:space="preserve"> </w:t>
                        </w:r>
                        <w:r>
                          <w:rPr>
                            <w:rFonts w:hint="eastAsia" w:ascii="微软雅黑" w:hAnsi="微软雅黑" w:eastAsia="微软雅黑" w:cs="微软雅黑"/>
                            <w:sz w:val="28"/>
                            <w:szCs w:val="28"/>
                            <w:lang w:val="en-US" w:eastAsia="zh-CN"/>
                          </w:rPr>
                          <w:t xml:space="preserve">                       </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440" w:lineRule="exact"/>
                          <w:ind w:right="0" w:rightChars="0" w:firstLine="3360" w:firstLineChars="1200"/>
                          <w:jc w:val="left"/>
                          <w:textAlignment w:val="auto"/>
                          <w:outlineLvl w:val="9"/>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——茆胜 Samuel Mao</w:t>
                        </w:r>
                      </w:p>
                    </w:txbxContent>
                  </v:textbox>
                </v:shape>
              </v:group>
            </w:pict>
          </mc:Fallback>
        </mc:AlternateContent>
      </w:r>
    </w:p>
    <w:p w14:paraId="2575ED02" w14:textId="77777777" w:rsidR="0058429C" w:rsidRDefault="00000000">
      <w:pPr>
        <w:snapToGrid w:val="0"/>
        <w:spacing w:line="440" w:lineRule="exact"/>
        <w:ind w:leftChars="1400" w:left="2940"/>
        <w:rPr>
          <w:rFonts w:ascii="微软雅黑" w:eastAsia="微软雅黑" w:hAnsi="微软雅黑" w:cs="微软雅黑"/>
          <w:color w:val="333333"/>
          <w:kern w:val="0"/>
          <w:sz w:val="26"/>
          <w:szCs w:val="26"/>
          <w:lang w:bidi="ar"/>
        </w:rPr>
      </w:pPr>
      <w:r>
        <w:rPr>
          <w:rFonts w:ascii="微软雅黑" w:eastAsia="微软雅黑" w:hAnsi="微软雅黑" w:cs="微软雅黑" w:hint="eastAsia"/>
          <w:noProof/>
          <w:color w:val="333333"/>
          <w:kern w:val="0"/>
          <w:sz w:val="26"/>
          <w:szCs w:val="26"/>
          <w:lang w:bidi="ar"/>
        </w:rPr>
        <w:drawing>
          <wp:inline distT="0" distB="0" distL="114300" distR="114300" wp14:anchorId="6200131D" wp14:editId="37EA2583">
            <wp:extent cx="6002655" cy="2627630"/>
            <wp:effectExtent l="0" t="0" r="17145" b="1270"/>
            <wp:docPr id="44" name="图片 44" descr="师资实力-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师资实力-04"/>
                    <pic:cNvPicPr>
                      <a:picLocks noChangeAspect="1"/>
                    </pic:cNvPicPr>
                  </pic:nvPicPr>
                  <pic:blipFill>
                    <a:blip r:embed="rId14"/>
                    <a:stretch>
                      <a:fillRect/>
                    </a:stretch>
                  </pic:blipFill>
                  <pic:spPr>
                    <a:xfrm>
                      <a:off x="0" y="0"/>
                      <a:ext cx="6002655" cy="2627630"/>
                    </a:xfrm>
                    <a:prstGeom prst="rect">
                      <a:avLst/>
                    </a:prstGeom>
                  </pic:spPr>
                </pic:pic>
              </a:graphicData>
            </a:graphic>
          </wp:inline>
        </w:drawing>
      </w:r>
    </w:p>
    <w:p w14:paraId="381219CD" w14:textId="77777777" w:rsidR="0058429C" w:rsidRDefault="0058429C">
      <w:pPr>
        <w:snapToGrid w:val="0"/>
        <w:spacing w:line="440" w:lineRule="exact"/>
        <w:ind w:leftChars="1400" w:left="2940"/>
        <w:rPr>
          <w:rFonts w:ascii="微软雅黑" w:eastAsia="微软雅黑" w:hAnsi="微软雅黑" w:cs="微软雅黑"/>
          <w:color w:val="333333"/>
          <w:kern w:val="0"/>
          <w:sz w:val="26"/>
          <w:szCs w:val="26"/>
          <w:lang w:bidi="ar"/>
        </w:rPr>
      </w:pPr>
    </w:p>
    <w:p w14:paraId="2974B088" w14:textId="77777777" w:rsidR="0058429C" w:rsidRDefault="0058429C">
      <w:pPr>
        <w:snapToGrid w:val="0"/>
        <w:spacing w:line="440" w:lineRule="exact"/>
        <w:ind w:leftChars="1400" w:left="2940"/>
        <w:rPr>
          <w:rFonts w:ascii="微软雅黑" w:eastAsia="微软雅黑" w:hAnsi="微软雅黑" w:cs="微软雅黑"/>
          <w:color w:val="333333"/>
          <w:kern w:val="0"/>
          <w:sz w:val="26"/>
          <w:szCs w:val="26"/>
          <w:lang w:bidi="ar"/>
        </w:rPr>
      </w:pPr>
    </w:p>
    <w:p w14:paraId="7CA509D3" w14:textId="77777777" w:rsidR="0058429C" w:rsidRDefault="00000000">
      <w:pPr>
        <w:snapToGrid w:val="0"/>
        <w:spacing w:line="440" w:lineRule="exact"/>
        <w:ind w:leftChars="1400" w:left="2940"/>
        <w:rPr>
          <w:rFonts w:ascii="微软雅黑" w:eastAsia="微软雅黑" w:hAnsi="微软雅黑" w:cs="微软雅黑"/>
          <w:b/>
          <w:bCs/>
          <w:sz w:val="36"/>
          <w:szCs w:val="36"/>
          <w:shd w:val="clear" w:color="auto" w:fill="FFFFFF"/>
        </w:rPr>
        <w:sectPr w:rsidR="0058429C">
          <w:headerReference w:type="default" r:id="rId15"/>
          <w:footerReference w:type="default" r:id="rId16"/>
          <w:pgSz w:w="11906" w:h="16838"/>
          <w:pgMar w:top="1280" w:right="1266" w:bottom="1268" w:left="1180" w:header="851" w:footer="992" w:gutter="0"/>
          <w:pgNumType w:fmt="numberInDash" w:start="1"/>
          <w:cols w:space="425"/>
          <w:docGrid w:type="lines" w:linePitch="312"/>
        </w:sectPr>
      </w:pPr>
      <w:r>
        <w:rPr>
          <w:noProof/>
          <w:sz w:val="36"/>
        </w:rPr>
        <mc:AlternateContent>
          <mc:Choice Requires="wps">
            <w:drawing>
              <wp:anchor distT="0" distB="0" distL="114300" distR="114300" simplePos="0" relativeHeight="251660288" behindDoc="0" locked="0" layoutInCell="1" allowOverlap="1" wp14:anchorId="2CADF499" wp14:editId="288D5B8A">
                <wp:simplePos x="0" y="0"/>
                <wp:positionH relativeFrom="column">
                  <wp:posOffset>29845</wp:posOffset>
                </wp:positionH>
                <wp:positionV relativeFrom="paragraph">
                  <wp:posOffset>996315</wp:posOffset>
                </wp:positionV>
                <wp:extent cx="1630680" cy="405765"/>
                <wp:effectExtent l="0" t="0" r="7620" b="13335"/>
                <wp:wrapNone/>
                <wp:docPr id="9" name="文本框 9"/>
                <wp:cNvGraphicFramePr/>
                <a:graphic xmlns:a="http://schemas.openxmlformats.org/drawingml/2006/main">
                  <a:graphicData uri="http://schemas.microsoft.com/office/word/2010/wordprocessingShape">
                    <wps:wsp>
                      <wps:cNvSpPr txBox="1"/>
                      <wps:spPr>
                        <a:xfrm>
                          <a:off x="0" y="0"/>
                          <a:ext cx="1630680" cy="4057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D79DB2" w14:textId="77777777" w:rsidR="0058429C" w:rsidRDefault="00000000">
                            <w:pPr>
                              <w:pStyle w:val="a6"/>
                              <w:widowControl/>
                              <w:spacing w:beforeAutospacing="0" w:afterAutospacing="0" w:line="240" w:lineRule="exact"/>
                              <w:jc w:val="center"/>
                              <w:rPr>
                                <w:rFonts w:ascii="微软雅黑" w:eastAsia="微软雅黑" w:hAnsi="微软雅黑" w:cs="微软雅黑"/>
                                <w:b/>
                                <w:bCs/>
                                <w:color w:val="000000" w:themeColor="text1"/>
                                <w:sz w:val="22"/>
                                <w:szCs w:val="22"/>
                              </w:rPr>
                            </w:pPr>
                            <w:r>
                              <w:rPr>
                                <w:rFonts w:ascii="微软雅黑" w:eastAsia="微软雅黑" w:hAnsi="微软雅黑" w:cs="微软雅黑" w:hint="eastAsia"/>
                                <w:b/>
                                <w:bCs/>
                                <w:color w:val="000000" w:themeColor="text1"/>
                                <w:sz w:val="18"/>
                                <w:szCs w:val="18"/>
                              </w:rPr>
                              <w:t>加州大学伯克利分校工学院</w:t>
                            </w:r>
                          </w:p>
                          <w:p w14:paraId="0EC9A66F" w14:textId="77777777" w:rsidR="0058429C" w:rsidRDefault="00000000">
                            <w:pPr>
                              <w:jc w:val="center"/>
                              <w:rPr>
                                <w:rFonts w:ascii="微软雅黑" w:eastAsia="微软雅黑" w:hAnsi="微软雅黑" w:cs="微软雅黑"/>
                                <w:b/>
                                <w:bCs/>
                                <w:color w:val="000000" w:themeColor="text1"/>
                                <w:sz w:val="18"/>
                                <w:szCs w:val="18"/>
                              </w:rPr>
                            </w:pPr>
                            <w:r>
                              <w:rPr>
                                <w:rFonts w:ascii="微软雅黑" w:eastAsia="微软雅黑" w:hAnsi="微软雅黑" w:cs="微软雅黑" w:hint="eastAsia"/>
                                <w:b/>
                                <w:bCs/>
                                <w:color w:val="000000" w:themeColor="text1"/>
                                <w:sz w:val="18"/>
                                <w:szCs w:val="18"/>
                              </w:rPr>
                              <w:t>中国项目主任</w:t>
                            </w:r>
                          </w:p>
                          <w:p w14:paraId="6902B209" w14:textId="77777777" w:rsidR="0058429C" w:rsidRDefault="0058429C">
                            <w:pPr>
                              <w:pStyle w:val="a6"/>
                              <w:widowControl/>
                              <w:spacing w:beforeAutospacing="0" w:afterAutospacing="0" w:line="240" w:lineRule="exact"/>
                              <w:jc w:val="center"/>
                              <w:rPr>
                                <w:b/>
                                <w:bCs/>
                                <w:color w:val="000000" w:themeColor="text1"/>
                                <w:sz w:val="16"/>
                                <w:szCs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_x0000_s1026" o:spid="_x0000_s1026" o:spt="202" type="#_x0000_t202" style="position:absolute;left:0pt;margin-left:2.35pt;margin-top:78.45pt;height:31.95pt;width:128.4pt;z-index:-1058795520;mso-width-relative:page;mso-height-relative:page;" filled="f" stroked="f" coordsize="21600,21600" o:gfxdata="UEsDBAoAAAAAAIdO4kAAAAAAAAAAAAAAAAAEAAAAZHJzL1BLAwQUAAAACACHTuJAOBFkRdoAAAAJ&#10;AQAADwAAAGRycy9kb3ducmV2LnhtbE2PS0/DMBCE70j8B2uRuFE7EQkhxKlQpAoJlUNLL9yceJtE&#10;+BFi9wG/nu0Jbrs7o9lvquXZGnbEOYzeSUgWAhi6zuvR9RJ276u7AliIymllvEMJ3xhgWV9fVarU&#10;/uQ2eNzGnlGIC6WSMMQ4lZyHbkCrwsJP6Ejb+9mqSOvccz2rE4Vbw1Mhcm7V6OjDoCZsBuw+twcr&#10;4bVZvalNm9rixzQv6/3z9LX7yKS8vUnEE7CI5/hnhgs+oUNNTK0/OB2YkXD/QEY6Z/kjMNLTPMmA&#10;tTSkogBeV/x/g/oXUEsDBBQAAAAIAIdO4kAyOi42HwIAABgEAAAOAAAAZHJzL2Uyb0RvYy54bWyt&#10;U82O0zAQviPxDpbvNGm37W6rpquyqyKkFbtSQZxdx24i2R5ju03KA8AbcOLCnefqczB22m4FnBAX&#10;Z+xvMj/ffDO7bbUiO+F8Daag/V5OiTAcytpsCvrh/fLVDSU+MFMyBUYUdC88vZ2/fDFr7FQMoAJV&#10;CkcwiPHTxha0CsFOs8zzSmjme2CFQVCC0yzg1W2y0rEGo2uVDfJ8nDXgSuuAC+/x9b4D6TzFl1Lw&#10;8CilF4GogmJtIZ0unet4ZvMZm24cs1XNj2Wwf6hCs9pg0nOoexYY2br6j1C65g48yNDjoDOQsuYi&#10;9YDd9PPfullVzIrUC5Lj7Zkm///C8ne7J0fqsqATSgzTOKLDt6+H7z8PP76QSaSnsX6KXiuLfqF9&#10;DS2O+fTu8TF23Uqn4xf7IYgj0fszuaINhMefxlf5+AYhjtgwH12PRzFM9vy3dT68EaBJNArqcHiJ&#10;U7Z78KFzPbnEZAaWtVJpgMqQpqDjq1GefjgjGFwZzBF76GqNVmjX7bGxNZR77MtBJwxv+bLG5A/M&#10;hyfmUAlYL6o7POIhFWASOFqUVOA+/+09+uOAEKWkQWUV1H/aMicoUW8Njm7SHw6jFNNlOLoe4MVd&#10;IutLxGz1HaB4+7hHlicz+gd1MqUD/RGXYBGzIsQMx9wFDSfzLnR6xyXiYrFITig+y8KDWVkeQ3d0&#10;LrYBZJ2YjjR13BzZQ/mlWR1XJer78p68nhd6/g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A4EWRF&#10;2gAAAAkBAAAPAAAAAAAAAAEAIAAAACIAAABkcnMvZG93bnJldi54bWxQSwECFAAUAAAACACHTuJA&#10;MjouNh8CAAAYBAAADgAAAAAAAAABACAAAAApAQAAZHJzL2Uyb0RvYy54bWxQSwUGAAAAAAYABgBZ&#10;AQAAugUAAAAA&#10;">
                <v:fill on="f" focussize="0,0"/>
                <v:stroke on="f" weight="0.5pt"/>
                <v:imagedata o:title=""/>
                <o:lock v:ext="edit" aspectratio="f"/>
                <v:textbox>
                  <w:txbxContent>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jc w:val="center"/>
                        <w:textAlignment w:val="auto"/>
                        <w:outlineLvl w:val="9"/>
                        <w:rPr>
                          <w:rFonts w:hint="eastAsia" w:ascii="微软雅黑" w:hAnsi="微软雅黑" w:eastAsia="微软雅黑" w:cs="微软雅黑"/>
                          <w:b/>
                          <w:bCs/>
                          <w:color w:val="000000" w:themeColor="text1"/>
                          <w:spacing w:val="0"/>
                          <w:sz w:val="22"/>
                          <w:szCs w:val="22"/>
                          <w14:textFill>
                            <w14:solidFill>
                              <w14:schemeClr w14:val="tx1"/>
                            </w14:solidFill>
                          </w14:textFill>
                        </w:rPr>
                      </w:pPr>
                      <w:r>
                        <w:rPr>
                          <w:rFonts w:hint="eastAsia" w:ascii="微软雅黑" w:hAnsi="微软雅黑" w:eastAsia="微软雅黑" w:cs="微软雅黑"/>
                          <w:b/>
                          <w:bCs/>
                          <w:color w:val="000000" w:themeColor="text1"/>
                          <w:spacing w:val="0"/>
                          <w:sz w:val="18"/>
                          <w:szCs w:val="18"/>
                          <w14:textFill>
                            <w14:solidFill>
                              <w14:schemeClr w14:val="tx1"/>
                            </w14:solidFill>
                          </w14:textFill>
                        </w:rPr>
                        <w:t>加州大学伯克利分校工学院</w:t>
                      </w:r>
                    </w:p>
                    <w:p>
                      <w:pPr>
                        <w:jc w:val="center"/>
                        <w:rPr>
                          <w:rFonts w:hint="eastAsia" w:ascii="微软雅黑" w:hAnsi="微软雅黑" w:eastAsia="微软雅黑" w:cs="微软雅黑"/>
                          <w:b/>
                          <w:bCs/>
                          <w:color w:val="000000" w:themeColor="text1"/>
                          <w:spacing w:val="0"/>
                          <w:sz w:val="18"/>
                          <w:szCs w:val="18"/>
                          <w:lang w:eastAsia="zh-CN"/>
                          <w14:textFill>
                            <w14:solidFill>
                              <w14:schemeClr w14:val="tx1"/>
                            </w14:solidFill>
                          </w14:textFill>
                        </w:rPr>
                      </w:pPr>
                      <w:r>
                        <w:rPr>
                          <w:rFonts w:hint="eastAsia" w:ascii="微软雅黑" w:hAnsi="微软雅黑" w:eastAsia="微软雅黑" w:cs="微软雅黑"/>
                          <w:b/>
                          <w:bCs/>
                          <w:color w:val="000000" w:themeColor="text1"/>
                          <w:spacing w:val="0"/>
                          <w:sz w:val="18"/>
                          <w:szCs w:val="18"/>
                          <w14:textFill>
                            <w14:solidFill>
                              <w14:schemeClr w14:val="tx1"/>
                            </w14:solidFill>
                          </w14:textFill>
                        </w:rPr>
                        <w:t>中国项目主任</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jc w:val="center"/>
                        <w:textAlignment w:val="auto"/>
                        <w:outlineLvl w:val="9"/>
                        <w:rPr>
                          <w:rFonts w:hint="eastAsia"/>
                          <w:b/>
                          <w:bCs/>
                          <w:color w:val="000000" w:themeColor="text1"/>
                          <w:sz w:val="16"/>
                          <w:szCs w:val="20"/>
                          <w:lang w:eastAsia="zh-CN"/>
                          <w14:textFill>
                            <w14:solidFill>
                              <w14:schemeClr w14:val="tx1"/>
                            </w14:solidFill>
                          </w14:textFill>
                        </w:rPr>
                      </w:pPr>
                    </w:p>
                  </w:txbxContent>
                </v:textbox>
              </v:shape>
            </w:pict>
          </mc:Fallback>
        </mc:AlternateContent>
      </w:r>
    </w:p>
    <w:p w14:paraId="6276DB3C" w14:textId="77777777" w:rsidR="0058429C" w:rsidRDefault="0058429C">
      <w:pPr>
        <w:widowControl/>
        <w:spacing w:beforeLines="50" w:before="156"/>
        <w:rPr>
          <w:rFonts w:ascii="微软雅黑" w:eastAsia="微软雅黑" w:hAnsi="微软雅黑" w:cs="微软雅黑"/>
          <w:b/>
          <w:bCs/>
          <w:color w:val="2E74B5" w:themeColor="accent1" w:themeShade="BF"/>
          <w:sz w:val="36"/>
          <w:szCs w:val="36"/>
          <w:shd w:val="clear" w:color="auto" w:fill="FFFFFF"/>
        </w:rPr>
      </w:pPr>
    </w:p>
    <w:p w14:paraId="04C5891B" w14:textId="77777777" w:rsidR="0058429C" w:rsidRDefault="00000000">
      <w:pPr>
        <w:widowControl/>
        <w:spacing w:beforeLines="50" w:before="156"/>
        <w:ind w:hanging="17"/>
        <w:jc w:val="center"/>
        <w:rPr>
          <w:rFonts w:ascii="微软雅黑" w:eastAsia="微软雅黑" w:hAnsi="微软雅黑" w:cs="微软雅黑"/>
          <w:color w:val="2E74B5" w:themeColor="accent1" w:themeShade="BF"/>
          <w:sz w:val="32"/>
          <w:szCs w:val="32"/>
          <w:shd w:val="clear" w:color="auto" w:fill="FFFFFF"/>
        </w:rPr>
      </w:pPr>
      <w:r>
        <w:rPr>
          <w:rFonts w:ascii="微软雅黑" w:eastAsia="微软雅黑" w:hAnsi="微软雅黑" w:cs="微软雅黑" w:hint="eastAsia"/>
          <w:b/>
          <w:bCs/>
          <w:color w:val="2E74B5" w:themeColor="accent1" w:themeShade="BF"/>
          <w:sz w:val="36"/>
          <w:szCs w:val="36"/>
          <w:shd w:val="clear" w:color="auto" w:fill="FFFFFF"/>
        </w:rPr>
        <w:t>【伯克利·科技独角兽孵化项目】</w:t>
      </w:r>
    </w:p>
    <w:p w14:paraId="29299166" w14:textId="77777777" w:rsidR="0058429C" w:rsidRDefault="00000000">
      <w:pPr>
        <w:pStyle w:val="a6"/>
        <w:widowControl/>
        <w:shd w:val="clear" w:color="auto" w:fill="FFFFFF"/>
        <w:snapToGrid w:val="0"/>
        <w:spacing w:beforeLines="100" w:before="312" w:beforeAutospacing="0" w:afterAutospacing="0" w:line="400" w:lineRule="exact"/>
        <w:jc w:val="center"/>
        <w:rPr>
          <w:rFonts w:ascii="微软雅黑" w:eastAsia="微软雅黑" w:hAnsi="微软雅黑" w:cs="微软雅黑"/>
          <w:color w:val="C00000"/>
          <w:sz w:val="32"/>
          <w:szCs w:val="32"/>
          <w:shd w:val="clear" w:color="auto" w:fill="FFFFFF"/>
        </w:rPr>
      </w:pPr>
      <w:r>
        <w:rPr>
          <w:rFonts w:ascii="微软雅黑" w:eastAsia="微软雅黑" w:hAnsi="微软雅黑" w:cs="微软雅黑" w:hint="eastAsia"/>
          <w:color w:val="C00000"/>
          <w:sz w:val="32"/>
          <w:szCs w:val="32"/>
          <w:shd w:val="clear" w:color="auto" w:fill="FFFFFF"/>
        </w:rPr>
        <w:t>科技是国之利器</w:t>
      </w:r>
    </w:p>
    <w:p w14:paraId="3ABBBF8F" w14:textId="77777777" w:rsidR="0058429C" w:rsidRDefault="00000000">
      <w:pPr>
        <w:pStyle w:val="a6"/>
        <w:widowControl/>
        <w:shd w:val="clear" w:color="auto" w:fill="FFFFFF"/>
        <w:snapToGrid w:val="0"/>
        <w:spacing w:beforeAutospacing="0" w:afterAutospacing="0" w:line="400" w:lineRule="exact"/>
        <w:jc w:val="center"/>
        <w:rPr>
          <w:rFonts w:ascii="微软雅黑" w:eastAsia="微软雅黑" w:hAnsi="微软雅黑" w:cs="微软雅黑"/>
          <w:b/>
          <w:bCs/>
          <w:color w:val="C00000"/>
          <w:sz w:val="36"/>
          <w:szCs w:val="36"/>
          <w:shd w:val="clear" w:color="auto" w:fill="FFFFFF"/>
        </w:rPr>
      </w:pPr>
      <w:r>
        <w:rPr>
          <w:rFonts w:ascii="微软雅黑" w:eastAsia="微软雅黑" w:hAnsi="微软雅黑" w:cs="微软雅黑" w:hint="eastAsia"/>
          <w:color w:val="C00000"/>
          <w:sz w:val="32"/>
          <w:szCs w:val="32"/>
          <w:shd w:val="clear" w:color="auto" w:fill="FFFFFF"/>
        </w:rPr>
        <w:t>国家赖之以强   企业赖之以赢</w:t>
      </w:r>
    </w:p>
    <w:p w14:paraId="4FB0B20E" w14:textId="77777777" w:rsidR="0058429C" w:rsidRDefault="00000000">
      <w:pPr>
        <w:pStyle w:val="a6"/>
        <w:widowControl/>
        <w:shd w:val="clear" w:color="auto" w:fill="FFFFFF"/>
        <w:snapToGrid w:val="0"/>
        <w:spacing w:beforeAutospacing="0" w:afterAutospacing="0" w:line="400" w:lineRule="exact"/>
        <w:ind w:firstLineChars="200" w:firstLine="560"/>
        <w:jc w:val="both"/>
        <w:rPr>
          <w:rFonts w:ascii="微软雅黑" w:eastAsia="微软雅黑" w:hAnsi="微软雅黑" w:cs="微软雅黑"/>
          <w:b/>
          <w:bCs/>
          <w:color w:val="C00000"/>
          <w:sz w:val="28"/>
          <w:szCs w:val="28"/>
          <w:lang w:bidi="ar"/>
        </w:rPr>
      </w:pPr>
      <w:r>
        <w:rPr>
          <w:rFonts w:ascii="微软雅黑" w:eastAsia="微软雅黑" w:hAnsi="微软雅黑" w:cs="微软雅黑" w:hint="eastAsia"/>
          <w:noProof/>
          <w:sz w:val="28"/>
          <w:szCs w:val="28"/>
          <w:shd w:val="clear" w:color="auto" w:fill="FFFFFF"/>
        </w:rPr>
        <w:drawing>
          <wp:anchor distT="0" distB="0" distL="114300" distR="114300" simplePos="0" relativeHeight="251661312" behindDoc="0" locked="0" layoutInCell="1" allowOverlap="1" wp14:anchorId="51FD7B53" wp14:editId="0470EFDB">
            <wp:simplePos x="0" y="0"/>
            <wp:positionH relativeFrom="column">
              <wp:posOffset>-6985</wp:posOffset>
            </wp:positionH>
            <wp:positionV relativeFrom="paragraph">
              <wp:posOffset>151765</wp:posOffset>
            </wp:positionV>
            <wp:extent cx="6019165" cy="2792730"/>
            <wp:effectExtent l="0" t="0" r="635" b="7620"/>
            <wp:wrapTopAndBottom/>
            <wp:docPr id="13" name="图片 13" descr="E:\师董国际\H5 2.0\习近平科技.jpg习近平科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E:\师董国际\H5 2.0\习近平科技.jpg习近平科技"/>
                    <pic:cNvPicPr>
                      <a:picLocks noChangeAspect="1"/>
                    </pic:cNvPicPr>
                  </pic:nvPicPr>
                  <pic:blipFill>
                    <a:blip r:embed="rId17"/>
                    <a:srcRect t="10043" b="2847"/>
                    <a:stretch>
                      <a:fillRect/>
                    </a:stretch>
                  </pic:blipFill>
                  <pic:spPr>
                    <a:xfrm>
                      <a:off x="0" y="0"/>
                      <a:ext cx="6019165" cy="2792730"/>
                    </a:xfrm>
                    <a:prstGeom prst="rect">
                      <a:avLst/>
                    </a:prstGeom>
                  </pic:spPr>
                </pic:pic>
              </a:graphicData>
            </a:graphic>
          </wp:anchor>
        </w:drawing>
      </w:r>
    </w:p>
    <w:p w14:paraId="48ABAC83" w14:textId="77777777" w:rsidR="0058429C" w:rsidRDefault="00000000">
      <w:pPr>
        <w:pStyle w:val="a6"/>
        <w:widowControl/>
        <w:shd w:val="clear" w:color="auto" w:fill="FFFFFF"/>
        <w:snapToGrid w:val="0"/>
        <w:spacing w:beforeAutospacing="0" w:afterLines="50" w:after="156" w:afterAutospacing="0" w:line="276" w:lineRule="auto"/>
        <w:ind w:firstLineChars="200" w:firstLine="560"/>
        <w:jc w:val="both"/>
        <w:rPr>
          <w:rFonts w:ascii="微软雅黑" w:eastAsia="微软雅黑" w:hAnsi="微软雅黑" w:cs="微软雅黑"/>
          <w:color w:val="333333"/>
          <w:sz w:val="28"/>
          <w:szCs w:val="28"/>
          <w:lang w:bidi="ar"/>
        </w:rPr>
      </w:pPr>
      <w:r>
        <w:rPr>
          <w:rFonts w:ascii="微软雅黑" w:eastAsia="微软雅黑" w:hAnsi="微软雅黑" w:cs="微软雅黑" w:hint="eastAsia"/>
          <w:color w:val="C00000"/>
          <w:sz w:val="28"/>
          <w:szCs w:val="28"/>
          <w:lang w:bidi="ar"/>
        </w:rPr>
        <w:t>《伯克利·科技独角兽孵化项目》</w:t>
      </w:r>
      <w:r>
        <w:rPr>
          <w:rFonts w:ascii="微软雅黑" w:eastAsia="微软雅黑" w:hAnsi="微软雅黑" w:cs="微软雅黑" w:hint="eastAsia"/>
          <w:color w:val="333333"/>
          <w:sz w:val="28"/>
          <w:szCs w:val="28"/>
          <w:lang w:bidi="ar"/>
        </w:rPr>
        <w:t>由加州大学伯克利分校主办。</w:t>
      </w:r>
    </w:p>
    <w:p w14:paraId="7D05E6DE" w14:textId="77777777" w:rsidR="0058429C" w:rsidRDefault="00000000">
      <w:pPr>
        <w:pStyle w:val="a6"/>
        <w:widowControl/>
        <w:shd w:val="clear" w:color="auto" w:fill="FFFFFF"/>
        <w:snapToGrid w:val="0"/>
        <w:spacing w:beforeAutospacing="0" w:afterLines="50" w:after="156" w:afterAutospacing="0" w:line="276" w:lineRule="auto"/>
        <w:ind w:firstLineChars="200" w:firstLine="560"/>
        <w:jc w:val="both"/>
        <w:rPr>
          <w:rFonts w:ascii="微软雅黑" w:eastAsia="微软雅黑" w:hAnsi="微软雅黑" w:cs="微软雅黑"/>
          <w:color w:val="333333"/>
          <w:sz w:val="28"/>
          <w:szCs w:val="28"/>
          <w:lang w:bidi="ar"/>
        </w:rPr>
      </w:pPr>
      <w:r>
        <w:rPr>
          <w:rFonts w:ascii="微软雅黑" w:eastAsia="微软雅黑" w:hAnsi="微软雅黑" w:cs="微软雅黑" w:hint="eastAsia"/>
          <w:color w:val="333333"/>
          <w:sz w:val="28"/>
          <w:szCs w:val="28"/>
          <w:lang w:bidi="ar"/>
        </w:rPr>
        <w:t>在中国科学院、中国工程院等和清华大学、浙江大学等中国最高级科学机构和顶级高校的帮助指导下，紧跟前沿科技发展动态，捕捉投资机遇。</w:t>
      </w:r>
    </w:p>
    <w:p w14:paraId="6676C536" w14:textId="77777777" w:rsidR="0058429C" w:rsidRDefault="00000000">
      <w:pPr>
        <w:pStyle w:val="a6"/>
        <w:widowControl/>
        <w:shd w:val="clear" w:color="auto" w:fill="FFFFFF"/>
        <w:snapToGrid w:val="0"/>
        <w:spacing w:beforeAutospacing="0" w:afterLines="50" w:after="156" w:afterAutospacing="0" w:line="276" w:lineRule="auto"/>
        <w:ind w:firstLineChars="200" w:firstLine="640"/>
        <w:jc w:val="both"/>
        <w:rPr>
          <w:rFonts w:ascii="微软雅黑" w:eastAsia="微软雅黑" w:hAnsi="微软雅黑" w:cs="微软雅黑"/>
          <w:color w:val="C00000"/>
          <w:sz w:val="28"/>
          <w:szCs w:val="28"/>
          <w:lang w:bidi="ar"/>
        </w:rPr>
      </w:pPr>
      <w:r>
        <w:rPr>
          <w:noProof/>
          <w:sz w:val="32"/>
        </w:rPr>
        <mc:AlternateContent>
          <mc:Choice Requires="wps">
            <w:drawing>
              <wp:anchor distT="0" distB="0" distL="114300" distR="114300" simplePos="0" relativeHeight="251662336" behindDoc="0" locked="0" layoutInCell="1" allowOverlap="1" wp14:anchorId="7BAE49B8" wp14:editId="684F1BA4">
                <wp:simplePos x="0" y="0"/>
                <wp:positionH relativeFrom="column">
                  <wp:posOffset>12700</wp:posOffset>
                </wp:positionH>
                <wp:positionV relativeFrom="paragraph">
                  <wp:posOffset>777240</wp:posOffset>
                </wp:positionV>
                <wp:extent cx="6034405" cy="1782445"/>
                <wp:effectExtent l="0" t="0" r="4445" b="8255"/>
                <wp:wrapNone/>
                <wp:docPr id="18" name="文本框 4"/>
                <wp:cNvGraphicFramePr/>
                <a:graphic xmlns:a="http://schemas.openxmlformats.org/drawingml/2006/main">
                  <a:graphicData uri="http://schemas.microsoft.com/office/word/2010/wordprocessingShape">
                    <wps:wsp>
                      <wps:cNvSpPr txBox="1"/>
                      <wps:spPr>
                        <a:xfrm>
                          <a:off x="0" y="0"/>
                          <a:ext cx="6034405" cy="1782445"/>
                        </a:xfrm>
                        <a:prstGeom prst="rect">
                          <a:avLst/>
                        </a:prstGeom>
                        <a:solidFill>
                          <a:schemeClr val="accent1">
                            <a:lumMod val="20000"/>
                            <a:lumOff val="80000"/>
                          </a:schemeClr>
                        </a:solidFill>
                        <a:ln w="6350">
                          <a:noFill/>
                          <a:prstDash val="sysDot"/>
                        </a:ln>
                      </wps:spPr>
                      <wps:style>
                        <a:lnRef idx="0">
                          <a:schemeClr val="accent1"/>
                        </a:lnRef>
                        <a:fillRef idx="0">
                          <a:schemeClr val="accent1"/>
                        </a:fillRef>
                        <a:effectRef idx="0">
                          <a:schemeClr val="accent1"/>
                        </a:effectRef>
                        <a:fontRef idx="minor">
                          <a:schemeClr val="dk1"/>
                        </a:fontRef>
                      </wps:style>
                      <wps:txbx>
                        <w:txbxContent>
                          <w:p w14:paraId="4B0B190E" w14:textId="77777777" w:rsidR="0058429C" w:rsidRDefault="00000000">
                            <w:pPr>
                              <w:snapToGrid w:val="0"/>
                              <w:spacing w:afterLines="50" w:after="156" w:line="300" w:lineRule="auto"/>
                              <w:jc w:val="center"/>
                              <w:rPr>
                                <w:rFonts w:ascii="微软雅黑" w:eastAsia="微软雅黑" w:hAnsi="微软雅黑" w:cs="微软雅黑"/>
                                <w:b/>
                                <w:bCs/>
                                <w:color w:val="2E74B5" w:themeColor="accent1" w:themeShade="BF"/>
                                <w:kern w:val="0"/>
                                <w:sz w:val="36"/>
                                <w:szCs w:val="36"/>
                                <w:shd w:val="clear" w:color="auto" w:fill="FFFFFF"/>
                                <w:lang w:bidi="ar"/>
                              </w:rPr>
                            </w:pPr>
                            <w:r>
                              <w:rPr>
                                <w:rFonts w:ascii="微软雅黑" w:eastAsia="微软雅黑" w:hAnsi="微软雅黑" w:cs="微软雅黑" w:hint="eastAsia"/>
                                <w:b/>
                                <w:bCs/>
                                <w:color w:val="2E74B5" w:themeColor="accent1" w:themeShade="BF"/>
                                <w:kern w:val="0"/>
                                <w:sz w:val="36"/>
                                <w:szCs w:val="36"/>
                                <w:shd w:val="clear" w:color="auto" w:fill="FFFFFF"/>
                                <w:lang w:bidi="ar"/>
                              </w:rPr>
                              <w:t>【目标学员】</w:t>
                            </w:r>
                          </w:p>
                          <w:p w14:paraId="03CD1D22" w14:textId="77777777" w:rsidR="0058429C" w:rsidRDefault="00000000">
                            <w:pPr>
                              <w:snapToGrid w:val="0"/>
                              <w:spacing w:line="300" w:lineRule="auto"/>
                              <w:jc w:val="center"/>
                              <w:rPr>
                                <w:rFonts w:ascii="微软雅黑" w:eastAsia="微软雅黑" w:hAnsi="微软雅黑" w:cs="微软雅黑"/>
                                <w:color w:val="000000"/>
                                <w:kern w:val="0"/>
                                <w:sz w:val="28"/>
                                <w:szCs w:val="28"/>
                                <w:shd w:val="clear" w:color="auto" w:fill="FFFFFF"/>
                                <w:lang w:bidi="ar"/>
                              </w:rPr>
                            </w:pPr>
                            <w:r>
                              <w:rPr>
                                <w:rFonts w:ascii="微软雅黑" w:eastAsia="微软雅黑" w:hAnsi="微软雅黑" w:cs="微软雅黑" w:hint="eastAsia"/>
                                <w:color w:val="000000"/>
                                <w:kern w:val="0"/>
                                <w:sz w:val="28"/>
                                <w:szCs w:val="28"/>
                                <w:shd w:val="clear" w:color="auto" w:fill="FFFFFF"/>
                                <w:lang w:bidi="ar"/>
                              </w:rPr>
                              <w:t>主 板、创业板、中小板</w:t>
                            </w:r>
                            <w:r>
                              <w:rPr>
                                <w:rFonts w:ascii="微软雅黑" w:eastAsia="微软雅黑" w:hAnsi="微软雅黑" w:cs="微软雅黑" w:hint="eastAsia"/>
                                <w:b/>
                                <w:bCs/>
                                <w:color w:val="C00000"/>
                                <w:kern w:val="0"/>
                                <w:sz w:val="28"/>
                                <w:szCs w:val="28"/>
                                <w:shd w:val="clear" w:color="auto" w:fill="FFFFFF"/>
                                <w:lang w:bidi="ar"/>
                              </w:rPr>
                              <w:t>上市公司</w:t>
                            </w:r>
                            <w:r>
                              <w:rPr>
                                <w:rFonts w:ascii="微软雅黑" w:eastAsia="微软雅黑" w:hAnsi="微软雅黑" w:cs="微软雅黑" w:hint="eastAsia"/>
                                <w:color w:val="000000"/>
                                <w:kern w:val="0"/>
                                <w:sz w:val="28"/>
                                <w:szCs w:val="28"/>
                                <w:shd w:val="clear" w:color="auto" w:fill="FFFFFF"/>
                                <w:lang w:bidi="ar"/>
                              </w:rPr>
                              <w:t>董事长，实际控制人</w:t>
                            </w:r>
                          </w:p>
                          <w:p w14:paraId="6EE35C2B" w14:textId="77777777" w:rsidR="0058429C" w:rsidRDefault="00000000">
                            <w:pPr>
                              <w:snapToGrid w:val="0"/>
                              <w:spacing w:line="300" w:lineRule="auto"/>
                              <w:jc w:val="center"/>
                              <w:rPr>
                                <w:rFonts w:ascii="微软雅黑" w:eastAsia="微软雅黑" w:hAnsi="微软雅黑" w:cs="微软雅黑"/>
                                <w:color w:val="000000"/>
                                <w:kern w:val="0"/>
                                <w:sz w:val="28"/>
                                <w:szCs w:val="28"/>
                                <w:shd w:val="clear" w:color="auto" w:fill="FFFFFF"/>
                                <w:lang w:bidi="ar"/>
                              </w:rPr>
                            </w:pPr>
                            <w:r>
                              <w:rPr>
                                <w:rFonts w:ascii="微软雅黑" w:eastAsia="微软雅黑" w:hAnsi="微软雅黑" w:cs="微软雅黑" w:hint="eastAsia"/>
                                <w:color w:val="000000"/>
                                <w:kern w:val="0"/>
                                <w:sz w:val="28"/>
                                <w:szCs w:val="28"/>
                                <w:shd w:val="clear" w:color="auto" w:fill="FFFFFF"/>
                                <w:lang w:bidi="ar"/>
                              </w:rPr>
                              <w:t>资产或销售额</w:t>
                            </w:r>
                            <w:r>
                              <w:rPr>
                                <w:rFonts w:ascii="微软雅黑" w:eastAsia="微软雅黑" w:hAnsi="微软雅黑" w:cs="微软雅黑" w:hint="eastAsia"/>
                                <w:b/>
                                <w:bCs/>
                                <w:color w:val="C00000"/>
                                <w:kern w:val="0"/>
                                <w:sz w:val="28"/>
                                <w:szCs w:val="28"/>
                                <w:shd w:val="clear" w:color="auto" w:fill="FFFFFF"/>
                                <w:lang w:bidi="ar"/>
                              </w:rPr>
                              <w:t>10亿</w:t>
                            </w:r>
                            <w:r>
                              <w:rPr>
                                <w:rFonts w:ascii="微软雅黑" w:eastAsia="微软雅黑" w:hAnsi="微软雅黑" w:cs="微软雅黑" w:hint="eastAsia"/>
                                <w:color w:val="000000"/>
                                <w:kern w:val="0"/>
                                <w:sz w:val="28"/>
                                <w:szCs w:val="28"/>
                                <w:shd w:val="clear" w:color="auto" w:fill="FFFFFF"/>
                                <w:lang w:bidi="ar"/>
                              </w:rPr>
                              <w:t>以上的董事长</w:t>
                            </w:r>
                          </w:p>
                          <w:p w14:paraId="2353CE04" w14:textId="77777777" w:rsidR="0058429C" w:rsidRDefault="00000000">
                            <w:pPr>
                              <w:snapToGrid w:val="0"/>
                              <w:spacing w:line="300" w:lineRule="auto"/>
                              <w:jc w:val="center"/>
                              <w:rPr>
                                <w:rFonts w:ascii="微软雅黑" w:eastAsia="微软雅黑" w:hAnsi="微软雅黑" w:cs="微软雅黑"/>
                                <w:color w:val="000000"/>
                                <w:kern w:val="0"/>
                                <w:sz w:val="28"/>
                                <w:szCs w:val="28"/>
                                <w:shd w:val="clear" w:color="auto" w:fill="FFFFFF"/>
                                <w:lang w:bidi="ar"/>
                              </w:rPr>
                            </w:pPr>
                            <w:r>
                              <w:rPr>
                                <w:rFonts w:ascii="微软雅黑" w:eastAsia="微软雅黑" w:hAnsi="微软雅黑" w:cs="微软雅黑" w:hint="eastAsia"/>
                                <w:b/>
                                <w:bCs/>
                                <w:color w:val="C00000"/>
                                <w:kern w:val="0"/>
                                <w:sz w:val="28"/>
                                <w:szCs w:val="28"/>
                                <w:shd w:val="clear" w:color="auto" w:fill="FFFFFF"/>
                                <w:lang w:bidi="ar"/>
                              </w:rPr>
                              <w:t>行业小巨人</w:t>
                            </w:r>
                            <w:r>
                              <w:rPr>
                                <w:rFonts w:ascii="微软雅黑" w:eastAsia="微软雅黑" w:hAnsi="微软雅黑" w:cs="微软雅黑" w:hint="eastAsia"/>
                                <w:color w:val="000000"/>
                                <w:kern w:val="0"/>
                                <w:sz w:val="28"/>
                                <w:szCs w:val="28"/>
                                <w:shd w:val="clear" w:color="auto" w:fill="FFFFFF"/>
                                <w:lang w:bidi="ar"/>
                              </w:rPr>
                              <w:t>企业董事长</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文本框 4" o:spid="_x0000_s1026" o:spt="202" type="#_x0000_t202" style="position:absolute;left:0pt;margin-left:1pt;margin-top:61.2pt;height:140.35pt;width:475.15pt;z-index:-159173632;mso-width-relative:page;mso-height-relative:page;" fillcolor="#DEEBF7 [660]" filled="t" stroked="f" coordsize="21600,21600" o:gfxdata="UEsDBAoAAAAAAIdO4kAAAAAAAAAAAAAAAAAEAAAAZHJzL1BLAwQUAAAACACHTuJALj/QndgAAAAJ&#10;AQAADwAAAGRycy9kb3ducmV2LnhtbE2PzU7DMBCE70i8g7VIXBC1kxbUhjg9gDgBRf05cNzEJomI&#10;15HtNuXtWU5wnJ3VzDfl+uwGcbIh9p40ZDMFwlLjTU+thsP++XYJIiYkg4Mnq+HbRlhXlxclFsZP&#10;tLWnXWoFh1AsUEOX0lhIGZvOOowzP1pi79MHh4llaKUJOHG4G2Su1L102BM3dDjax842X7uj0/D6&#10;0oa3JU3107vKbjar7Qdh8lpfX2XqAUSy5/T3DL/4jA4VM9X+SCaKQUPOSxKf83wBgv3VXT4HUWtY&#10;qHkGsirl/wXVD1BLAwQUAAAACACHTuJAEEclsV4CAACWBAAADgAAAGRycy9lMm9Eb2MueG1srVTN&#10;jtMwEL4j8Q6W7zRpN90tVdNVd7tFSIVdaUGcXcdpItkeY7tNygPAG3Diwp3n6nMwdtLd5eeEuLjz&#10;l29mvpnp7LJVkuyFdTXonA4HKSVCcyhqvc3p+3erFxNKnGe6YBK0yOlBOHo5f/5s1pipGEEFshCW&#10;IIh208bktPLeTJPE8Uoo5gZghEZnCVYxj6rdJoVlDaIrmYzS9DxpwBbGAhfOoXXZOek84pel4P62&#10;LJ3wROYUa/PxtfHdhDeZz9h0a5mpat6Xwf6hCsVqjUkfoJbMM7Kz9R9QquYWHJR+wEElUJY1F7EH&#10;7GaY/tbNfcWMiL0gOc480OT+Hyx/u7+zpC5wdjgpzRTO6Pj1y/Hbj+P3zyQL/DTGTTHs3mCgb6+g&#10;xdiT3aExtN2WVoVfbIigH5k+PLArWk84Gs/TsyxLx5Rw9A0vJqMsGwec5PFzY51/JUCRIOTU4vgi&#10;q2y/dr4LPYWEbA5kXaxqKaNit5tracme4aiXNzdXq4v4rdypN1B0ZtyYtJ85mnEzOvPkZMZSXAcT&#10;y/oFX2rSYBNn4zTCagiJ4/qEkpbMVR2YO7gl+L4xqREoENgRFSTfbtqe1Q0UByTVQreWzvBVjVhr&#10;5vwds7iHyCPelr/Fp5SA6aGXKKnAfvqbPcTjeqCXkgb3Oqfu445ZQYl8rXFxXg5xCHgIUcnGFyNU&#10;7FPP5qlH79Q1IJ9DvGLDoxjivTyJpQX1AU9wEbKii2mOuXPqT+K1764NT5iLxSIG4eob5tf63vAA&#10;HaanYbHzUNZxyoGmjpuePVz+OJD+UMN1PdVj1OPfyfw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Lj/QndgAAAAJAQAADwAAAAAAAAABACAAAAAiAAAAZHJzL2Rvd25yZXYueG1sUEsBAhQAFAAAAAgA&#10;h07iQBBHJbFeAgAAlgQAAA4AAAAAAAAAAQAgAAAAJwEAAGRycy9lMm9Eb2MueG1sUEsFBgAAAAAG&#10;AAYAWQEAAPcFAAAAAA==&#10;">
                <v:fill on="t" focussize="0,0"/>
                <v:stroke on="f" weight="0.5pt" dashstyle="1 1"/>
                <v:imagedata o:title=""/>
                <o:lock v:ext="edit" aspectratio="f"/>
                <v:textbox>
                  <w:txbxContent>
                    <w:p>
                      <w:pPr>
                        <w:keepNext w:val="0"/>
                        <w:keepLines w:val="0"/>
                        <w:pageBreakBefore w:val="0"/>
                        <w:widowControl w:val="0"/>
                        <w:kinsoku/>
                        <w:wordWrap/>
                        <w:overflowPunct/>
                        <w:topLinePunct w:val="0"/>
                        <w:autoSpaceDE/>
                        <w:autoSpaceDN/>
                        <w:bidi w:val="0"/>
                        <w:adjustRightInd/>
                        <w:snapToGrid w:val="0"/>
                        <w:spacing w:after="0" w:afterLines="50" w:line="300" w:lineRule="auto"/>
                        <w:jc w:val="center"/>
                        <w:textAlignment w:val="auto"/>
                        <w:outlineLvl w:val="9"/>
                        <w:rPr>
                          <w:rFonts w:hint="eastAsia" w:ascii="微软雅黑" w:hAnsi="微软雅黑" w:eastAsia="微软雅黑" w:cs="微软雅黑"/>
                          <w:b/>
                          <w:bCs/>
                          <w:i w:val="0"/>
                          <w:caps w:val="0"/>
                          <w:color w:val="2E75B6" w:themeColor="accent1" w:themeShade="BF"/>
                          <w:spacing w:val="0"/>
                          <w:kern w:val="0"/>
                          <w:sz w:val="36"/>
                          <w:szCs w:val="36"/>
                          <w:shd w:val="clear" w:fill="FFFFFF"/>
                          <w:lang w:val="en-US" w:eastAsia="zh-CN" w:bidi="ar"/>
                        </w:rPr>
                      </w:pPr>
                      <w:r>
                        <w:rPr>
                          <w:rFonts w:hint="eastAsia" w:ascii="微软雅黑" w:hAnsi="微软雅黑" w:eastAsia="微软雅黑" w:cs="微软雅黑"/>
                          <w:b/>
                          <w:bCs/>
                          <w:i w:val="0"/>
                          <w:caps w:val="0"/>
                          <w:color w:val="2E75B6" w:themeColor="accent1" w:themeShade="BF"/>
                          <w:spacing w:val="0"/>
                          <w:kern w:val="0"/>
                          <w:sz w:val="36"/>
                          <w:szCs w:val="36"/>
                          <w:shd w:val="clear" w:fill="FFFFFF"/>
                          <w:lang w:val="en-US" w:eastAsia="zh-CN" w:bidi="ar"/>
                        </w:rPr>
                        <w:t>【目标学员】</w:t>
                      </w:r>
                    </w:p>
                    <w:p>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outlineLvl w:val="9"/>
                        <w:rPr>
                          <w:rFonts w:hint="eastAsia" w:ascii="微软雅黑" w:hAnsi="微软雅黑" w:eastAsia="微软雅黑" w:cs="微软雅黑"/>
                          <w:b w:val="0"/>
                          <w:i w:val="0"/>
                          <w:caps w:val="0"/>
                          <w:color w:val="000000"/>
                          <w:spacing w:val="0"/>
                          <w:kern w:val="0"/>
                          <w:sz w:val="28"/>
                          <w:szCs w:val="28"/>
                          <w:shd w:val="clear" w:fill="FFFFFF"/>
                          <w:lang w:val="en-US" w:eastAsia="zh-CN" w:bidi="ar"/>
                        </w:rPr>
                      </w:pPr>
                      <w:r>
                        <w:rPr>
                          <w:rFonts w:hint="eastAsia" w:ascii="微软雅黑" w:hAnsi="微软雅黑" w:eastAsia="微软雅黑" w:cs="微软雅黑"/>
                          <w:b w:val="0"/>
                          <w:i w:val="0"/>
                          <w:caps w:val="0"/>
                          <w:color w:val="000000"/>
                          <w:spacing w:val="0"/>
                          <w:kern w:val="0"/>
                          <w:sz w:val="28"/>
                          <w:szCs w:val="28"/>
                          <w:shd w:val="clear" w:fill="FFFFFF"/>
                          <w:lang w:val="en-US" w:eastAsia="zh-CN" w:bidi="ar"/>
                        </w:rPr>
                        <w:t>主 板、创业板、中小板</w:t>
                      </w:r>
                      <w:r>
                        <w:rPr>
                          <w:rFonts w:hint="eastAsia" w:ascii="微软雅黑" w:hAnsi="微软雅黑" w:eastAsia="微软雅黑" w:cs="微软雅黑"/>
                          <w:b/>
                          <w:bCs/>
                          <w:i w:val="0"/>
                          <w:caps w:val="0"/>
                          <w:color w:val="C00000"/>
                          <w:spacing w:val="0"/>
                          <w:kern w:val="0"/>
                          <w:sz w:val="28"/>
                          <w:szCs w:val="28"/>
                          <w:shd w:val="clear" w:fill="FFFFFF"/>
                          <w:lang w:val="en-US" w:eastAsia="zh-CN" w:bidi="ar"/>
                        </w:rPr>
                        <w:t>上市公司</w:t>
                      </w:r>
                      <w:r>
                        <w:rPr>
                          <w:rFonts w:hint="eastAsia" w:ascii="微软雅黑" w:hAnsi="微软雅黑" w:eastAsia="微软雅黑" w:cs="微软雅黑"/>
                          <w:b w:val="0"/>
                          <w:i w:val="0"/>
                          <w:caps w:val="0"/>
                          <w:color w:val="000000"/>
                          <w:spacing w:val="0"/>
                          <w:kern w:val="0"/>
                          <w:sz w:val="28"/>
                          <w:szCs w:val="28"/>
                          <w:shd w:val="clear" w:fill="FFFFFF"/>
                          <w:lang w:val="en-US" w:eastAsia="zh-CN" w:bidi="ar"/>
                        </w:rPr>
                        <w:t>董事长，实际控制人</w:t>
                      </w:r>
                    </w:p>
                    <w:p>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outlineLvl w:val="9"/>
                        <w:rPr>
                          <w:rFonts w:hint="eastAsia" w:ascii="微软雅黑" w:hAnsi="微软雅黑" w:eastAsia="微软雅黑" w:cs="微软雅黑"/>
                          <w:b w:val="0"/>
                          <w:i w:val="0"/>
                          <w:caps w:val="0"/>
                          <w:color w:val="000000"/>
                          <w:spacing w:val="0"/>
                          <w:kern w:val="0"/>
                          <w:sz w:val="28"/>
                          <w:szCs w:val="28"/>
                          <w:shd w:val="clear" w:fill="FFFFFF"/>
                          <w:lang w:val="en-US" w:eastAsia="zh-CN" w:bidi="ar"/>
                        </w:rPr>
                      </w:pPr>
                      <w:r>
                        <w:rPr>
                          <w:rFonts w:hint="eastAsia" w:ascii="微软雅黑" w:hAnsi="微软雅黑" w:eastAsia="微软雅黑" w:cs="微软雅黑"/>
                          <w:b w:val="0"/>
                          <w:i w:val="0"/>
                          <w:caps w:val="0"/>
                          <w:color w:val="000000"/>
                          <w:spacing w:val="0"/>
                          <w:kern w:val="0"/>
                          <w:sz w:val="28"/>
                          <w:szCs w:val="28"/>
                          <w:shd w:val="clear" w:fill="FFFFFF"/>
                          <w:lang w:val="en-US" w:eastAsia="zh-CN" w:bidi="ar"/>
                        </w:rPr>
                        <w:t>资产或销售额</w:t>
                      </w:r>
                      <w:r>
                        <w:rPr>
                          <w:rFonts w:hint="eastAsia" w:ascii="微软雅黑" w:hAnsi="微软雅黑" w:eastAsia="微软雅黑" w:cs="微软雅黑"/>
                          <w:b/>
                          <w:bCs/>
                          <w:i w:val="0"/>
                          <w:caps w:val="0"/>
                          <w:color w:val="C00000"/>
                          <w:spacing w:val="0"/>
                          <w:kern w:val="0"/>
                          <w:sz w:val="28"/>
                          <w:szCs w:val="28"/>
                          <w:shd w:val="clear" w:fill="FFFFFF"/>
                          <w:lang w:val="en-US" w:eastAsia="zh-CN" w:bidi="ar"/>
                        </w:rPr>
                        <w:t>10亿</w:t>
                      </w:r>
                      <w:r>
                        <w:rPr>
                          <w:rFonts w:hint="eastAsia" w:ascii="微软雅黑" w:hAnsi="微软雅黑" w:eastAsia="微软雅黑" w:cs="微软雅黑"/>
                          <w:b w:val="0"/>
                          <w:i w:val="0"/>
                          <w:caps w:val="0"/>
                          <w:color w:val="000000"/>
                          <w:spacing w:val="0"/>
                          <w:kern w:val="0"/>
                          <w:sz w:val="28"/>
                          <w:szCs w:val="28"/>
                          <w:shd w:val="clear" w:fill="FFFFFF"/>
                          <w:lang w:val="en-US" w:eastAsia="zh-CN" w:bidi="ar"/>
                        </w:rPr>
                        <w:t>以上的董事长</w:t>
                      </w:r>
                    </w:p>
                    <w:p>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outlineLvl w:val="9"/>
                        <w:rPr>
                          <w:rFonts w:hint="eastAsia" w:ascii="微软雅黑" w:hAnsi="微软雅黑" w:eastAsia="微软雅黑" w:cs="微软雅黑"/>
                          <w:b w:val="0"/>
                          <w:i w:val="0"/>
                          <w:caps w:val="0"/>
                          <w:color w:val="000000"/>
                          <w:spacing w:val="0"/>
                          <w:kern w:val="0"/>
                          <w:sz w:val="28"/>
                          <w:szCs w:val="28"/>
                          <w:shd w:val="clear" w:fill="FFFFFF"/>
                          <w:lang w:val="en-US" w:eastAsia="zh-CN" w:bidi="ar"/>
                        </w:rPr>
                      </w:pPr>
                      <w:r>
                        <w:rPr>
                          <w:rFonts w:hint="eastAsia" w:ascii="微软雅黑" w:hAnsi="微软雅黑" w:eastAsia="微软雅黑" w:cs="微软雅黑"/>
                          <w:b/>
                          <w:bCs/>
                          <w:i w:val="0"/>
                          <w:caps w:val="0"/>
                          <w:color w:val="C00000"/>
                          <w:spacing w:val="0"/>
                          <w:kern w:val="0"/>
                          <w:sz w:val="28"/>
                          <w:szCs w:val="28"/>
                          <w:shd w:val="clear" w:fill="FFFFFF"/>
                          <w:lang w:val="en-US" w:eastAsia="zh-CN" w:bidi="ar"/>
                        </w:rPr>
                        <w:t>行业小巨人</w:t>
                      </w:r>
                      <w:r>
                        <w:rPr>
                          <w:rFonts w:hint="eastAsia" w:ascii="微软雅黑" w:hAnsi="微软雅黑" w:eastAsia="微软雅黑" w:cs="微软雅黑"/>
                          <w:b w:val="0"/>
                          <w:i w:val="0"/>
                          <w:caps w:val="0"/>
                          <w:color w:val="000000"/>
                          <w:spacing w:val="0"/>
                          <w:kern w:val="0"/>
                          <w:sz w:val="28"/>
                          <w:szCs w:val="28"/>
                          <w:shd w:val="clear" w:fill="FFFFFF"/>
                          <w:lang w:val="en-US" w:eastAsia="zh-CN" w:bidi="ar"/>
                        </w:rPr>
                        <w:t>企业董事长</w:t>
                      </w:r>
                    </w:p>
                  </w:txbxContent>
                </v:textbox>
              </v:shape>
            </w:pict>
          </mc:Fallback>
        </mc:AlternateContent>
      </w:r>
      <w:r>
        <w:rPr>
          <w:rFonts w:ascii="微软雅黑" w:eastAsia="微软雅黑" w:hAnsi="微软雅黑" w:cs="微软雅黑" w:hint="eastAsia"/>
          <w:color w:val="333333"/>
          <w:sz w:val="28"/>
          <w:szCs w:val="28"/>
          <w:lang w:bidi="ar"/>
        </w:rPr>
        <w:t xml:space="preserve">同时力邀顶级科学家、企业家、投资家互学共创，打造科技、实业和资本的融合平台！ </w:t>
      </w:r>
      <w:r>
        <w:rPr>
          <w:rFonts w:ascii="微软雅黑" w:eastAsia="微软雅黑" w:hAnsi="微软雅黑" w:cs="微软雅黑" w:hint="eastAsia"/>
          <w:color w:val="C00000"/>
          <w:sz w:val="28"/>
          <w:szCs w:val="28"/>
          <w:lang w:bidi="ar"/>
        </w:rPr>
        <w:t>助力科技强企，抢占科技红利！</w:t>
      </w:r>
    </w:p>
    <w:p w14:paraId="75789E7A" w14:textId="77777777" w:rsidR="0058429C" w:rsidRDefault="00000000">
      <w:pPr>
        <w:pStyle w:val="a6"/>
        <w:widowControl/>
        <w:shd w:val="clear" w:color="auto" w:fill="FFFFFF"/>
        <w:snapToGrid w:val="0"/>
        <w:spacing w:beforeAutospacing="0" w:afterAutospacing="0" w:line="324" w:lineRule="auto"/>
        <w:ind w:leftChars="100" w:left="210" w:firstLineChars="200" w:firstLine="560"/>
        <w:rPr>
          <w:rFonts w:ascii="微软雅黑" w:eastAsia="微软雅黑" w:hAnsi="微软雅黑" w:cs="微软雅黑"/>
          <w:sz w:val="28"/>
          <w:szCs w:val="28"/>
          <w:shd w:val="clear" w:color="auto" w:fill="FFFFFF"/>
        </w:rPr>
      </w:pPr>
      <w:r>
        <w:rPr>
          <w:rFonts w:ascii="微软雅黑" w:eastAsia="微软雅黑" w:hAnsi="微软雅黑" w:cs="微软雅黑" w:hint="eastAsia"/>
          <w:sz w:val="28"/>
          <w:szCs w:val="28"/>
          <w:shd w:val="clear" w:color="auto" w:fill="FFFFFF"/>
        </w:rPr>
        <w:t>1ye</w:t>
      </w:r>
    </w:p>
    <w:p w14:paraId="2F64A3CF" w14:textId="77777777" w:rsidR="0058429C" w:rsidRDefault="0058429C">
      <w:pPr>
        <w:pStyle w:val="a6"/>
        <w:widowControl/>
        <w:shd w:val="clear" w:color="auto" w:fill="FFFFFF"/>
        <w:snapToGrid w:val="0"/>
        <w:spacing w:beforeAutospacing="0" w:afterAutospacing="0" w:line="300" w:lineRule="auto"/>
        <w:jc w:val="both"/>
        <w:rPr>
          <w:rFonts w:ascii="微软雅黑" w:eastAsia="微软雅黑" w:hAnsi="微软雅黑" w:cs="微软雅黑"/>
          <w:b/>
          <w:bCs/>
          <w:color w:val="C00000"/>
          <w:sz w:val="36"/>
          <w:szCs w:val="36"/>
          <w:shd w:val="clear" w:color="auto" w:fill="FFFFFF"/>
        </w:rPr>
      </w:pPr>
    </w:p>
    <w:p w14:paraId="42ED0ED8" w14:textId="77777777" w:rsidR="0058429C" w:rsidRDefault="0058429C">
      <w:pPr>
        <w:pStyle w:val="a6"/>
        <w:widowControl/>
        <w:shd w:val="clear" w:color="auto" w:fill="FFFFFF"/>
        <w:snapToGrid w:val="0"/>
        <w:spacing w:beforeAutospacing="0" w:afterAutospacing="0" w:line="300" w:lineRule="auto"/>
        <w:jc w:val="both"/>
        <w:rPr>
          <w:rFonts w:ascii="微软雅黑" w:eastAsia="微软雅黑" w:hAnsi="微软雅黑" w:cs="微软雅黑"/>
          <w:b/>
          <w:bCs/>
          <w:color w:val="C00000"/>
          <w:sz w:val="36"/>
          <w:szCs w:val="36"/>
          <w:shd w:val="clear" w:color="auto" w:fill="FFFFFF"/>
        </w:rPr>
      </w:pPr>
    </w:p>
    <w:p w14:paraId="1B5F5BB9" w14:textId="77777777" w:rsidR="0058429C" w:rsidRDefault="00000000">
      <w:pPr>
        <w:pStyle w:val="a6"/>
        <w:widowControl/>
        <w:shd w:val="clear" w:color="auto" w:fill="FFFFFF"/>
        <w:snapToGrid w:val="0"/>
        <w:spacing w:beforeAutospacing="0" w:afterAutospacing="0"/>
        <w:jc w:val="center"/>
        <w:rPr>
          <w:rFonts w:ascii="微软雅黑" w:eastAsia="微软雅黑" w:hAnsi="微软雅黑" w:cs="微软雅黑"/>
          <w:b/>
          <w:bCs/>
          <w:color w:val="C00000"/>
          <w:sz w:val="40"/>
          <w:szCs w:val="40"/>
          <w:shd w:val="clear" w:color="auto" w:fill="FFFFFF"/>
        </w:rPr>
      </w:pPr>
      <w:r>
        <w:rPr>
          <w:rFonts w:ascii="微软雅黑" w:eastAsia="微软雅黑" w:hAnsi="微软雅黑" w:cs="微软雅黑" w:hint="eastAsia"/>
          <w:b/>
          <w:bCs/>
          <w:color w:val="C00000"/>
          <w:sz w:val="40"/>
          <w:szCs w:val="40"/>
          <w:shd w:val="clear" w:color="auto" w:fill="FFFFFF"/>
        </w:rPr>
        <w:t>面向未来学习</w:t>
      </w:r>
    </w:p>
    <w:p w14:paraId="344E8739" w14:textId="77777777" w:rsidR="0058429C" w:rsidRDefault="0058429C">
      <w:pPr>
        <w:pStyle w:val="a6"/>
        <w:widowControl/>
        <w:shd w:val="clear" w:color="auto" w:fill="FFFFFF"/>
        <w:snapToGrid w:val="0"/>
        <w:spacing w:beforeAutospacing="0" w:afterAutospacing="0"/>
        <w:jc w:val="center"/>
        <w:rPr>
          <w:rFonts w:ascii="微软雅黑" w:eastAsia="微软雅黑" w:hAnsi="微软雅黑" w:cs="微软雅黑"/>
          <w:sz w:val="36"/>
          <w:szCs w:val="36"/>
          <w:shd w:val="clear" w:color="auto" w:fill="FFFFFF"/>
        </w:rPr>
      </w:pPr>
    </w:p>
    <w:p w14:paraId="43A66654" w14:textId="77777777" w:rsidR="0058429C" w:rsidRDefault="00000000">
      <w:pPr>
        <w:pStyle w:val="a6"/>
        <w:widowControl/>
        <w:shd w:val="clear" w:color="auto" w:fill="FFFFFF"/>
        <w:snapToGrid w:val="0"/>
        <w:spacing w:beforeAutospacing="0" w:afterAutospacing="0"/>
        <w:jc w:val="center"/>
        <w:rPr>
          <w:rFonts w:ascii="微软雅黑" w:eastAsia="微软雅黑" w:hAnsi="微软雅黑" w:cs="微软雅黑"/>
          <w:b/>
          <w:bCs/>
          <w:color w:val="C00000"/>
          <w:sz w:val="32"/>
          <w:szCs w:val="32"/>
          <w:shd w:val="clear" w:color="auto" w:fill="FFFFFF"/>
        </w:rPr>
      </w:pPr>
      <w:r>
        <w:rPr>
          <w:rFonts w:ascii="微软雅黑" w:eastAsia="微软雅黑" w:hAnsi="微软雅黑" w:cs="微软雅黑" w:hint="eastAsia"/>
          <w:sz w:val="36"/>
          <w:szCs w:val="36"/>
          <w:shd w:val="clear" w:color="auto" w:fill="FFFFFF"/>
        </w:rPr>
        <w:t>他们将与您同行</w:t>
      </w:r>
    </w:p>
    <w:p w14:paraId="61B08F70" w14:textId="77777777" w:rsidR="0058429C" w:rsidRDefault="00000000">
      <w:pPr>
        <w:pStyle w:val="a6"/>
        <w:widowControl/>
        <w:shd w:val="clear" w:color="auto" w:fill="FFFFFF"/>
        <w:snapToGrid w:val="0"/>
        <w:spacing w:beforeAutospacing="0" w:afterAutospacing="0" w:line="276" w:lineRule="auto"/>
        <w:jc w:val="center"/>
        <w:rPr>
          <w:rFonts w:ascii="微软雅黑" w:eastAsia="微软雅黑" w:hAnsi="微软雅黑" w:cs="微软雅黑"/>
          <w:b/>
          <w:bCs/>
          <w:color w:val="C00000"/>
          <w:sz w:val="28"/>
          <w:szCs w:val="28"/>
        </w:rPr>
      </w:pPr>
      <w:r>
        <w:rPr>
          <w:rFonts w:ascii="微软雅黑" w:eastAsia="微软雅黑" w:hAnsi="微软雅黑" w:cs="微软雅黑" w:hint="eastAsia"/>
          <w:b/>
          <w:bCs/>
          <w:noProof/>
          <w:color w:val="C00000"/>
          <w:sz w:val="32"/>
          <w:szCs w:val="32"/>
          <w:shd w:val="clear" w:color="auto" w:fill="FFFFFF"/>
        </w:rPr>
        <w:drawing>
          <wp:inline distT="0" distB="0" distL="114300" distR="114300" wp14:anchorId="3DE44FE6" wp14:editId="7ADA04EA">
            <wp:extent cx="4815840" cy="4369435"/>
            <wp:effectExtent l="0" t="0" r="3810" b="12065"/>
            <wp:docPr id="4" name="图片 4" descr="讲义-2019222定稿-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讲义-2019222定稿-43"/>
                    <pic:cNvPicPr>
                      <a:picLocks noChangeAspect="1"/>
                    </pic:cNvPicPr>
                  </pic:nvPicPr>
                  <pic:blipFill>
                    <a:blip r:embed="rId18"/>
                    <a:stretch>
                      <a:fillRect/>
                    </a:stretch>
                  </pic:blipFill>
                  <pic:spPr>
                    <a:xfrm>
                      <a:off x="0" y="0"/>
                      <a:ext cx="4815840" cy="4369435"/>
                    </a:xfrm>
                    <a:prstGeom prst="rect">
                      <a:avLst/>
                    </a:prstGeom>
                  </pic:spPr>
                </pic:pic>
              </a:graphicData>
            </a:graphic>
          </wp:inline>
        </w:drawing>
      </w:r>
    </w:p>
    <w:p w14:paraId="4D7B9D3E" w14:textId="77777777" w:rsidR="0058429C" w:rsidRDefault="00000000">
      <w:pPr>
        <w:pStyle w:val="a6"/>
        <w:widowControl/>
        <w:shd w:val="clear" w:color="auto" w:fill="FFFFFF"/>
        <w:snapToGrid w:val="0"/>
        <w:spacing w:beforeAutospacing="0" w:afterAutospacing="0" w:line="300" w:lineRule="auto"/>
        <w:jc w:val="center"/>
        <w:rPr>
          <w:rFonts w:ascii="微软雅黑" w:eastAsia="微软雅黑" w:hAnsi="微软雅黑" w:cs="微软雅黑"/>
          <w:b/>
          <w:bCs/>
          <w:color w:val="C00000"/>
          <w:sz w:val="32"/>
          <w:szCs w:val="32"/>
          <w:shd w:val="clear" w:color="auto" w:fill="FFFFFF"/>
        </w:rPr>
      </w:pPr>
      <w:r>
        <w:rPr>
          <w:rFonts w:ascii="微软雅黑" w:eastAsia="微软雅黑" w:hAnsi="微软雅黑" w:cs="微软雅黑" w:hint="eastAsia"/>
          <w:b/>
          <w:bCs/>
          <w:color w:val="C00000"/>
          <w:sz w:val="32"/>
          <w:szCs w:val="32"/>
          <w:shd w:val="clear" w:color="auto" w:fill="FFFFFF"/>
        </w:rPr>
        <w:t>三维一体·联袂授课</w:t>
      </w:r>
    </w:p>
    <w:p w14:paraId="1A4C4066" w14:textId="77777777" w:rsidR="0058429C" w:rsidRDefault="00000000">
      <w:pPr>
        <w:snapToGrid w:val="0"/>
        <w:spacing w:line="300" w:lineRule="auto"/>
        <w:ind w:left="419"/>
        <w:rPr>
          <w:rFonts w:ascii="微软雅黑" w:eastAsia="微软雅黑" w:hAnsi="微软雅黑" w:cs="微软雅黑"/>
          <w:color w:val="000000"/>
          <w:kern w:val="0"/>
          <w:sz w:val="24"/>
          <w:shd w:val="clear" w:color="auto" w:fill="FFFFFF"/>
          <w:lang w:bidi="ar"/>
        </w:rPr>
      </w:pPr>
      <w:r>
        <w:rPr>
          <w:rFonts w:ascii="微软雅黑" w:eastAsia="微软雅黑" w:hAnsi="微软雅黑" w:cs="微软雅黑" w:hint="eastAsia"/>
          <w:b/>
          <w:bCs/>
          <w:color w:val="2E74B5" w:themeColor="accent1" w:themeShade="BF"/>
          <w:kern w:val="0"/>
          <w:sz w:val="24"/>
          <w:shd w:val="clear" w:color="auto" w:fill="FFFFFF"/>
          <w:lang w:bidi="ar"/>
        </w:rPr>
        <w:t>科学家</w:t>
      </w:r>
      <w:r>
        <w:rPr>
          <w:rFonts w:ascii="微软雅黑" w:eastAsia="微软雅黑" w:hAnsi="微软雅黑" w:cs="微软雅黑" w:hint="eastAsia"/>
          <w:color w:val="000000"/>
          <w:kern w:val="0"/>
          <w:sz w:val="24"/>
          <w:shd w:val="clear" w:color="auto" w:fill="FFFFFF"/>
          <w:lang w:bidi="ar"/>
        </w:rPr>
        <w:t>—从科研应用的角度，研讨科技未来发展的方向和趋势。</w:t>
      </w:r>
    </w:p>
    <w:p w14:paraId="7A4F399B" w14:textId="77777777" w:rsidR="0058429C" w:rsidRDefault="00000000">
      <w:pPr>
        <w:pStyle w:val="a6"/>
        <w:widowControl/>
        <w:shd w:val="clear" w:color="auto" w:fill="FFFFFF"/>
        <w:snapToGrid w:val="0"/>
        <w:spacing w:beforeAutospacing="0" w:afterAutospacing="0" w:line="300" w:lineRule="auto"/>
        <w:ind w:left="419"/>
        <w:rPr>
          <w:rFonts w:ascii="微软雅黑" w:eastAsia="微软雅黑" w:hAnsi="微软雅黑" w:cs="微软雅黑"/>
          <w:color w:val="000000"/>
          <w:shd w:val="clear" w:color="auto" w:fill="FFFFFF"/>
        </w:rPr>
      </w:pPr>
      <w:r>
        <w:rPr>
          <w:rFonts w:ascii="微软雅黑" w:eastAsia="微软雅黑" w:hAnsi="微软雅黑" w:cs="微软雅黑" w:hint="eastAsia"/>
          <w:b/>
          <w:bCs/>
          <w:color w:val="2E74B5" w:themeColor="accent1" w:themeShade="BF"/>
          <w:shd w:val="clear" w:color="auto" w:fill="FFFFFF"/>
          <w:lang w:bidi="ar"/>
        </w:rPr>
        <w:t>企业家</w:t>
      </w:r>
      <w:r>
        <w:rPr>
          <w:rFonts w:ascii="微软雅黑" w:eastAsia="微软雅黑" w:hAnsi="微软雅黑" w:cs="微软雅黑" w:hint="eastAsia"/>
          <w:color w:val="000000"/>
          <w:shd w:val="clear" w:color="auto" w:fill="FFFFFF"/>
          <w:lang w:bidi="ar"/>
        </w:rPr>
        <w:t>—从企业经营的角度，分享科技落地应用的现状、优势、问题及对策。</w:t>
      </w:r>
    </w:p>
    <w:p w14:paraId="4C61E41F" w14:textId="77777777" w:rsidR="0058429C" w:rsidRDefault="00000000">
      <w:pPr>
        <w:pStyle w:val="a6"/>
        <w:widowControl/>
        <w:shd w:val="clear" w:color="auto" w:fill="FFFFFF"/>
        <w:snapToGrid w:val="0"/>
        <w:spacing w:beforeAutospacing="0" w:afterAutospacing="0" w:line="300" w:lineRule="auto"/>
        <w:ind w:left="419"/>
        <w:rPr>
          <w:rFonts w:ascii="微软雅黑" w:eastAsia="微软雅黑" w:hAnsi="微软雅黑" w:cs="微软雅黑"/>
          <w:color w:val="000000"/>
          <w:shd w:val="clear" w:color="auto" w:fill="FFFFFF"/>
          <w:lang w:bidi="ar"/>
        </w:rPr>
      </w:pPr>
      <w:r>
        <w:rPr>
          <w:rFonts w:ascii="微软雅黑" w:eastAsia="微软雅黑" w:hAnsi="微软雅黑" w:cs="微软雅黑" w:hint="eastAsia"/>
          <w:b/>
          <w:bCs/>
          <w:color w:val="2E74B5" w:themeColor="accent1" w:themeShade="BF"/>
          <w:shd w:val="clear" w:color="auto" w:fill="FFFFFF"/>
          <w:lang w:bidi="ar"/>
        </w:rPr>
        <w:t>投资家</w:t>
      </w:r>
      <w:r>
        <w:rPr>
          <w:rFonts w:ascii="微软雅黑" w:eastAsia="微软雅黑" w:hAnsi="微软雅黑" w:cs="微软雅黑" w:hint="eastAsia"/>
          <w:color w:val="000000"/>
          <w:shd w:val="clear" w:color="auto" w:fill="FFFFFF"/>
          <w:lang w:bidi="ar"/>
        </w:rPr>
        <w:t>—从盈利风控的角度，阐述科技投资的机遇与风险。</w:t>
      </w:r>
    </w:p>
    <w:p w14:paraId="627959FE" w14:textId="77777777" w:rsidR="0058429C" w:rsidRDefault="00000000">
      <w:pPr>
        <w:pStyle w:val="a6"/>
        <w:widowControl/>
        <w:shd w:val="clear" w:color="auto" w:fill="FFFFFF"/>
        <w:snapToGrid w:val="0"/>
        <w:spacing w:beforeAutospacing="0" w:afterAutospacing="0" w:line="300" w:lineRule="auto"/>
        <w:jc w:val="center"/>
        <w:rPr>
          <w:rFonts w:ascii="微软雅黑" w:eastAsia="微软雅黑" w:hAnsi="微软雅黑" w:cs="微软雅黑"/>
          <w:b/>
          <w:bCs/>
          <w:color w:val="C00000"/>
          <w:sz w:val="32"/>
          <w:szCs w:val="32"/>
          <w:shd w:val="clear" w:color="auto" w:fill="FFFFFF"/>
        </w:rPr>
      </w:pPr>
      <w:r>
        <w:rPr>
          <w:rFonts w:ascii="微软雅黑" w:eastAsia="微软雅黑" w:hAnsi="微软雅黑" w:cs="微软雅黑" w:hint="eastAsia"/>
          <w:b/>
          <w:bCs/>
          <w:color w:val="C00000"/>
          <w:sz w:val="32"/>
          <w:szCs w:val="32"/>
          <w:shd w:val="clear" w:color="auto" w:fill="FFFFFF"/>
        </w:rPr>
        <w:t>博士助教团</w:t>
      </w:r>
    </w:p>
    <w:p w14:paraId="647E5238" w14:textId="77777777" w:rsidR="0058429C" w:rsidRDefault="00000000">
      <w:pPr>
        <w:pStyle w:val="a6"/>
        <w:widowControl/>
        <w:shd w:val="clear" w:color="auto" w:fill="FFFFFF"/>
        <w:snapToGrid w:val="0"/>
        <w:spacing w:beforeAutospacing="0" w:afterAutospacing="0" w:line="300" w:lineRule="auto"/>
        <w:ind w:left="420"/>
        <w:rPr>
          <w:rFonts w:ascii="微软雅黑" w:eastAsia="微软雅黑" w:hAnsi="微软雅黑" w:cs="微软雅黑"/>
          <w:color w:val="000000"/>
          <w:shd w:val="clear" w:color="auto" w:fill="FFFFFF"/>
        </w:rPr>
      </w:pPr>
      <w:r>
        <w:rPr>
          <w:rFonts w:ascii="微软雅黑" w:eastAsia="微软雅黑" w:hAnsi="微软雅黑" w:cs="微软雅黑" w:hint="eastAsia"/>
          <w:b/>
          <w:bCs/>
          <w:color w:val="000000"/>
          <w:shd w:val="clear" w:color="auto" w:fill="FFFFFF"/>
        </w:rPr>
        <w:t>前沿科技雷达：</w:t>
      </w:r>
      <w:r>
        <w:rPr>
          <w:rFonts w:ascii="微软雅黑" w:eastAsia="微软雅黑" w:hAnsi="微软雅黑" w:cs="微软雅黑" w:hint="eastAsia"/>
          <w:color w:val="000000"/>
          <w:shd w:val="clear" w:color="auto" w:fill="FFFFFF"/>
        </w:rPr>
        <w:t>汇编课程所涵盖及相关科技领域的资料，以及解读前沿行研报告。</w:t>
      </w:r>
    </w:p>
    <w:p w14:paraId="5D250C3A" w14:textId="77777777" w:rsidR="0058429C" w:rsidRDefault="00000000">
      <w:pPr>
        <w:pStyle w:val="a6"/>
        <w:widowControl/>
        <w:shd w:val="clear" w:color="auto" w:fill="FFFFFF"/>
        <w:snapToGrid w:val="0"/>
        <w:spacing w:beforeAutospacing="0" w:afterAutospacing="0" w:line="300" w:lineRule="auto"/>
        <w:ind w:left="420"/>
        <w:rPr>
          <w:rFonts w:ascii="微软雅黑" w:eastAsia="微软雅黑" w:hAnsi="微软雅黑" w:cs="微软雅黑"/>
          <w:color w:val="000000"/>
          <w:shd w:val="clear" w:color="auto" w:fill="FFFFFF"/>
        </w:rPr>
      </w:pPr>
      <w:r>
        <w:rPr>
          <w:rFonts w:ascii="微软雅黑" w:eastAsia="微软雅黑" w:hAnsi="微软雅黑" w:cs="微软雅黑" w:hint="eastAsia"/>
          <w:b/>
          <w:bCs/>
          <w:color w:val="000000"/>
          <w:shd w:val="clear" w:color="auto" w:fill="FFFFFF"/>
        </w:rPr>
        <w:t>专业科普平台：</w:t>
      </w:r>
      <w:r>
        <w:rPr>
          <w:rFonts w:ascii="微软雅黑" w:eastAsia="微软雅黑" w:hAnsi="微软雅黑" w:cs="微软雅黑" w:hint="eastAsia"/>
          <w:color w:val="000000"/>
          <w:shd w:val="clear" w:color="auto" w:fill="FFFFFF"/>
        </w:rPr>
        <w:t>提供专业科学概念的通俗解读。</w:t>
      </w:r>
    </w:p>
    <w:p w14:paraId="7152FDC3" w14:textId="77777777" w:rsidR="0058429C" w:rsidRDefault="00000000">
      <w:pPr>
        <w:pStyle w:val="a6"/>
        <w:widowControl/>
        <w:shd w:val="clear" w:color="auto" w:fill="FFFFFF"/>
        <w:snapToGrid w:val="0"/>
        <w:spacing w:beforeAutospacing="0" w:afterAutospacing="0" w:line="300" w:lineRule="auto"/>
        <w:ind w:left="420"/>
        <w:rPr>
          <w:rFonts w:ascii="微软雅黑" w:eastAsia="微软雅黑" w:hAnsi="微软雅黑" w:cs="微软雅黑"/>
          <w:color w:val="000000"/>
          <w:shd w:val="clear" w:color="auto" w:fill="FFFFFF"/>
        </w:rPr>
      </w:pPr>
      <w:r>
        <w:rPr>
          <w:rFonts w:ascii="微软雅黑" w:eastAsia="微软雅黑" w:hAnsi="微软雅黑" w:cs="微软雅黑" w:hint="eastAsia"/>
          <w:b/>
          <w:bCs/>
          <w:color w:val="000000"/>
          <w:shd w:val="clear" w:color="auto" w:fill="FFFFFF"/>
        </w:rPr>
        <w:t>全程科技智囊：</w:t>
      </w:r>
      <w:r>
        <w:rPr>
          <w:rFonts w:ascii="微软雅黑" w:eastAsia="微软雅黑" w:hAnsi="微软雅黑" w:cs="微软雅黑" w:hint="eastAsia"/>
          <w:color w:val="000000"/>
          <w:shd w:val="clear" w:color="auto" w:fill="FFFFFF"/>
        </w:rPr>
        <w:t>贯穿学习全程响应式技术答疑解惑。</w:t>
      </w:r>
    </w:p>
    <w:p w14:paraId="17DE02E0" w14:textId="77777777" w:rsidR="0058429C" w:rsidRDefault="00000000">
      <w:pPr>
        <w:pStyle w:val="a6"/>
        <w:widowControl/>
        <w:shd w:val="clear" w:color="auto" w:fill="FFFFFF"/>
        <w:snapToGrid w:val="0"/>
        <w:spacing w:beforeAutospacing="0" w:afterAutospacing="0" w:line="300" w:lineRule="auto"/>
        <w:ind w:left="420"/>
        <w:rPr>
          <w:rFonts w:ascii="微软雅黑" w:eastAsia="微软雅黑" w:hAnsi="微软雅黑" w:cs="微软雅黑"/>
          <w:color w:val="000000"/>
          <w:shd w:val="clear" w:color="auto" w:fill="FFFFFF"/>
        </w:rPr>
      </w:pPr>
      <w:r>
        <w:rPr>
          <w:rFonts w:ascii="微软雅黑" w:eastAsia="微软雅黑" w:hAnsi="微软雅黑" w:cs="微软雅黑" w:hint="eastAsia"/>
          <w:b/>
          <w:bCs/>
          <w:color w:val="000000"/>
          <w:shd w:val="clear" w:color="auto" w:fill="FFFFFF"/>
        </w:rPr>
        <w:t>项目牵线桥梁：</w:t>
      </w:r>
      <w:r>
        <w:rPr>
          <w:rFonts w:ascii="微软雅黑" w:eastAsia="微软雅黑" w:hAnsi="微软雅黑" w:cs="微软雅黑" w:hint="eastAsia"/>
          <w:color w:val="000000"/>
          <w:shd w:val="clear" w:color="auto" w:fill="FFFFFF"/>
        </w:rPr>
        <w:t>搭建科研成果转化应用的具象化纽带，让高新技术真正对接产业。</w:t>
      </w:r>
    </w:p>
    <w:p w14:paraId="3B21078B" w14:textId="77777777" w:rsidR="0058429C" w:rsidRDefault="00000000">
      <w:pPr>
        <w:pStyle w:val="a6"/>
        <w:widowControl/>
        <w:shd w:val="clear" w:color="auto" w:fill="FFFFFF"/>
        <w:snapToGrid w:val="0"/>
        <w:spacing w:beforeAutospacing="0" w:afterAutospacing="0" w:line="300" w:lineRule="auto"/>
        <w:ind w:left="420"/>
        <w:rPr>
          <w:rFonts w:ascii="微软雅黑" w:eastAsia="微软雅黑" w:hAnsi="微软雅黑" w:cs="微软雅黑"/>
          <w:color w:val="000000"/>
          <w:shd w:val="clear" w:color="auto" w:fill="FFFFFF"/>
        </w:rPr>
      </w:pPr>
      <w:r>
        <w:rPr>
          <w:rFonts w:ascii="微软雅黑" w:eastAsia="微软雅黑" w:hAnsi="微软雅黑" w:cs="微软雅黑" w:hint="eastAsia"/>
          <w:b/>
          <w:bCs/>
          <w:color w:val="000000"/>
          <w:shd w:val="clear" w:color="auto" w:fill="FFFFFF"/>
        </w:rPr>
        <w:t>人才储备中心：</w:t>
      </w:r>
      <w:r>
        <w:rPr>
          <w:rFonts w:ascii="微软雅黑" w:eastAsia="微软雅黑" w:hAnsi="微软雅黑" w:cs="微软雅黑" w:hint="eastAsia"/>
          <w:color w:val="000000"/>
          <w:shd w:val="clear" w:color="auto" w:fill="FFFFFF"/>
        </w:rPr>
        <w:t>抢占前沿科技尖端人才资源高地，为企业未来发展储备重要人才。</w:t>
      </w:r>
    </w:p>
    <w:p w14:paraId="7D2B33DD" w14:textId="77777777" w:rsidR="0058429C" w:rsidRDefault="0058429C">
      <w:pPr>
        <w:pStyle w:val="a6"/>
        <w:widowControl/>
        <w:shd w:val="clear" w:color="auto" w:fill="FFFFFF"/>
        <w:snapToGrid w:val="0"/>
        <w:spacing w:beforeAutospacing="0" w:afterAutospacing="0" w:line="300" w:lineRule="auto"/>
        <w:ind w:left="420"/>
        <w:rPr>
          <w:rFonts w:ascii="微软雅黑" w:eastAsia="微软雅黑" w:hAnsi="微软雅黑" w:cs="微软雅黑"/>
          <w:color w:val="000000"/>
          <w:sz w:val="26"/>
          <w:szCs w:val="26"/>
          <w:shd w:val="clear" w:color="auto" w:fill="FFFFFF"/>
        </w:rPr>
      </w:pPr>
    </w:p>
    <w:p w14:paraId="7D71935A" w14:textId="77777777" w:rsidR="0058429C" w:rsidRDefault="0058429C">
      <w:pPr>
        <w:snapToGrid w:val="0"/>
        <w:spacing w:afterLines="50" w:after="156" w:line="420" w:lineRule="exact"/>
        <w:ind w:firstLineChars="131" w:firstLine="419"/>
        <w:jc w:val="left"/>
        <w:rPr>
          <w:rFonts w:ascii="微软雅黑" w:eastAsia="微软雅黑" w:hAnsi="微软雅黑" w:cs="微软雅黑"/>
          <w:b/>
          <w:bCs/>
          <w:color w:val="C00000"/>
          <w:kern w:val="0"/>
          <w:sz w:val="32"/>
          <w:szCs w:val="32"/>
          <w:shd w:val="clear" w:color="auto" w:fill="FFFFFF"/>
          <w:lang w:bidi="ar"/>
        </w:rPr>
      </w:pPr>
    </w:p>
    <w:p w14:paraId="092EDD75" w14:textId="77777777" w:rsidR="0058429C" w:rsidRDefault="00000000">
      <w:pPr>
        <w:snapToGrid w:val="0"/>
        <w:spacing w:afterLines="50" w:after="156" w:line="420" w:lineRule="exact"/>
        <w:ind w:firstLineChars="131" w:firstLine="419"/>
        <w:jc w:val="left"/>
        <w:rPr>
          <w:rFonts w:ascii="微软雅黑" w:eastAsia="微软雅黑" w:hAnsi="微软雅黑" w:cs="微软雅黑"/>
          <w:b/>
          <w:bCs/>
          <w:color w:val="C00000"/>
          <w:kern w:val="0"/>
          <w:sz w:val="32"/>
          <w:szCs w:val="32"/>
          <w:shd w:val="clear" w:color="auto" w:fill="FFFFFF"/>
          <w:lang w:bidi="ar"/>
        </w:rPr>
      </w:pPr>
      <w:r>
        <w:rPr>
          <w:rFonts w:ascii="微软雅黑" w:eastAsia="微软雅黑" w:hAnsi="微软雅黑" w:cs="微软雅黑" w:hint="eastAsia"/>
          <w:b/>
          <w:bCs/>
          <w:color w:val="C00000"/>
          <w:kern w:val="0"/>
          <w:sz w:val="32"/>
          <w:szCs w:val="32"/>
          <w:shd w:val="clear" w:color="auto" w:fill="FFFFFF"/>
          <w:lang w:bidi="ar"/>
        </w:rPr>
        <w:t>前沿科技缔造者【科学家】：</w:t>
      </w:r>
    </w:p>
    <w:p w14:paraId="65F28B6C" w14:textId="77777777" w:rsidR="0058429C" w:rsidRDefault="00000000">
      <w:pPr>
        <w:snapToGrid w:val="0"/>
        <w:spacing w:line="560" w:lineRule="exact"/>
        <w:ind w:leftChars="200" w:left="420"/>
        <w:jc w:val="left"/>
        <w:rPr>
          <w:rFonts w:ascii="微软雅黑" w:eastAsia="微软雅黑" w:hAnsi="微软雅黑" w:cs="微软雅黑"/>
          <w:color w:val="333333"/>
          <w:sz w:val="24"/>
          <w:shd w:val="clear" w:color="auto" w:fill="FFFFFF"/>
        </w:rPr>
      </w:pPr>
      <w:r>
        <w:rPr>
          <w:rFonts w:ascii="微软雅黑" w:eastAsia="微软雅黑" w:hAnsi="微软雅黑" w:cs="微软雅黑" w:hint="eastAsia"/>
          <w:b/>
          <w:bCs/>
          <w:color w:val="333333"/>
          <w:sz w:val="24"/>
          <w:shd w:val="clear" w:color="auto" w:fill="FFFFFF"/>
        </w:rPr>
        <w:t>潘云鹤：</w:t>
      </w:r>
      <w:r>
        <w:rPr>
          <w:rFonts w:ascii="微软雅黑" w:eastAsia="微软雅黑" w:hAnsi="微软雅黑" w:cs="微软雅黑" w:hint="eastAsia"/>
          <w:color w:val="333333"/>
          <w:sz w:val="24"/>
          <w:shd w:val="clear" w:color="auto" w:fill="FFFFFF"/>
        </w:rPr>
        <w:t>中国工程院院士、人工智能专家</w:t>
      </w:r>
    </w:p>
    <w:p w14:paraId="24DB97BC" w14:textId="77777777" w:rsidR="0058429C" w:rsidRDefault="00000000">
      <w:pPr>
        <w:snapToGrid w:val="0"/>
        <w:spacing w:line="560" w:lineRule="exact"/>
        <w:ind w:leftChars="200" w:left="420"/>
        <w:jc w:val="left"/>
        <w:rPr>
          <w:rFonts w:ascii="微软雅黑" w:eastAsia="微软雅黑" w:hAnsi="微软雅黑" w:cs="微软雅黑"/>
          <w:color w:val="333333"/>
          <w:sz w:val="24"/>
          <w:shd w:val="clear" w:color="auto" w:fill="FFFFFF"/>
        </w:rPr>
      </w:pPr>
      <w:r>
        <w:rPr>
          <w:rFonts w:ascii="微软雅黑" w:eastAsia="微软雅黑" w:hAnsi="微软雅黑" w:cs="微软雅黑" w:hint="eastAsia"/>
          <w:b/>
          <w:bCs/>
          <w:color w:val="333333"/>
          <w:sz w:val="24"/>
          <w:shd w:val="clear" w:color="auto" w:fill="FFFFFF"/>
        </w:rPr>
        <w:t>王建宇：</w:t>
      </w:r>
      <w:r>
        <w:rPr>
          <w:rFonts w:ascii="微软雅黑" w:eastAsia="微软雅黑" w:hAnsi="微软雅黑" w:cs="微软雅黑" w:hint="eastAsia"/>
          <w:color w:val="333333"/>
          <w:sz w:val="24"/>
          <w:shd w:val="clear" w:color="auto" w:fill="FFFFFF"/>
        </w:rPr>
        <w:t>中国科学院院士、高空光电物理学家</w:t>
      </w:r>
    </w:p>
    <w:p w14:paraId="1758D78C" w14:textId="77777777" w:rsidR="0058429C" w:rsidRDefault="00000000">
      <w:pPr>
        <w:snapToGrid w:val="0"/>
        <w:spacing w:line="560" w:lineRule="exact"/>
        <w:ind w:leftChars="200" w:left="420"/>
        <w:jc w:val="left"/>
        <w:rPr>
          <w:rFonts w:ascii="微软雅黑" w:eastAsia="微软雅黑" w:hAnsi="微软雅黑" w:cs="微软雅黑"/>
          <w:color w:val="333333"/>
          <w:sz w:val="24"/>
          <w:shd w:val="clear" w:color="auto" w:fill="FFFFFF"/>
        </w:rPr>
      </w:pPr>
      <w:r>
        <w:rPr>
          <w:rFonts w:ascii="微软雅黑" w:eastAsia="微软雅黑" w:hAnsi="微软雅黑" w:cs="微软雅黑" w:hint="eastAsia"/>
          <w:b/>
          <w:bCs/>
          <w:color w:val="333333"/>
          <w:sz w:val="24"/>
          <w:shd w:val="clear" w:color="auto" w:fill="FFFFFF"/>
        </w:rPr>
        <w:t>杨  卫：</w:t>
      </w:r>
      <w:r>
        <w:rPr>
          <w:rFonts w:ascii="微软雅黑" w:eastAsia="微软雅黑" w:hAnsi="微软雅黑" w:cs="微软雅黑" w:hint="eastAsia"/>
          <w:color w:val="333333"/>
          <w:sz w:val="24"/>
          <w:shd w:val="clear" w:color="auto" w:fill="FFFFFF"/>
        </w:rPr>
        <w:t>中国科学院院士、发展中国家科学院院士</w:t>
      </w:r>
    </w:p>
    <w:p w14:paraId="4651DDF1" w14:textId="77777777" w:rsidR="0058429C" w:rsidRDefault="00000000">
      <w:pPr>
        <w:snapToGrid w:val="0"/>
        <w:spacing w:line="560" w:lineRule="exact"/>
        <w:ind w:leftChars="200" w:left="420"/>
        <w:jc w:val="left"/>
        <w:rPr>
          <w:rFonts w:ascii="微软雅黑" w:eastAsia="微软雅黑" w:hAnsi="微软雅黑" w:cs="微软雅黑"/>
          <w:color w:val="333333"/>
          <w:sz w:val="24"/>
          <w:shd w:val="clear" w:color="auto" w:fill="FFFFFF"/>
        </w:rPr>
      </w:pPr>
      <w:r>
        <w:rPr>
          <w:rFonts w:ascii="微软雅黑" w:eastAsia="微软雅黑" w:hAnsi="微软雅黑" w:cs="微软雅黑" w:hint="eastAsia"/>
          <w:b/>
          <w:bCs/>
          <w:color w:val="333333"/>
          <w:sz w:val="24"/>
          <w:shd w:val="clear" w:color="auto" w:fill="FFFFFF"/>
        </w:rPr>
        <w:t>吴  澄：</w:t>
      </w:r>
      <w:r>
        <w:rPr>
          <w:rFonts w:ascii="微软雅黑" w:eastAsia="微软雅黑" w:hAnsi="微软雅黑" w:cs="微软雅黑" w:hint="eastAsia"/>
          <w:color w:val="333333"/>
          <w:sz w:val="24"/>
          <w:shd w:val="clear" w:color="auto" w:fill="FFFFFF"/>
        </w:rPr>
        <w:t>中国工程院院士、智能制造专家</w:t>
      </w:r>
    </w:p>
    <w:p w14:paraId="4DBC3659" w14:textId="77777777" w:rsidR="0058429C" w:rsidRDefault="00000000">
      <w:pPr>
        <w:snapToGrid w:val="0"/>
        <w:spacing w:line="560" w:lineRule="exact"/>
        <w:ind w:leftChars="200" w:left="420"/>
        <w:jc w:val="left"/>
        <w:rPr>
          <w:rFonts w:ascii="微软雅黑" w:eastAsia="微软雅黑" w:hAnsi="微软雅黑" w:cs="微软雅黑"/>
          <w:color w:val="333333"/>
          <w:sz w:val="24"/>
          <w:shd w:val="clear" w:color="auto" w:fill="FFFFFF"/>
        </w:rPr>
      </w:pPr>
      <w:r>
        <w:rPr>
          <w:rFonts w:ascii="微软雅黑" w:eastAsia="微软雅黑" w:hAnsi="微软雅黑" w:cs="微软雅黑" w:hint="eastAsia"/>
          <w:b/>
          <w:bCs/>
          <w:color w:val="333333"/>
          <w:sz w:val="24"/>
          <w:shd w:val="clear" w:color="auto" w:fill="FFFFFF"/>
        </w:rPr>
        <w:t>王  曦：</w:t>
      </w:r>
      <w:r>
        <w:rPr>
          <w:rFonts w:ascii="微软雅黑" w:eastAsia="微软雅黑" w:hAnsi="微软雅黑" w:cs="微软雅黑" w:hint="eastAsia"/>
          <w:color w:val="333333"/>
          <w:sz w:val="24"/>
          <w:shd w:val="clear" w:color="auto" w:fill="FFFFFF"/>
        </w:rPr>
        <w:t>中国科学院院士、半导体材料学专家</w:t>
      </w:r>
    </w:p>
    <w:p w14:paraId="487DDF54" w14:textId="77777777" w:rsidR="0058429C" w:rsidRDefault="00000000">
      <w:pPr>
        <w:snapToGrid w:val="0"/>
        <w:spacing w:line="560" w:lineRule="exact"/>
        <w:ind w:leftChars="200" w:left="420"/>
        <w:jc w:val="left"/>
        <w:rPr>
          <w:rFonts w:ascii="微软雅黑" w:eastAsia="微软雅黑" w:hAnsi="微软雅黑" w:cs="微软雅黑"/>
          <w:color w:val="333333"/>
          <w:sz w:val="24"/>
          <w:shd w:val="clear" w:color="auto" w:fill="FFFFFF"/>
        </w:rPr>
      </w:pPr>
      <w:r>
        <w:rPr>
          <w:rFonts w:ascii="微软雅黑" w:eastAsia="微软雅黑" w:hAnsi="微软雅黑" w:cs="微软雅黑" w:hint="eastAsia"/>
          <w:b/>
          <w:bCs/>
          <w:color w:val="333333"/>
          <w:sz w:val="24"/>
          <w:shd w:val="clear" w:color="auto" w:fill="FFFFFF"/>
        </w:rPr>
        <w:t>邬贺铨：</w:t>
      </w:r>
      <w:r>
        <w:rPr>
          <w:rFonts w:ascii="微软雅黑" w:eastAsia="微软雅黑" w:hAnsi="微软雅黑" w:cs="微软雅黑" w:hint="eastAsia"/>
          <w:color w:val="333333"/>
          <w:sz w:val="24"/>
          <w:shd w:val="clear" w:color="auto" w:fill="FFFFFF"/>
        </w:rPr>
        <w:t>中国工程院院士、大数据专家</w:t>
      </w:r>
    </w:p>
    <w:p w14:paraId="1FED820B" w14:textId="77777777" w:rsidR="0058429C" w:rsidRDefault="00000000">
      <w:pPr>
        <w:snapToGrid w:val="0"/>
        <w:spacing w:line="560" w:lineRule="exact"/>
        <w:ind w:leftChars="200" w:left="1380" w:hangingChars="400" w:hanging="960"/>
        <w:jc w:val="left"/>
        <w:rPr>
          <w:rFonts w:ascii="微软雅黑" w:eastAsia="微软雅黑" w:hAnsi="微软雅黑" w:cs="微软雅黑"/>
          <w:color w:val="333333"/>
          <w:sz w:val="24"/>
          <w:shd w:val="clear" w:color="auto" w:fill="FFFFFF"/>
        </w:rPr>
      </w:pPr>
      <w:r>
        <w:rPr>
          <w:rFonts w:ascii="微软雅黑" w:eastAsia="微软雅黑" w:hAnsi="微软雅黑" w:cs="微软雅黑" w:hint="eastAsia"/>
          <w:b/>
          <w:bCs/>
          <w:color w:val="333333"/>
          <w:sz w:val="24"/>
          <w:shd w:val="clear" w:color="auto" w:fill="FFFFFF"/>
        </w:rPr>
        <w:t>徐国良：</w:t>
      </w:r>
      <w:r>
        <w:rPr>
          <w:rFonts w:ascii="微软雅黑" w:eastAsia="微软雅黑" w:hAnsi="微软雅黑" w:cs="微软雅黑" w:hint="eastAsia"/>
          <w:color w:val="333333"/>
          <w:sz w:val="24"/>
          <w:shd w:val="clear" w:color="auto" w:fill="FFFFFF"/>
        </w:rPr>
        <w:t>中国科学院院士、生命科学家</w:t>
      </w:r>
    </w:p>
    <w:p w14:paraId="75A2A261" w14:textId="77777777" w:rsidR="0058429C" w:rsidRDefault="00000000">
      <w:pPr>
        <w:snapToGrid w:val="0"/>
        <w:spacing w:line="560" w:lineRule="exact"/>
        <w:ind w:leftChars="200" w:left="420"/>
        <w:jc w:val="left"/>
        <w:rPr>
          <w:rFonts w:ascii="微软雅黑" w:eastAsia="微软雅黑" w:hAnsi="微软雅黑" w:cs="微软雅黑"/>
          <w:color w:val="333333"/>
          <w:sz w:val="24"/>
          <w:shd w:val="clear" w:color="auto" w:fill="FFFFFF"/>
        </w:rPr>
      </w:pPr>
      <w:r>
        <w:rPr>
          <w:rFonts w:ascii="微软雅黑" w:eastAsia="微软雅黑" w:hAnsi="微软雅黑" w:cs="微软雅黑" w:hint="eastAsia"/>
          <w:b/>
          <w:bCs/>
          <w:color w:val="333333"/>
          <w:sz w:val="24"/>
          <w:shd w:val="clear" w:color="auto" w:fill="FFFFFF"/>
        </w:rPr>
        <w:t>干  勇：</w:t>
      </w:r>
      <w:r>
        <w:rPr>
          <w:rFonts w:ascii="微软雅黑" w:eastAsia="微软雅黑" w:hAnsi="微软雅黑" w:cs="微软雅黑" w:hint="eastAsia"/>
          <w:color w:val="333333"/>
          <w:sz w:val="24"/>
          <w:shd w:val="clear" w:color="auto" w:fill="FFFFFF"/>
        </w:rPr>
        <w:t>中国工程院院士、新材料专家</w:t>
      </w:r>
    </w:p>
    <w:p w14:paraId="7B3C60E4" w14:textId="77777777" w:rsidR="0058429C" w:rsidRDefault="00000000">
      <w:pPr>
        <w:snapToGrid w:val="0"/>
        <w:spacing w:line="560" w:lineRule="exact"/>
        <w:ind w:leftChars="200" w:left="1380" w:hangingChars="400" w:hanging="960"/>
        <w:jc w:val="left"/>
        <w:rPr>
          <w:rFonts w:ascii="微软雅黑" w:eastAsia="微软雅黑" w:hAnsi="微软雅黑" w:cs="微软雅黑"/>
          <w:color w:val="333333"/>
          <w:sz w:val="24"/>
          <w:shd w:val="clear" w:color="auto" w:fill="FFFFFF"/>
        </w:rPr>
      </w:pPr>
      <w:r>
        <w:rPr>
          <w:rFonts w:ascii="微软雅黑" w:eastAsia="微软雅黑" w:hAnsi="微软雅黑" w:cs="微软雅黑" w:hint="eastAsia"/>
          <w:b/>
          <w:bCs/>
          <w:color w:val="333333"/>
          <w:sz w:val="24"/>
          <w:shd w:val="clear" w:color="auto" w:fill="FFFFFF"/>
        </w:rPr>
        <w:t>马余刚：</w:t>
      </w:r>
      <w:r>
        <w:rPr>
          <w:rFonts w:ascii="微软雅黑" w:eastAsia="微软雅黑" w:hAnsi="微软雅黑" w:cs="微软雅黑" w:hint="eastAsia"/>
          <w:color w:val="333333"/>
          <w:sz w:val="24"/>
          <w:shd w:val="clear" w:color="auto" w:fill="FFFFFF"/>
        </w:rPr>
        <w:t>中国科学院院士、核物理专家</w:t>
      </w:r>
    </w:p>
    <w:p w14:paraId="565DFC32" w14:textId="77777777" w:rsidR="0058429C" w:rsidRDefault="0058429C">
      <w:pPr>
        <w:snapToGrid w:val="0"/>
        <w:spacing w:line="420" w:lineRule="exact"/>
        <w:jc w:val="left"/>
        <w:rPr>
          <w:rFonts w:ascii="微软雅黑" w:eastAsia="微软雅黑" w:hAnsi="微软雅黑" w:cs="微软雅黑"/>
          <w:b/>
          <w:bCs/>
          <w:color w:val="C00000"/>
          <w:sz w:val="28"/>
          <w:szCs w:val="28"/>
        </w:rPr>
      </w:pPr>
    </w:p>
    <w:p w14:paraId="6EA0DD42" w14:textId="77777777" w:rsidR="0058429C" w:rsidRDefault="00000000">
      <w:pPr>
        <w:snapToGrid w:val="0"/>
        <w:spacing w:afterLines="50" w:after="156" w:line="420" w:lineRule="exact"/>
        <w:ind w:firstLineChars="131" w:firstLine="419"/>
        <w:jc w:val="left"/>
        <w:rPr>
          <w:rFonts w:ascii="微软雅黑" w:eastAsia="微软雅黑" w:hAnsi="微软雅黑" w:cs="微软雅黑"/>
          <w:b/>
          <w:bCs/>
          <w:color w:val="C00000"/>
          <w:kern w:val="0"/>
          <w:sz w:val="32"/>
          <w:szCs w:val="32"/>
          <w:shd w:val="clear" w:color="auto" w:fill="FFFFFF"/>
          <w:lang w:bidi="ar"/>
        </w:rPr>
      </w:pPr>
      <w:r>
        <w:rPr>
          <w:rFonts w:ascii="微软雅黑" w:eastAsia="微软雅黑" w:hAnsi="微软雅黑" w:cs="微软雅黑" w:hint="eastAsia"/>
          <w:b/>
          <w:bCs/>
          <w:color w:val="C00000"/>
          <w:kern w:val="0"/>
          <w:sz w:val="32"/>
          <w:szCs w:val="32"/>
          <w:shd w:val="clear" w:color="auto" w:fill="FFFFFF"/>
          <w:lang w:bidi="ar"/>
        </w:rPr>
        <w:t>科技创新践行者【企业家】：</w:t>
      </w:r>
    </w:p>
    <w:p w14:paraId="2C5517AD" w14:textId="77777777" w:rsidR="0058429C" w:rsidRDefault="00000000">
      <w:pPr>
        <w:snapToGrid w:val="0"/>
        <w:spacing w:line="560" w:lineRule="exact"/>
        <w:ind w:leftChars="200" w:left="420"/>
        <w:jc w:val="left"/>
        <w:rPr>
          <w:rFonts w:ascii="微软雅黑" w:eastAsia="微软雅黑" w:hAnsi="微软雅黑" w:cs="微软雅黑"/>
          <w:color w:val="333333"/>
          <w:sz w:val="24"/>
          <w:shd w:val="clear" w:color="auto" w:fill="FFFFFF"/>
        </w:rPr>
      </w:pPr>
      <w:r>
        <w:rPr>
          <w:rFonts w:ascii="微软雅黑" w:eastAsia="微软雅黑" w:hAnsi="微软雅黑" w:cs="微软雅黑" w:hint="eastAsia"/>
          <w:b/>
          <w:bCs/>
          <w:color w:val="333333"/>
          <w:sz w:val="24"/>
          <w:shd w:val="clear" w:color="auto" w:fill="FFFFFF"/>
        </w:rPr>
        <w:t>江南春：</w:t>
      </w:r>
      <w:r>
        <w:rPr>
          <w:rFonts w:ascii="微软雅黑" w:eastAsia="微软雅黑" w:hAnsi="微软雅黑" w:cs="微软雅黑" w:hint="eastAsia"/>
          <w:color w:val="333333"/>
          <w:sz w:val="24"/>
          <w:shd w:val="clear" w:color="auto" w:fill="FFFFFF"/>
        </w:rPr>
        <w:t>分众传媒创始人、董事长</w:t>
      </w:r>
    </w:p>
    <w:p w14:paraId="577A1480" w14:textId="77777777" w:rsidR="0058429C" w:rsidRDefault="00000000">
      <w:pPr>
        <w:snapToGrid w:val="0"/>
        <w:spacing w:line="560" w:lineRule="exact"/>
        <w:ind w:leftChars="200" w:left="420"/>
        <w:jc w:val="left"/>
        <w:rPr>
          <w:rFonts w:ascii="微软雅黑" w:eastAsia="微软雅黑" w:hAnsi="微软雅黑" w:cs="微软雅黑"/>
          <w:color w:val="333333"/>
          <w:sz w:val="24"/>
          <w:shd w:val="clear" w:color="auto" w:fill="FFFFFF"/>
        </w:rPr>
      </w:pPr>
      <w:r>
        <w:rPr>
          <w:rFonts w:ascii="微软雅黑" w:eastAsia="微软雅黑" w:hAnsi="微软雅黑" w:cs="微软雅黑" w:hint="eastAsia"/>
          <w:b/>
          <w:bCs/>
          <w:color w:val="333333"/>
          <w:sz w:val="24"/>
          <w:shd w:val="clear" w:color="auto" w:fill="FFFFFF"/>
        </w:rPr>
        <w:t>雷  军：</w:t>
      </w:r>
      <w:r>
        <w:rPr>
          <w:rFonts w:ascii="微软雅黑" w:eastAsia="微软雅黑" w:hAnsi="微软雅黑" w:cs="微软雅黑" w:hint="eastAsia"/>
          <w:color w:val="333333"/>
          <w:sz w:val="24"/>
          <w:shd w:val="clear" w:color="auto" w:fill="FFFFFF"/>
        </w:rPr>
        <w:t>小米科技创始人、董事长</w:t>
      </w:r>
    </w:p>
    <w:p w14:paraId="01714560" w14:textId="77777777" w:rsidR="0058429C" w:rsidRDefault="00000000">
      <w:pPr>
        <w:snapToGrid w:val="0"/>
        <w:spacing w:line="560" w:lineRule="exact"/>
        <w:ind w:leftChars="200" w:left="420"/>
        <w:jc w:val="left"/>
        <w:rPr>
          <w:rFonts w:ascii="微软雅黑" w:eastAsia="微软雅黑" w:hAnsi="微软雅黑" w:cs="微软雅黑"/>
          <w:color w:val="333333"/>
          <w:sz w:val="24"/>
          <w:shd w:val="clear" w:color="auto" w:fill="FFFFFF"/>
        </w:rPr>
      </w:pPr>
      <w:r>
        <w:rPr>
          <w:rFonts w:ascii="微软雅黑" w:eastAsia="微软雅黑" w:hAnsi="微软雅黑" w:cs="微软雅黑" w:hint="eastAsia"/>
          <w:b/>
          <w:bCs/>
          <w:color w:val="333333"/>
          <w:sz w:val="24"/>
          <w:shd w:val="clear" w:color="auto" w:fill="FFFFFF"/>
        </w:rPr>
        <w:t>陈春花：</w:t>
      </w:r>
      <w:r>
        <w:rPr>
          <w:rFonts w:ascii="微软雅黑" w:eastAsia="微软雅黑" w:hAnsi="微软雅黑" w:cs="微软雅黑" w:hint="eastAsia"/>
          <w:color w:val="333333"/>
          <w:sz w:val="24"/>
          <w:shd w:val="clear" w:color="auto" w:fill="FFFFFF"/>
        </w:rPr>
        <w:t>新希望六和股份、原联席董事长</w:t>
      </w:r>
    </w:p>
    <w:p w14:paraId="717F234D" w14:textId="77777777" w:rsidR="0058429C" w:rsidRDefault="00000000">
      <w:pPr>
        <w:snapToGrid w:val="0"/>
        <w:spacing w:line="560" w:lineRule="exact"/>
        <w:ind w:leftChars="200" w:left="420"/>
        <w:jc w:val="left"/>
        <w:rPr>
          <w:rFonts w:ascii="微软雅黑" w:eastAsia="微软雅黑" w:hAnsi="微软雅黑" w:cs="微软雅黑"/>
          <w:color w:val="333333"/>
          <w:sz w:val="24"/>
          <w:shd w:val="clear" w:color="auto" w:fill="FFFFFF"/>
        </w:rPr>
      </w:pPr>
      <w:r>
        <w:rPr>
          <w:rFonts w:ascii="微软雅黑" w:eastAsia="微软雅黑" w:hAnsi="微软雅黑" w:cs="微软雅黑" w:hint="eastAsia"/>
          <w:b/>
          <w:bCs/>
          <w:color w:val="333333"/>
          <w:sz w:val="24"/>
          <w:shd w:val="clear" w:color="auto" w:fill="FFFFFF"/>
        </w:rPr>
        <w:t>王传福：</w:t>
      </w:r>
      <w:r>
        <w:rPr>
          <w:rFonts w:ascii="微软雅黑" w:eastAsia="微软雅黑" w:hAnsi="微软雅黑" w:cs="微软雅黑" w:hint="eastAsia"/>
          <w:color w:val="333333"/>
          <w:sz w:val="24"/>
          <w:shd w:val="clear" w:color="auto" w:fill="FFFFFF"/>
        </w:rPr>
        <w:t>比亚迪股份董事局主席兼总裁</w:t>
      </w:r>
    </w:p>
    <w:p w14:paraId="357A405A" w14:textId="77777777" w:rsidR="0058429C" w:rsidRDefault="00000000">
      <w:pPr>
        <w:snapToGrid w:val="0"/>
        <w:spacing w:line="560" w:lineRule="exact"/>
        <w:ind w:leftChars="200" w:left="420"/>
        <w:jc w:val="left"/>
        <w:rPr>
          <w:rFonts w:ascii="微软雅黑" w:eastAsia="微软雅黑" w:hAnsi="微软雅黑" w:cs="微软雅黑"/>
          <w:color w:val="333333"/>
          <w:sz w:val="24"/>
          <w:shd w:val="clear" w:color="auto" w:fill="FFFFFF"/>
        </w:rPr>
      </w:pPr>
      <w:r>
        <w:rPr>
          <w:rFonts w:ascii="微软雅黑" w:eastAsia="微软雅黑" w:hAnsi="微软雅黑" w:cs="微软雅黑" w:hint="eastAsia"/>
          <w:b/>
          <w:bCs/>
          <w:color w:val="333333"/>
          <w:sz w:val="24"/>
          <w:shd w:val="clear" w:color="auto" w:fill="FFFFFF"/>
        </w:rPr>
        <w:t>史蒂文·霍夫曼：</w:t>
      </w:r>
      <w:r>
        <w:rPr>
          <w:rFonts w:ascii="微软雅黑" w:eastAsia="微软雅黑" w:hAnsi="微软雅黑" w:cs="微软雅黑" w:hint="eastAsia"/>
          <w:color w:val="333333"/>
          <w:sz w:val="24"/>
          <w:shd w:val="clear" w:color="auto" w:fill="FFFFFF"/>
        </w:rPr>
        <w:t>硅谷创业教父</w:t>
      </w:r>
    </w:p>
    <w:p w14:paraId="2E0399FC" w14:textId="77777777" w:rsidR="0058429C" w:rsidRDefault="00000000">
      <w:pPr>
        <w:snapToGrid w:val="0"/>
        <w:spacing w:before="433" w:afterLines="50" w:after="156" w:line="420" w:lineRule="exact"/>
        <w:ind w:firstLineChars="131" w:firstLine="419"/>
        <w:jc w:val="left"/>
        <w:rPr>
          <w:rFonts w:ascii="微软雅黑" w:eastAsia="微软雅黑" w:hAnsi="微软雅黑" w:cs="微软雅黑"/>
          <w:b/>
          <w:bCs/>
          <w:color w:val="333333"/>
          <w:sz w:val="24"/>
          <w:shd w:val="clear" w:color="auto" w:fill="FFFFFF"/>
        </w:rPr>
      </w:pPr>
      <w:r>
        <w:rPr>
          <w:rFonts w:ascii="微软雅黑" w:eastAsia="微软雅黑" w:hAnsi="微软雅黑" w:cs="微软雅黑" w:hint="eastAsia"/>
          <w:b/>
          <w:bCs/>
          <w:color w:val="C00000"/>
          <w:kern w:val="0"/>
          <w:sz w:val="32"/>
          <w:szCs w:val="32"/>
          <w:shd w:val="clear" w:color="auto" w:fill="FFFFFF"/>
          <w:lang w:bidi="ar"/>
        </w:rPr>
        <w:t>科技产业推动者【投资家】：</w:t>
      </w:r>
    </w:p>
    <w:p w14:paraId="5B37117E" w14:textId="77777777" w:rsidR="0058429C" w:rsidRDefault="00000000">
      <w:pPr>
        <w:snapToGrid w:val="0"/>
        <w:spacing w:line="560" w:lineRule="exact"/>
        <w:ind w:leftChars="200" w:left="420"/>
        <w:jc w:val="left"/>
        <w:rPr>
          <w:rFonts w:ascii="微软雅黑" w:eastAsia="微软雅黑" w:hAnsi="微软雅黑" w:cs="微软雅黑"/>
          <w:color w:val="333333"/>
          <w:sz w:val="24"/>
          <w:shd w:val="clear" w:color="auto" w:fill="FFFFFF"/>
        </w:rPr>
      </w:pPr>
      <w:r>
        <w:rPr>
          <w:rFonts w:ascii="微软雅黑" w:eastAsia="微软雅黑" w:hAnsi="微软雅黑" w:cs="微软雅黑" w:hint="eastAsia"/>
          <w:b/>
          <w:bCs/>
          <w:color w:val="333333"/>
          <w:sz w:val="24"/>
          <w:shd w:val="clear" w:color="auto" w:fill="FFFFFF"/>
        </w:rPr>
        <w:t>沈南鹏：</w:t>
      </w:r>
      <w:r>
        <w:rPr>
          <w:rFonts w:ascii="微软雅黑" w:eastAsia="微软雅黑" w:hAnsi="微软雅黑" w:cs="微软雅黑" w:hint="eastAsia"/>
          <w:color w:val="333333"/>
          <w:sz w:val="24"/>
          <w:shd w:val="clear" w:color="auto" w:fill="FFFFFF"/>
        </w:rPr>
        <w:t>红杉资本中国创始合伙人</w:t>
      </w:r>
    </w:p>
    <w:p w14:paraId="6AA6EA69" w14:textId="77777777" w:rsidR="0058429C" w:rsidRDefault="00000000">
      <w:pPr>
        <w:snapToGrid w:val="0"/>
        <w:spacing w:line="560" w:lineRule="exact"/>
        <w:ind w:leftChars="200" w:left="420"/>
        <w:jc w:val="left"/>
        <w:rPr>
          <w:rFonts w:ascii="微软雅黑" w:eastAsia="微软雅黑" w:hAnsi="微软雅黑" w:cs="微软雅黑"/>
          <w:color w:val="333333"/>
          <w:sz w:val="24"/>
          <w:shd w:val="clear" w:color="auto" w:fill="FFFFFF"/>
        </w:rPr>
      </w:pPr>
      <w:r>
        <w:rPr>
          <w:rFonts w:ascii="微软雅黑" w:eastAsia="微软雅黑" w:hAnsi="微软雅黑" w:cs="微软雅黑" w:hint="eastAsia"/>
          <w:b/>
          <w:bCs/>
          <w:color w:val="333333"/>
          <w:sz w:val="24"/>
          <w:shd w:val="clear" w:color="auto" w:fill="FFFFFF"/>
        </w:rPr>
        <w:t>朱  敏：</w:t>
      </w:r>
      <w:r>
        <w:rPr>
          <w:rFonts w:ascii="微软雅黑" w:eastAsia="微软雅黑" w:hAnsi="微软雅黑" w:cs="微软雅黑" w:hint="eastAsia"/>
          <w:color w:val="333333"/>
          <w:sz w:val="24"/>
          <w:shd w:val="clear" w:color="auto" w:fill="FFFFFF"/>
        </w:rPr>
        <w:t>赛伯乐投资集团创始人、董事长</w:t>
      </w:r>
    </w:p>
    <w:p w14:paraId="207B9D9B" w14:textId="77777777" w:rsidR="0058429C" w:rsidRDefault="00000000">
      <w:pPr>
        <w:snapToGrid w:val="0"/>
        <w:spacing w:line="560" w:lineRule="exact"/>
        <w:ind w:leftChars="200" w:left="420"/>
        <w:jc w:val="left"/>
        <w:rPr>
          <w:rFonts w:ascii="微软雅黑" w:eastAsia="微软雅黑" w:hAnsi="微软雅黑" w:cs="微软雅黑"/>
          <w:color w:val="333333"/>
          <w:sz w:val="24"/>
          <w:shd w:val="clear" w:color="auto" w:fill="FFFFFF"/>
        </w:rPr>
      </w:pPr>
      <w:r>
        <w:rPr>
          <w:rFonts w:ascii="微软雅黑" w:eastAsia="微软雅黑" w:hAnsi="微软雅黑" w:cs="微软雅黑" w:hint="eastAsia"/>
          <w:b/>
          <w:bCs/>
          <w:color w:val="333333"/>
          <w:sz w:val="24"/>
          <w:shd w:val="clear" w:color="auto" w:fill="FFFFFF"/>
        </w:rPr>
        <w:t>吴克忠：</w:t>
      </w:r>
      <w:r>
        <w:rPr>
          <w:rFonts w:ascii="微软雅黑" w:eastAsia="微软雅黑" w:hAnsi="微软雅黑" w:cs="微软雅黑" w:hint="eastAsia"/>
          <w:color w:val="333333"/>
          <w:sz w:val="24"/>
          <w:shd w:val="clear" w:color="auto" w:fill="FFFFFF"/>
        </w:rPr>
        <w:t>优势资本董事长、财中金控董事长</w:t>
      </w:r>
    </w:p>
    <w:p w14:paraId="415A0685" w14:textId="77777777" w:rsidR="0058429C" w:rsidRDefault="00000000">
      <w:pPr>
        <w:snapToGrid w:val="0"/>
        <w:spacing w:line="560" w:lineRule="exact"/>
        <w:ind w:leftChars="200" w:left="420"/>
        <w:jc w:val="left"/>
        <w:rPr>
          <w:rFonts w:ascii="微软雅黑" w:eastAsia="微软雅黑" w:hAnsi="微软雅黑" w:cs="微软雅黑"/>
          <w:color w:val="333333"/>
          <w:sz w:val="24"/>
          <w:shd w:val="clear" w:color="auto" w:fill="FFFFFF"/>
        </w:rPr>
      </w:pPr>
      <w:r>
        <w:rPr>
          <w:rFonts w:ascii="微软雅黑" w:eastAsia="微软雅黑" w:hAnsi="微软雅黑" w:cs="微软雅黑" w:hint="eastAsia"/>
          <w:b/>
          <w:bCs/>
          <w:color w:val="333333"/>
          <w:sz w:val="24"/>
          <w:shd w:val="clear" w:color="auto" w:fill="FFFFFF"/>
        </w:rPr>
        <w:t>唐  宁：</w:t>
      </w:r>
      <w:r>
        <w:rPr>
          <w:rFonts w:ascii="微软雅黑" w:eastAsia="微软雅黑" w:hAnsi="微软雅黑" w:cs="微软雅黑" w:hint="eastAsia"/>
          <w:color w:val="333333"/>
          <w:sz w:val="24"/>
          <w:shd w:val="clear" w:color="auto" w:fill="FFFFFF"/>
        </w:rPr>
        <w:t>宜信财富公司创始人、CEO</w:t>
      </w:r>
    </w:p>
    <w:p w14:paraId="35B8F389" w14:textId="77777777" w:rsidR="0058429C" w:rsidRDefault="00000000">
      <w:pPr>
        <w:snapToGrid w:val="0"/>
        <w:spacing w:line="560" w:lineRule="exact"/>
        <w:ind w:leftChars="200" w:left="420"/>
        <w:jc w:val="left"/>
        <w:rPr>
          <w:rFonts w:ascii="微软雅黑" w:eastAsia="微软雅黑" w:hAnsi="微软雅黑" w:cs="微软雅黑"/>
          <w:color w:val="333333"/>
          <w:sz w:val="24"/>
          <w:shd w:val="clear" w:color="auto" w:fill="FFFFFF"/>
        </w:rPr>
      </w:pPr>
      <w:r>
        <w:rPr>
          <w:rFonts w:ascii="微软雅黑" w:eastAsia="微软雅黑" w:hAnsi="微软雅黑" w:cs="微软雅黑" w:hint="eastAsia"/>
          <w:b/>
          <w:bCs/>
          <w:color w:val="333333"/>
          <w:sz w:val="24"/>
          <w:shd w:val="clear" w:color="auto" w:fill="FFFFFF"/>
        </w:rPr>
        <w:lastRenderedPageBreak/>
        <w:t>阚治东：</w:t>
      </w:r>
      <w:r>
        <w:rPr>
          <w:rFonts w:ascii="微软雅黑" w:eastAsia="微软雅黑" w:hAnsi="微软雅黑" w:cs="微软雅黑" w:hint="eastAsia"/>
          <w:color w:val="333333"/>
          <w:sz w:val="24"/>
          <w:shd w:val="clear" w:color="auto" w:fill="FFFFFF"/>
        </w:rPr>
        <w:t>中国证券之父、东方汇富董事长</w:t>
      </w:r>
    </w:p>
    <w:p w14:paraId="136392BC" w14:textId="77777777" w:rsidR="0058429C" w:rsidRDefault="0058429C">
      <w:pPr>
        <w:pStyle w:val="a6"/>
        <w:widowControl/>
        <w:shd w:val="clear" w:color="auto" w:fill="FFFFFF"/>
        <w:snapToGrid w:val="0"/>
        <w:spacing w:beforeAutospacing="0" w:afterAutospacing="0" w:line="276" w:lineRule="auto"/>
        <w:jc w:val="both"/>
        <w:rPr>
          <w:rFonts w:ascii="微软雅黑" w:eastAsia="微软雅黑" w:hAnsi="微软雅黑" w:cs="微软雅黑"/>
          <w:b/>
          <w:bCs/>
          <w:color w:val="C00000"/>
          <w:sz w:val="36"/>
          <w:szCs w:val="36"/>
          <w:shd w:val="clear" w:color="auto" w:fill="FFFFFF"/>
        </w:rPr>
      </w:pPr>
    </w:p>
    <w:p w14:paraId="6E00E01B" w14:textId="77777777" w:rsidR="0058429C" w:rsidRDefault="00000000">
      <w:pPr>
        <w:pStyle w:val="a6"/>
        <w:widowControl/>
        <w:shd w:val="clear" w:color="auto" w:fill="FFFFFF"/>
        <w:snapToGrid w:val="0"/>
        <w:spacing w:beforeAutospacing="0" w:afterAutospacing="0" w:line="276" w:lineRule="auto"/>
        <w:jc w:val="center"/>
        <w:rPr>
          <w:rFonts w:ascii="微软雅黑" w:eastAsia="微软雅黑" w:hAnsi="微软雅黑" w:cs="微软雅黑"/>
          <w:b/>
          <w:bCs/>
          <w:color w:val="0070C0"/>
          <w:sz w:val="36"/>
          <w:szCs w:val="36"/>
          <w:shd w:val="clear" w:color="auto" w:fill="FFFFFF"/>
        </w:rPr>
      </w:pPr>
      <w:r>
        <w:rPr>
          <w:rFonts w:ascii="微软雅黑" w:eastAsia="微软雅黑" w:hAnsi="微软雅黑" w:cs="微软雅黑" w:hint="eastAsia"/>
          <w:b/>
          <w:bCs/>
          <w:color w:val="0070C0"/>
          <w:sz w:val="36"/>
          <w:szCs w:val="36"/>
          <w:shd w:val="clear" w:color="auto" w:fill="FFFFFF"/>
        </w:rPr>
        <w:t>大势已至  未来已来</w:t>
      </w:r>
    </w:p>
    <w:p w14:paraId="32A25349" w14:textId="77777777" w:rsidR="0058429C" w:rsidRDefault="00000000">
      <w:pPr>
        <w:pStyle w:val="a6"/>
        <w:widowControl/>
        <w:shd w:val="clear" w:color="auto" w:fill="FFFFFF"/>
        <w:snapToGrid w:val="0"/>
        <w:spacing w:beforeAutospacing="0" w:afterAutospacing="0" w:line="276" w:lineRule="auto"/>
        <w:jc w:val="center"/>
        <w:rPr>
          <w:rFonts w:ascii="微软雅黑" w:eastAsia="微软雅黑" w:hAnsi="微软雅黑" w:cs="微软雅黑"/>
          <w:b/>
          <w:bCs/>
          <w:color w:val="C00000"/>
          <w:sz w:val="36"/>
          <w:szCs w:val="36"/>
          <w:shd w:val="clear" w:color="auto" w:fill="FFFFFF"/>
        </w:rPr>
      </w:pPr>
      <w:r>
        <w:rPr>
          <w:rFonts w:ascii="微软雅黑" w:eastAsia="微软雅黑" w:hAnsi="微软雅黑" w:cs="微软雅黑" w:hint="eastAsia"/>
          <w:sz w:val="32"/>
          <w:szCs w:val="32"/>
          <w:shd w:val="clear" w:color="auto" w:fill="FFFFFF"/>
        </w:rPr>
        <w:t>科技饕餮盛宴</w:t>
      </w:r>
    </w:p>
    <w:p w14:paraId="1861EB84" w14:textId="77777777" w:rsidR="0058429C" w:rsidRDefault="00000000">
      <w:pPr>
        <w:pStyle w:val="a6"/>
        <w:widowControl/>
        <w:shd w:val="clear" w:color="auto" w:fill="FFFFFF"/>
        <w:snapToGrid w:val="0"/>
        <w:spacing w:beforeAutospacing="0" w:afterAutospacing="0" w:line="276" w:lineRule="auto"/>
        <w:jc w:val="both"/>
        <w:rPr>
          <w:rFonts w:ascii="微软雅黑" w:eastAsia="微软雅黑" w:hAnsi="微软雅黑" w:cs="微软雅黑"/>
          <w:b/>
          <w:bCs/>
          <w:color w:val="C00000"/>
          <w:sz w:val="32"/>
          <w:szCs w:val="32"/>
          <w:shd w:val="clear" w:color="auto" w:fill="FFFFFF"/>
        </w:rPr>
      </w:pPr>
      <w:r>
        <w:rPr>
          <w:rFonts w:ascii="微软雅黑" w:eastAsia="微软雅黑" w:hAnsi="微软雅黑" w:cs="微软雅黑" w:hint="eastAsia"/>
          <w:b/>
          <w:bCs/>
          <w:noProof/>
          <w:color w:val="C00000"/>
          <w:sz w:val="32"/>
          <w:szCs w:val="32"/>
          <w:shd w:val="clear" w:color="auto" w:fill="FFFFFF"/>
        </w:rPr>
        <w:drawing>
          <wp:anchor distT="0" distB="0" distL="114300" distR="114300" simplePos="0" relativeHeight="251663360" behindDoc="0" locked="0" layoutInCell="1" allowOverlap="1" wp14:anchorId="18FB8776" wp14:editId="0488767D">
            <wp:simplePos x="0" y="0"/>
            <wp:positionH relativeFrom="column">
              <wp:posOffset>589280</wp:posOffset>
            </wp:positionH>
            <wp:positionV relativeFrom="paragraph">
              <wp:posOffset>241300</wp:posOffset>
            </wp:positionV>
            <wp:extent cx="4792980" cy="3764280"/>
            <wp:effectExtent l="0" t="0" r="7620" b="7620"/>
            <wp:wrapTopAndBottom/>
            <wp:docPr id="14" name="图片 14" descr="简章-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简章-15"/>
                    <pic:cNvPicPr>
                      <a:picLocks noChangeAspect="1"/>
                    </pic:cNvPicPr>
                  </pic:nvPicPr>
                  <pic:blipFill>
                    <a:blip r:embed="rId19"/>
                    <a:srcRect t="7233" b="9748"/>
                    <a:stretch>
                      <a:fillRect/>
                    </a:stretch>
                  </pic:blipFill>
                  <pic:spPr>
                    <a:xfrm>
                      <a:off x="0" y="0"/>
                      <a:ext cx="4792980" cy="3764280"/>
                    </a:xfrm>
                    <a:prstGeom prst="rect">
                      <a:avLst/>
                    </a:prstGeom>
                  </pic:spPr>
                </pic:pic>
              </a:graphicData>
            </a:graphic>
          </wp:anchor>
        </w:drawing>
      </w:r>
    </w:p>
    <w:p w14:paraId="7F94F22D" w14:textId="77777777" w:rsidR="0058429C" w:rsidRDefault="00000000">
      <w:pPr>
        <w:pStyle w:val="a6"/>
        <w:widowControl/>
        <w:shd w:val="clear" w:color="auto" w:fill="FFFFFF"/>
        <w:snapToGrid w:val="0"/>
        <w:spacing w:beforeAutospacing="0" w:afterAutospacing="0" w:line="520" w:lineRule="exact"/>
        <w:jc w:val="center"/>
        <w:rPr>
          <w:rFonts w:ascii="微软雅黑" w:eastAsia="微软雅黑" w:hAnsi="微软雅黑" w:cs="微软雅黑"/>
          <w:b/>
          <w:bCs/>
          <w:color w:val="C00000"/>
          <w:sz w:val="36"/>
          <w:szCs w:val="36"/>
          <w:shd w:val="clear" w:color="auto" w:fill="FFFFFF"/>
        </w:rPr>
      </w:pPr>
      <w:r>
        <w:rPr>
          <w:rFonts w:ascii="微软雅黑" w:eastAsia="微软雅黑" w:hAnsi="微软雅黑" w:cs="微软雅黑" w:hint="eastAsia"/>
          <w:b/>
          <w:bCs/>
          <w:color w:val="C00000"/>
          <w:sz w:val="32"/>
          <w:szCs w:val="32"/>
          <w:shd w:val="clear" w:color="auto" w:fill="FFFFFF"/>
        </w:rPr>
        <w:t xml:space="preserve">链接科技 · </w:t>
      </w:r>
      <w:r>
        <w:rPr>
          <w:rFonts w:ascii="微软雅黑" w:eastAsia="微软雅黑" w:hAnsi="微软雅黑" w:cs="微软雅黑" w:hint="eastAsia"/>
          <w:b/>
          <w:bCs/>
          <w:color w:val="C00000"/>
          <w:sz w:val="52"/>
          <w:szCs w:val="52"/>
          <w:shd w:val="clear" w:color="auto" w:fill="FFFFFF"/>
        </w:rPr>
        <w:t>换</w:t>
      </w:r>
      <w:r>
        <w:rPr>
          <w:rFonts w:ascii="微软雅黑" w:eastAsia="微软雅黑" w:hAnsi="微软雅黑" w:cs="微软雅黑" w:hint="eastAsia"/>
          <w:b/>
          <w:bCs/>
          <w:color w:val="C00000"/>
          <w:sz w:val="32"/>
          <w:szCs w:val="32"/>
          <w:shd w:val="clear" w:color="auto" w:fill="FFFFFF"/>
        </w:rPr>
        <w:t>道超车</w:t>
      </w:r>
    </w:p>
    <w:p w14:paraId="101BB6A4" w14:textId="77777777" w:rsidR="0058429C" w:rsidRDefault="00000000">
      <w:pPr>
        <w:pStyle w:val="a6"/>
        <w:widowControl/>
        <w:shd w:val="clear" w:color="auto" w:fill="FFFFFF"/>
        <w:snapToGrid w:val="0"/>
        <w:spacing w:beforeAutospacing="0" w:afterAutospacing="0" w:line="520" w:lineRule="exact"/>
        <w:jc w:val="center"/>
        <w:rPr>
          <w:rFonts w:ascii="微软雅黑" w:eastAsia="微软雅黑" w:hAnsi="微软雅黑" w:cs="微软雅黑"/>
          <w:sz w:val="28"/>
          <w:szCs w:val="28"/>
          <w:shd w:val="clear" w:color="auto" w:fill="FFFFFF"/>
        </w:rPr>
      </w:pPr>
      <w:r>
        <w:rPr>
          <w:rFonts w:ascii="微软雅黑" w:eastAsia="微软雅黑" w:hAnsi="微软雅黑" w:cs="微软雅黑" w:hint="eastAsia"/>
          <w:sz w:val="28"/>
          <w:szCs w:val="28"/>
          <w:shd w:val="clear" w:color="auto" w:fill="FFFFFF"/>
        </w:rPr>
        <w:t>未来企业都是科技企业，变革中的传统企业该如何链接科技？</w:t>
      </w:r>
    </w:p>
    <w:p w14:paraId="123A62A9" w14:textId="77777777" w:rsidR="0058429C" w:rsidRDefault="00000000">
      <w:pPr>
        <w:pStyle w:val="a6"/>
        <w:widowControl/>
        <w:shd w:val="clear" w:color="auto" w:fill="FFFFFF"/>
        <w:snapToGrid w:val="0"/>
        <w:spacing w:beforeAutospacing="0" w:afterAutospacing="0" w:line="520" w:lineRule="exact"/>
        <w:jc w:val="center"/>
        <w:rPr>
          <w:rFonts w:ascii="微软雅黑" w:eastAsia="微软雅黑" w:hAnsi="微软雅黑" w:cs="微软雅黑"/>
          <w:sz w:val="28"/>
          <w:szCs w:val="28"/>
          <w:shd w:val="clear" w:color="auto" w:fill="FFFFFF"/>
        </w:rPr>
      </w:pPr>
      <w:r>
        <w:rPr>
          <w:rFonts w:ascii="微软雅黑" w:eastAsia="微软雅黑" w:hAnsi="微软雅黑" w:cs="微软雅黑" w:hint="eastAsia"/>
          <w:sz w:val="28"/>
          <w:szCs w:val="28"/>
          <w:shd w:val="clear" w:color="auto" w:fill="FFFFFF"/>
        </w:rPr>
        <w:t>实业与科技的碰撞，将会带来怎么的火花？</w:t>
      </w:r>
    </w:p>
    <w:p w14:paraId="64E79FE5" w14:textId="77777777" w:rsidR="0058429C" w:rsidRDefault="00000000">
      <w:pPr>
        <w:pStyle w:val="a6"/>
        <w:widowControl/>
        <w:shd w:val="clear" w:color="auto" w:fill="FFFFFF"/>
        <w:snapToGrid w:val="0"/>
        <w:spacing w:beforeAutospacing="0" w:afterAutospacing="0" w:line="520" w:lineRule="exact"/>
        <w:jc w:val="center"/>
        <w:rPr>
          <w:rFonts w:ascii="微软雅黑" w:eastAsia="微软雅黑" w:hAnsi="微软雅黑" w:cs="微软雅黑"/>
          <w:sz w:val="28"/>
          <w:szCs w:val="28"/>
          <w:shd w:val="clear" w:color="auto" w:fill="FFFFFF"/>
        </w:rPr>
      </w:pPr>
      <w:r>
        <w:rPr>
          <w:rFonts w:ascii="微软雅黑" w:eastAsia="微软雅黑" w:hAnsi="微软雅黑" w:cs="微软雅黑" w:hint="eastAsia"/>
          <w:sz w:val="28"/>
          <w:szCs w:val="28"/>
          <w:shd w:val="clear" w:color="auto" w:fill="FFFFFF"/>
        </w:rPr>
        <w:t>科技推动变革的大时代，企业如何换道超车，抢占先机？</w:t>
      </w:r>
    </w:p>
    <w:p w14:paraId="24EDFE5E" w14:textId="77777777" w:rsidR="0058429C" w:rsidRDefault="0058429C">
      <w:pPr>
        <w:pStyle w:val="a6"/>
        <w:widowControl/>
        <w:shd w:val="clear" w:color="auto" w:fill="FFFFFF"/>
        <w:snapToGrid w:val="0"/>
        <w:spacing w:beforeAutospacing="0" w:afterAutospacing="0" w:line="520" w:lineRule="exact"/>
        <w:jc w:val="center"/>
        <w:rPr>
          <w:rFonts w:ascii="微软雅黑" w:eastAsia="微软雅黑" w:hAnsi="微软雅黑" w:cs="微软雅黑"/>
          <w:color w:val="002060"/>
          <w:shd w:val="clear" w:color="auto" w:fill="FFFFFF"/>
        </w:rPr>
      </w:pPr>
    </w:p>
    <w:p w14:paraId="59441E62" w14:textId="77777777" w:rsidR="0058429C" w:rsidRDefault="00000000">
      <w:pPr>
        <w:pStyle w:val="a6"/>
        <w:widowControl/>
        <w:shd w:val="clear" w:color="auto" w:fill="FFFFFF"/>
        <w:snapToGrid w:val="0"/>
        <w:spacing w:beforeAutospacing="0" w:afterAutospacing="0" w:line="520" w:lineRule="exact"/>
        <w:jc w:val="center"/>
        <w:rPr>
          <w:rFonts w:ascii="微软雅黑" w:eastAsia="微软雅黑" w:hAnsi="微软雅黑" w:cs="微软雅黑"/>
          <w:b/>
          <w:bCs/>
          <w:color w:val="C00000"/>
          <w:sz w:val="32"/>
          <w:szCs w:val="32"/>
          <w:shd w:val="clear" w:color="auto" w:fill="FFFFFF"/>
        </w:rPr>
      </w:pPr>
      <w:r>
        <w:rPr>
          <w:rFonts w:ascii="微软雅黑" w:eastAsia="微软雅黑" w:hAnsi="微软雅黑" w:cs="微软雅黑" w:hint="eastAsia"/>
          <w:b/>
          <w:bCs/>
          <w:color w:val="C00000"/>
          <w:sz w:val="32"/>
          <w:szCs w:val="32"/>
          <w:shd w:val="clear" w:color="auto" w:fill="FFFFFF"/>
        </w:rPr>
        <w:t xml:space="preserve">投资科技 · </w:t>
      </w:r>
      <w:r>
        <w:rPr>
          <w:rFonts w:ascii="微软雅黑" w:eastAsia="微软雅黑" w:hAnsi="微软雅黑" w:cs="微软雅黑" w:hint="eastAsia"/>
          <w:b/>
          <w:bCs/>
          <w:color w:val="C00000"/>
          <w:sz w:val="52"/>
          <w:szCs w:val="52"/>
          <w:shd w:val="clear" w:color="auto" w:fill="FFFFFF"/>
        </w:rPr>
        <w:t>布</w:t>
      </w:r>
      <w:r>
        <w:rPr>
          <w:rFonts w:ascii="微软雅黑" w:eastAsia="微软雅黑" w:hAnsi="微软雅黑" w:cs="微软雅黑" w:hint="eastAsia"/>
          <w:b/>
          <w:bCs/>
          <w:color w:val="C00000"/>
          <w:sz w:val="32"/>
          <w:szCs w:val="32"/>
          <w:shd w:val="clear" w:color="auto" w:fill="FFFFFF"/>
        </w:rPr>
        <w:t>局未来</w:t>
      </w:r>
    </w:p>
    <w:p w14:paraId="254E8552" w14:textId="77777777" w:rsidR="0058429C" w:rsidRDefault="00000000">
      <w:pPr>
        <w:pStyle w:val="a6"/>
        <w:widowControl/>
        <w:shd w:val="clear" w:color="auto" w:fill="FFFFFF"/>
        <w:snapToGrid w:val="0"/>
        <w:spacing w:beforeAutospacing="0" w:afterAutospacing="0" w:line="520" w:lineRule="exact"/>
        <w:jc w:val="center"/>
        <w:rPr>
          <w:rFonts w:ascii="微软雅黑" w:eastAsia="微软雅黑" w:hAnsi="微软雅黑" w:cs="微软雅黑"/>
          <w:sz w:val="28"/>
          <w:szCs w:val="28"/>
          <w:shd w:val="clear" w:color="auto" w:fill="FFFFFF"/>
        </w:rPr>
      </w:pPr>
      <w:r>
        <w:rPr>
          <w:rFonts w:ascii="微软雅黑" w:eastAsia="微软雅黑" w:hAnsi="微软雅黑" w:cs="微软雅黑" w:hint="eastAsia"/>
          <w:sz w:val="28"/>
          <w:szCs w:val="28"/>
          <w:shd w:val="clear" w:color="auto" w:fill="FFFFFF"/>
        </w:rPr>
        <w:t>中国未来的产业格局将会走向何方？</w:t>
      </w:r>
    </w:p>
    <w:p w14:paraId="505D6DF5" w14:textId="77777777" w:rsidR="0058429C" w:rsidRDefault="00000000">
      <w:pPr>
        <w:pStyle w:val="a6"/>
        <w:widowControl/>
        <w:shd w:val="clear" w:color="auto" w:fill="FFFFFF"/>
        <w:snapToGrid w:val="0"/>
        <w:spacing w:beforeAutospacing="0" w:afterAutospacing="0" w:line="520" w:lineRule="exact"/>
        <w:jc w:val="center"/>
        <w:rPr>
          <w:rFonts w:ascii="微软雅黑" w:eastAsia="微软雅黑" w:hAnsi="微软雅黑" w:cs="微软雅黑"/>
          <w:sz w:val="28"/>
          <w:szCs w:val="28"/>
          <w:shd w:val="clear" w:color="auto" w:fill="FFFFFF"/>
        </w:rPr>
      </w:pPr>
      <w:r>
        <w:rPr>
          <w:rFonts w:ascii="微软雅黑" w:eastAsia="微软雅黑" w:hAnsi="微软雅黑" w:cs="微软雅黑" w:hint="eastAsia"/>
          <w:sz w:val="28"/>
          <w:szCs w:val="28"/>
          <w:shd w:val="clear" w:color="auto" w:fill="FFFFFF"/>
        </w:rPr>
        <w:t>当前投资决策需要作何调整？</w:t>
      </w:r>
    </w:p>
    <w:p w14:paraId="2B5041AC" w14:textId="77777777" w:rsidR="0058429C" w:rsidRDefault="00000000">
      <w:pPr>
        <w:pStyle w:val="a6"/>
        <w:widowControl/>
        <w:shd w:val="clear" w:color="auto" w:fill="FFFFFF"/>
        <w:snapToGrid w:val="0"/>
        <w:spacing w:beforeAutospacing="0" w:afterAutospacing="0" w:line="520" w:lineRule="exact"/>
        <w:jc w:val="center"/>
        <w:rPr>
          <w:rFonts w:ascii="微软雅黑" w:eastAsia="微软雅黑" w:hAnsi="微软雅黑" w:cs="微软雅黑"/>
          <w:b/>
          <w:bCs/>
          <w:sz w:val="36"/>
          <w:szCs w:val="36"/>
          <w:shd w:val="clear" w:color="auto" w:fill="FFFFFF"/>
        </w:rPr>
      </w:pPr>
      <w:r>
        <w:rPr>
          <w:rFonts w:ascii="微软雅黑" w:eastAsia="微软雅黑" w:hAnsi="微软雅黑" w:cs="微软雅黑" w:hint="eastAsia"/>
          <w:sz w:val="28"/>
          <w:szCs w:val="28"/>
          <w:shd w:val="clear" w:color="auto" w:fill="FFFFFF"/>
        </w:rPr>
        <w:lastRenderedPageBreak/>
        <w:t>科技风口下，如何发现下一个独角兽？</w:t>
      </w:r>
    </w:p>
    <w:p w14:paraId="40F42C04" w14:textId="77777777" w:rsidR="0058429C" w:rsidRDefault="0058429C">
      <w:pPr>
        <w:rPr>
          <w:rFonts w:eastAsia="微软雅黑"/>
          <w:b/>
          <w:bCs/>
          <w:color w:val="C00000"/>
          <w:sz w:val="36"/>
          <w:szCs w:val="36"/>
        </w:rPr>
      </w:pPr>
    </w:p>
    <w:p w14:paraId="724968B2" w14:textId="77777777" w:rsidR="0058429C" w:rsidRDefault="00000000">
      <w:pPr>
        <w:pStyle w:val="a6"/>
        <w:widowControl/>
        <w:shd w:val="clear" w:color="auto" w:fill="FFFFFF"/>
        <w:snapToGrid w:val="0"/>
        <w:spacing w:beforeAutospacing="0" w:afterAutospacing="0" w:line="300" w:lineRule="auto"/>
        <w:jc w:val="center"/>
        <w:rPr>
          <w:rFonts w:eastAsia="微软雅黑"/>
          <w:b/>
          <w:bCs/>
          <w:color w:val="0070C0"/>
          <w:sz w:val="36"/>
          <w:szCs w:val="36"/>
        </w:rPr>
      </w:pPr>
      <w:r>
        <w:rPr>
          <w:rFonts w:ascii="微软雅黑" w:eastAsia="微软雅黑" w:hAnsi="微软雅黑" w:cs="微软雅黑" w:hint="eastAsia"/>
          <w:b/>
          <w:bCs/>
          <w:color w:val="0070C0"/>
          <w:sz w:val="36"/>
          <w:szCs w:val="28"/>
        </w:rPr>
        <w:t>国内课程</w:t>
      </w:r>
    </w:p>
    <w:p w14:paraId="05426D4D" w14:textId="77777777" w:rsidR="0058429C" w:rsidRDefault="00000000">
      <w:pPr>
        <w:jc w:val="center"/>
        <w:rPr>
          <w:rFonts w:eastAsia="微软雅黑"/>
          <w:b/>
          <w:bCs/>
          <w:sz w:val="32"/>
          <w:szCs w:val="32"/>
        </w:rPr>
      </w:pPr>
      <w:r>
        <w:rPr>
          <w:rFonts w:eastAsia="微软雅黑" w:hint="eastAsia"/>
          <w:b/>
          <w:bCs/>
          <w:sz w:val="32"/>
          <w:szCs w:val="32"/>
        </w:rPr>
        <w:t>【学】——</w:t>
      </w:r>
      <w:r>
        <w:rPr>
          <w:rFonts w:eastAsia="微软雅黑" w:hint="eastAsia"/>
          <w:b/>
          <w:bCs/>
          <w:sz w:val="32"/>
          <w:szCs w:val="32"/>
        </w:rPr>
        <w:t xml:space="preserve"> </w:t>
      </w:r>
      <w:r>
        <w:rPr>
          <w:rFonts w:eastAsia="微软雅黑" w:hint="eastAsia"/>
          <w:b/>
          <w:bCs/>
          <w:sz w:val="32"/>
          <w:szCs w:val="32"/>
        </w:rPr>
        <w:t>发现未来机遇</w:t>
      </w:r>
    </w:p>
    <w:p w14:paraId="6067E788" w14:textId="77777777" w:rsidR="0058429C" w:rsidRDefault="00000000">
      <w:pPr>
        <w:rPr>
          <w:rFonts w:ascii="微软雅黑" w:eastAsia="微软雅黑" w:hAnsi="微软雅黑" w:cs="微软雅黑"/>
          <w:b/>
          <w:bCs/>
          <w:color w:val="C00000"/>
          <w:sz w:val="24"/>
          <w:szCs w:val="32"/>
        </w:rPr>
      </w:pPr>
      <w:r>
        <w:rPr>
          <w:noProof/>
          <w:sz w:val="32"/>
        </w:rPr>
        <mc:AlternateContent>
          <mc:Choice Requires="wps">
            <w:drawing>
              <wp:anchor distT="0" distB="0" distL="114300" distR="114300" simplePos="0" relativeHeight="251664384" behindDoc="0" locked="0" layoutInCell="1" allowOverlap="1" wp14:anchorId="02364ADE" wp14:editId="77E2D5A0">
                <wp:simplePos x="0" y="0"/>
                <wp:positionH relativeFrom="column">
                  <wp:posOffset>396240</wp:posOffset>
                </wp:positionH>
                <wp:positionV relativeFrom="paragraph">
                  <wp:posOffset>205105</wp:posOffset>
                </wp:positionV>
                <wp:extent cx="5054600" cy="1230630"/>
                <wp:effectExtent l="4445" t="4445" r="8255" b="22225"/>
                <wp:wrapNone/>
                <wp:docPr id="71" name="文本框 1"/>
                <wp:cNvGraphicFramePr/>
                <a:graphic xmlns:a="http://schemas.openxmlformats.org/drawingml/2006/main">
                  <a:graphicData uri="http://schemas.microsoft.com/office/word/2010/wordprocessingShape">
                    <wps:wsp>
                      <wps:cNvSpPr txBox="1"/>
                      <wps:spPr>
                        <a:xfrm>
                          <a:off x="1194435" y="1376045"/>
                          <a:ext cx="5054600" cy="1230630"/>
                        </a:xfrm>
                        <a:prstGeom prst="rect">
                          <a:avLst/>
                        </a:prstGeom>
                        <a:noFill/>
                        <a:ln w="6350">
                          <a:solidFill>
                            <a:schemeClr val="tx1"/>
                          </a:solidFill>
                          <a:prstDash val="sysDot"/>
                        </a:ln>
                      </wps:spPr>
                      <wps:style>
                        <a:lnRef idx="0">
                          <a:schemeClr val="accent1"/>
                        </a:lnRef>
                        <a:fillRef idx="0">
                          <a:schemeClr val="accent1"/>
                        </a:fillRef>
                        <a:effectRef idx="0">
                          <a:schemeClr val="accent1"/>
                        </a:effectRef>
                        <a:fontRef idx="minor">
                          <a:schemeClr val="dk1"/>
                        </a:fontRef>
                      </wps:style>
                      <wps:txbx>
                        <w:txbxContent>
                          <w:p w14:paraId="38D6379D" w14:textId="77777777" w:rsidR="0058429C" w:rsidRDefault="00000000">
                            <w:pPr>
                              <w:jc w:val="center"/>
                              <w:rPr>
                                <w:rFonts w:ascii="微软雅黑" w:eastAsia="微软雅黑" w:hAnsi="微软雅黑" w:cs="微软雅黑"/>
                                <w:b/>
                                <w:bCs/>
                                <w:color w:val="C00000"/>
                                <w:sz w:val="28"/>
                                <w:szCs w:val="36"/>
                                <w:u w:val="single"/>
                              </w:rPr>
                            </w:pPr>
                            <w:r>
                              <w:rPr>
                                <w:rFonts w:ascii="微软雅黑" w:eastAsia="微软雅黑" w:hAnsi="微软雅黑" w:cs="微软雅黑" w:hint="eastAsia"/>
                                <w:b/>
                                <w:bCs/>
                                <w:color w:val="C00000"/>
                                <w:sz w:val="28"/>
                                <w:szCs w:val="36"/>
                                <w:u w:val="single"/>
                              </w:rPr>
                              <w:t>科技哲学</w:t>
                            </w:r>
                          </w:p>
                          <w:p w14:paraId="0D204DF1" w14:textId="77777777" w:rsidR="0058429C" w:rsidRDefault="00000000">
                            <w:pPr>
                              <w:snapToGrid w:val="0"/>
                              <w:spacing w:beforeLines="50" w:before="156"/>
                              <w:jc w:val="center"/>
                              <w:rPr>
                                <w:rFonts w:ascii="微软雅黑" w:eastAsia="微软雅黑" w:hAnsi="微软雅黑" w:cs="微软雅黑"/>
                                <w:sz w:val="28"/>
                                <w:szCs w:val="36"/>
                              </w:rPr>
                            </w:pPr>
                            <w:r>
                              <w:rPr>
                                <w:rFonts w:ascii="微软雅黑" w:eastAsia="微软雅黑" w:hAnsi="微软雅黑" w:cs="微软雅黑" w:hint="eastAsia"/>
                                <w:sz w:val="28"/>
                                <w:szCs w:val="36"/>
                              </w:rPr>
                              <w:t>中、美、德、日、以等国家的科技发展史与哲学反思</w:t>
                            </w:r>
                          </w:p>
                          <w:p w14:paraId="2B5ACA1A" w14:textId="77777777" w:rsidR="0058429C" w:rsidRDefault="00000000">
                            <w:pPr>
                              <w:snapToGrid w:val="0"/>
                              <w:spacing w:afterLines="50" w:after="156"/>
                              <w:jc w:val="center"/>
                              <w:rPr>
                                <w:rFonts w:ascii="微软雅黑" w:eastAsia="微软雅黑" w:hAnsi="微软雅黑" w:cs="微软雅黑"/>
                                <w:sz w:val="28"/>
                                <w:szCs w:val="36"/>
                              </w:rPr>
                            </w:pPr>
                            <w:r>
                              <w:rPr>
                                <w:rFonts w:ascii="微软雅黑" w:eastAsia="微软雅黑" w:hAnsi="微软雅黑" w:cs="微软雅黑" w:hint="eastAsia"/>
                                <w:sz w:val="28"/>
                                <w:szCs w:val="36"/>
                              </w:rPr>
                              <w:t>科技与人文、科技与社会</w:t>
                            </w:r>
                          </w:p>
                          <w:p w14:paraId="55082016" w14:textId="77777777" w:rsidR="0058429C" w:rsidRDefault="0058429C">
                            <w:pPr>
                              <w:snapToGrid w:val="0"/>
                              <w:jc w:val="center"/>
                              <w:rPr>
                                <w:color w:val="C00000"/>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文本框 1" o:spid="_x0000_s1026" o:spt="202" type="#_x0000_t202" style="position:absolute;left:0pt;margin-left:31.2pt;margin-top:16.15pt;height:96.9pt;width:398pt;z-index:-159186944;mso-width-relative:page;mso-height-relative:page;" filled="f" stroked="t" coordsize="21600,21600" o:gfxdata="UEsDBAoAAAAAAIdO4kAAAAAAAAAAAAAAAAAEAAAAZHJzL1BLAwQUAAAACACHTuJAnSAUaNgAAAAJ&#10;AQAADwAAAGRycy9kb3ducmV2LnhtbE2PzW6DMBCE75X6DtZWyq0xOAUhwhJVlZJTLk0R4rgB16Bi&#10;G9nOT9++7qk9zs5o5ttqd9czu0rnJ2sQ0nUCTJreDpNRCM3H/rkA5gOZgWZrJMK39LCrHx8qKgd7&#10;M+/yegqKxRLjS0IYQ1hKzn0/Sk1+bRdpovdpnaYQpVN8cHSL5XrmIklyrmkycWGkRb6Nsv86XTSC&#10;U61oD9lRNIpa1702XXY4doirpzTZAgvyHv7C8Isf0aGOTGd7MYNnM0IuXmISYSM2wKJfZEU8nBGE&#10;yFPgdcX/f1D/AFBLAwQUAAAACACHTuJAMVEA4E0CAABpBAAADgAAAGRycy9lMm9Eb2MueG1srVTN&#10;jtMwEL4j8Q6W7zRJm3bZqumqtCpCqtiVCuLsOk4TyfEY221SHgDegBMX7jxXn4Oxk+6WnxMiB2fs&#10;+fJ55puZzO7aWpKjMLYCldFkEFMiFIe8UvuMvn+3fvGSEuuYypkEJTJ6EpbezZ8/mzV6KoZQgsyF&#10;IUii7LTRGS2d09MosrwUNbMD0EKhswBTM4dbs49ywxpkr2U0jONJ1IDJtQEurMXTVeek88BfFIK7&#10;+6KwwhGZUYzNhdWEdefXaD5j071huqx4Hwb7hyhqVim89JFqxRwjB1P9QVVX3ICFwg041BEURcVF&#10;yAGzSeLfstmWTIuQC4pj9aNM9v/R8rfHB0OqPKM3CSWK1Vij89cv528/zt8/k8Tr02g7RdhWI9C1&#10;r6DFOl/OLR76tNvC1P6NCRHvT27TdDSm5IT26GYSp+NOadE6whEwjsfpJMaCcI8YjuLJKNQieqLS&#10;xrrXAmrijYwaLGVQmB031mFYCL1A/M0K1pWUoZxSkSajk9E4Dh9YkFXunR5mzX63lIYcmW+I8PjI&#10;kOwXmGdeMVt2OHuyK3A9TiqEe0263L3l2l3bC7WD/IQ6Geg6zWq+rpBrw6x7YAZbC3PGcXH3uBQS&#10;ME7oLUpKMJ/+du7xWHH0UtJgq2bUfjwwIyiRbxT2wm2Spr63wyYd3wxxY649u2uPOtRLwOSx3Bhd&#10;MD3eyYtZGKg/4FQt/K3oYorj3Rl1F3PpugHCqeRisQgg7GbN3EZtNffUXUUWBwdFFYrlZeq06dXD&#10;fg6y97PnB+Z6H1BPf4j5T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L4EAABbQ29udGVudF9UeXBlc10ueG1sUEsBAhQACgAAAAAAh07iQAAAAAAA&#10;AAAAAAAAAAYAAAAAAAAAAAAQAAAAoAMAAF9yZWxzL1BLAQIUABQAAAAIAIdO4kCKFGY80QAAAJQB&#10;AAALAAAAAAAAAAEAIAAAAMQDAABfcmVscy8ucmVsc1BLAQIUAAoAAAAAAIdO4kAAAAAAAAAAAAAA&#10;AAAEAAAAAAAAAAAAEAAAAAAAAABkcnMvUEsBAhQAFAAAAAgAh07iQJ0gFGjYAAAACQEAAA8AAAAA&#10;AAAAAQAgAAAAIgAAAGRycy9kb3ducmV2LnhtbFBLAQIUABQAAAAIAIdO4kAxUQDgTQIAAGkEAAAO&#10;AAAAAAAAAAEAIAAAACcBAABkcnMvZTJvRG9jLnhtbFBLBQYAAAAABgAGAFkBAADmBQAAAAA=&#10;">
                <v:fill on="f" focussize="0,0"/>
                <v:stroke weight="0.5pt" color="#000000 [3213]" joinstyle="round" dashstyle="1 1"/>
                <v:imagedata o:title=""/>
                <o:lock v:ext="edit" aspectratio="f"/>
                <v:textbox>
                  <w:txbxContent>
                    <w:p>
                      <w:pPr>
                        <w:jc w:val="center"/>
                        <w:rPr>
                          <w:rFonts w:hint="eastAsia" w:ascii="微软雅黑" w:hAnsi="微软雅黑" w:eastAsia="微软雅黑" w:cs="微软雅黑"/>
                          <w:b/>
                          <w:bCs/>
                          <w:color w:val="C00000"/>
                          <w:kern w:val="2"/>
                          <w:sz w:val="28"/>
                          <w:szCs w:val="36"/>
                          <w:u w:val="single"/>
                          <w:lang w:val="en-US" w:eastAsia="zh-CN" w:bidi="ar-SA"/>
                        </w:rPr>
                      </w:pPr>
                      <w:r>
                        <w:rPr>
                          <w:rFonts w:hint="eastAsia" w:ascii="微软雅黑" w:hAnsi="微软雅黑" w:eastAsia="微软雅黑" w:cs="微软雅黑"/>
                          <w:b/>
                          <w:bCs/>
                          <w:color w:val="C00000"/>
                          <w:kern w:val="2"/>
                          <w:sz w:val="28"/>
                          <w:szCs w:val="36"/>
                          <w:u w:val="single"/>
                          <w:lang w:val="en-US" w:eastAsia="zh-CN" w:bidi="ar-SA"/>
                        </w:rPr>
                        <w:t>科技哲学</w:t>
                      </w:r>
                    </w:p>
                    <w:p>
                      <w:pPr>
                        <w:keepNext w:val="0"/>
                        <w:keepLines w:val="0"/>
                        <w:pageBreakBefore w:val="0"/>
                        <w:widowControl w:val="0"/>
                        <w:kinsoku/>
                        <w:wordWrap/>
                        <w:overflowPunct/>
                        <w:topLinePunct w:val="0"/>
                        <w:autoSpaceDE/>
                        <w:autoSpaceDN/>
                        <w:bidi w:val="0"/>
                        <w:adjustRightInd/>
                        <w:snapToGrid w:val="0"/>
                        <w:spacing w:before="0" w:beforeLines="50" w:line="240" w:lineRule="auto"/>
                        <w:jc w:val="center"/>
                        <w:textAlignment w:val="auto"/>
                        <w:outlineLvl w:val="9"/>
                        <w:rPr>
                          <w:rFonts w:hint="eastAsia" w:ascii="微软雅黑" w:hAnsi="微软雅黑" w:eastAsia="微软雅黑" w:cs="微软雅黑"/>
                          <w:b w:val="0"/>
                          <w:bCs w:val="0"/>
                          <w:color w:val="auto"/>
                          <w:kern w:val="2"/>
                          <w:sz w:val="28"/>
                          <w:szCs w:val="36"/>
                          <w:lang w:val="en-US" w:eastAsia="zh-CN" w:bidi="ar-SA"/>
                        </w:rPr>
                      </w:pPr>
                      <w:r>
                        <w:rPr>
                          <w:rFonts w:hint="eastAsia" w:ascii="微软雅黑" w:hAnsi="微软雅黑" w:eastAsia="微软雅黑" w:cs="微软雅黑"/>
                          <w:b w:val="0"/>
                          <w:bCs w:val="0"/>
                          <w:color w:val="auto"/>
                          <w:kern w:val="2"/>
                          <w:sz w:val="28"/>
                          <w:szCs w:val="36"/>
                          <w:lang w:val="en-US" w:eastAsia="zh-CN" w:bidi="ar-SA"/>
                        </w:rPr>
                        <w:t>中、美、德、日、以等国家的科技发展史与哲学反思</w:t>
                      </w:r>
                    </w:p>
                    <w:p>
                      <w:pPr>
                        <w:keepNext w:val="0"/>
                        <w:keepLines w:val="0"/>
                        <w:pageBreakBefore w:val="0"/>
                        <w:widowControl w:val="0"/>
                        <w:kinsoku/>
                        <w:wordWrap/>
                        <w:overflowPunct/>
                        <w:topLinePunct w:val="0"/>
                        <w:autoSpaceDE/>
                        <w:autoSpaceDN/>
                        <w:bidi w:val="0"/>
                        <w:adjustRightInd/>
                        <w:snapToGrid w:val="0"/>
                        <w:spacing w:after="0" w:afterLines="50" w:line="240" w:lineRule="auto"/>
                        <w:jc w:val="center"/>
                        <w:textAlignment w:val="auto"/>
                        <w:outlineLvl w:val="9"/>
                        <w:rPr>
                          <w:rFonts w:hint="eastAsia" w:ascii="微软雅黑" w:hAnsi="微软雅黑" w:eastAsia="微软雅黑" w:cs="微软雅黑"/>
                          <w:b w:val="0"/>
                          <w:bCs w:val="0"/>
                          <w:color w:val="auto"/>
                          <w:kern w:val="2"/>
                          <w:sz w:val="28"/>
                          <w:szCs w:val="36"/>
                          <w:lang w:val="en-US" w:eastAsia="zh-CN" w:bidi="ar-SA"/>
                        </w:rPr>
                      </w:pPr>
                      <w:r>
                        <w:rPr>
                          <w:rFonts w:hint="eastAsia" w:ascii="微软雅黑" w:hAnsi="微软雅黑" w:eastAsia="微软雅黑" w:cs="微软雅黑"/>
                          <w:b w:val="0"/>
                          <w:bCs w:val="0"/>
                          <w:color w:val="auto"/>
                          <w:kern w:val="2"/>
                          <w:sz w:val="28"/>
                          <w:szCs w:val="36"/>
                          <w:lang w:val="en-US" w:eastAsia="zh-CN" w:bidi="ar-SA"/>
                        </w:rPr>
                        <w:t>科技与人文、科技与社会</w:t>
                      </w:r>
                    </w:p>
                    <w:p>
                      <w:pPr>
                        <w:keepNext w:val="0"/>
                        <w:keepLines w:val="0"/>
                        <w:pageBreakBefore w:val="0"/>
                        <w:widowControl w:val="0"/>
                        <w:kinsoku/>
                        <w:wordWrap/>
                        <w:overflowPunct/>
                        <w:topLinePunct w:val="0"/>
                        <w:autoSpaceDE/>
                        <w:autoSpaceDN/>
                        <w:bidi w:val="0"/>
                        <w:adjustRightInd/>
                        <w:snapToGrid w:val="0"/>
                        <w:jc w:val="center"/>
                        <w:textAlignment w:val="auto"/>
                        <w:outlineLvl w:val="9"/>
                        <w:rPr>
                          <w:rFonts w:hint="eastAsia" w:eastAsiaTheme="minorEastAsia"/>
                          <w:color w:val="C00000"/>
                          <w:lang w:val="en-US" w:eastAsia="zh-CN"/>
                        </w:rPr>
                      </w:pPr>
                    </w:p>
                  </w:txbxContent>
                </v:textbox>
              </v:shape>
            </w:pict>
          </mc:Fallback>
        </mc:AlternateContent>
      </w:r>
    </w:p>
    <w:p w14:paraId="0D2A2DF7" w14:textId="77777777" w:rsidR="0058429C" w:rsidRDefault="0058429C">
      <w:pPr>
        <w:rPr>
          <w:rFonts w:ascii="微软雅黑" w:eastAsia="微软雅黑" w:hAnsi="微软雅黑" w:cs="微软雅黑"/>
          <w:b/>
          <w:bCs/>
          <w:color w:val="C00000"/>
          <w:sz w:val="24"/>
          <w:szCs w:val="32"/>
        </w:rPr>
      </w:pPr>
    </w:p>
    <w:p w14:paraId="2632233D" w14:textId="77777777" w:rsidR="0058429C" w:rsidRDefault="0058429C">
      <w:pPr>
        <w:rPr>
          <w:rFonts w:ascii="微软雅黑" w:eastAsia="微软雅黑" w:hAnsi="微软雅黑" w:cs="微软雅黑"/>
          <w:b/>
          <w:bCs/>
          <w:color w:val="C00000"/>
          <w:sz w:val="24"/>
          <w:szCs w:val="32"/>
        </w:rPr>
      </w:pPr>
    </w:p>
    <w:p w14:paraId="6C7EB213" w14:textId="77777777" w:rsidR="0058429C" w:rsidRDefault="00000000">
      <w:pPr>
        <w:spacing w:beforeLines="250" w:before="780" w:line="300" w:lineRule="auto"/>
        <w:rPr>
          <w:rFonts w:ascii="微软雅黑" w:eastAsia="微软雅黑" w:hAnsi="微软雅黑" w:cs="微软雅黑"/>
          <w:b/>
          <w:bCs/>
          <w:color w:val="C00000"/>
          <w:sz w:val="32"/>
          <w:szCs w:val="40"/>
        </w:rPr>
      </w:pPr>
      <w:r>
        <w:rPr>
          <w:noProof/>
          <w:sz w:val="32"/>
        </w:rPr>
        <mc:AlternateContent>
          <mc:Choice Requires="wps">
            <w:drawing>
              <wp:anchor distT="0" distB="0" distL="114300" distR="114300" simplePos="0" relativeHeight="251665408" behindDoc="0" locked="0" layoutInCell="1" allowOverlap="1" wp14:anchorId="542A570F" wp14:editId="775AB5A2">
                <wp:simplePos x="0" y="0"/>
                <wp:positionH relativeFrom="column">
                  <wp:posOffset>380365</wp:posOffset>
                </wp:positionH>
                <wp:positionV relativeFrom="paragraph">
                  <wp:posOffset>426720</wp:posOffset>
                </wp:positionV>
                <wp:extent cx="5083175" cy="1542415"/>
                <wp:effectExtent l="4445" t="4445" r="17780" b="15240"/>
                <wp:wrapNone/>
                <wp:docPr id="5" name="文本框 5"/>
                <wp:cNvGraphicFramePr/>
                <a:graphic xmlns:a="http://schemas.openxmlformats.org/drawingml/2006/main">
                  <a:graphicData uri="http://schemas.microsoft.com/office/word/2010/wordprocessingShape">
                    <wps:wsp>
                      <wps:cNvSpPr txBox="1"/>
                      <wps:spPr>
                        <a:xfrm>
                          <a:off x="4251960" y="1404620"/>
                          <a:ext cx="5083175" cy="1542415"/>
                        </a:xfrm>
                        <a:prstGeom prst="rect">
                          <a:avLst/>
                        </a:prstGeom>
                        <a:noFill/>
                        <a:ln w="6350">
                          <a:solidFill>
                            <a:schemeClr val="tx1"/>
                          </a:solidFill>
                          <a:prstDash val="sysDot"/>
                        </a:ln>
                      </wps:spPr>
                      <wps:style>
                        <a:lnRef idx="0">
                          <a:schemeClr val="accent1"/>
                        </a:lnRef>
                        <a:fillRef idx="0">
                          <a:schemeClr val="accent1"/>
                        </a:fillRef>
                        <a:effectRef idx="0">
                          <a:schemeClr val="accent1"/>
                        </a:effectRef>
                        <a:fontRef idx="minor">
                          <a:schemeClr val="dk1"/>
                        </a:fontRef>
                      </wps:style>
                      <wps:txbx>
                        <w:txbxContent>
                          <w:p w14:paraId="77D9F5F0" w14:textId="77777777" w:rsidR="0058429C" w:rsidRDefault="00000000">
                            <w:pPr>
                              <w:jc w:val="center"/>
                              <w:rPr>
                                <w:rFonts w:ascii="微软雅黑" w:eastAsia="微软雅黑" w:hAnsi="微软雅黑" w:cs="微软雅黑"/>
                                <w:b/>
                                <w:bCs/>
                                <w:color w:val="C00000"/>
                                <w:sz w:val="28"/>
                                <w:szCs w:val="36"/>
                                <w:u w:val="single"/>
                              </w:rPr>
                            </w:pPr>
                            <w:r>
                              <w:rPr>
                                <w:rFonts w:ascii="微软雅黑" w:eastAsia="微软雅黑" w:hAnsi="微软雅黑" w:cs="微软雅黑" w:hint="eastAsia"/>
                                <w:b/>
                                <w:bCs/>
                                <w:color w:val="C00000"/>
                                <w:sz w:val="28"/>
                                <w:szCs w:val="36"/>
                                <w:u w:val="single"/>
                              </w:rPr>
                              <w:t>场景应用</w:t>
                            </w:r>
                          </w:p>
                          <w:p w14:paraId="7FBCE6C7" w14:textId="77777777" w:rsidR="0058429C" w:rsidRDefault="00000000">
                            <w:pPr>
                              <w:snapToGrid w:val="0"/>
                              <w:spacing w:beforeLines="50" w:before="156"/>
                              <w:jc w:val="center"/>
                              <w:rPr>
                                <w:rFonts w:ascii="微软雅黑" w:eastAsia="微软雅黑" w:hAnsi="微软雅黑" w:cs="微软雅黑"/>
                                <w:sz w:val="28"/>
                                <w:szCs w:val="36"/>
                              </w:rPr>
                            </w:pPr>
                            <w:r>
                              <w:rPr>
                                <w:rFonts w:ascii="微软雅黑" w:eastAsia="微软雅黑" w:hAnsi="微软雅黑" w:cs="微软雅黑" w:hint="eastAsia"/>
                                <w:sz w:val="28"/>
                                <w:szCs w:val="36"/>
                              </w:rPr>
                              <w:t>科技创新激活的新商业场景</w:t>
                            </w:r>
                          </w:p>
                          <w:p w14:paraId="0CEE6465" w14:textId="77777777" w:rsidR="0058429C" w:rsidRDefault="00000000">
                            <w:pPr>
                              <w:snapToGrid w:val="0"/>
                              <w:jc w:val="center"/>
                              <w:rPr>
                                <w:rFonts w:ascii="微软雅黑" w:eastAsia="微软雅黑" w:hAnsi="微软雅黑" w:cs="微软雅黑"/>
                                <w:sz w:val="28"/>
                                <w:szCs w:val="36"/>
                              </w:rPr>
                            </w:pPr>
                            <w:r>
                              <w:rPr>
                                <w:rFonts w:ascii="微软雅黑" w:eastAsia="微软雅黑" w:hAnsi="微软雅黑" w:cs="微软雅黑" w:hint="eastAsia"/>
                                <w:sz w:val="28"/>
                                <w:szCs w:val="36"/>
                              </w:rPr>
                              <w:t>大数据思维的新商业变革</w:t>
                            </w:r>
                          </w:p>
                          <w:p w14:paraId="308E3329" w14:textId="77777777" w:rsidR="0058429C" w:rsidRDefault="00000000">
                            <w:pPr>
                              <w:snapToGrid w:val="0"/>
                              <w:jc w:val="center"/>
                              <w:rPr>
                                <w:rFonts w:ascii="微软雅黑" w:eastAsia="微软雅黑" w:hAnsi="微软雅黑" w:cs="微软雅黑"/>
                                <w:sz w:val="28"/>
                                <w:szCs w:val="36"/>
                              </w:rPr>
                            </w:pPr>
                            <w:r>
                              <w:rPr>
                                <w:rFonts w:ascii="微软雅黑" w:eastAsia="微软雅黑" w:hAnsi="微软雅黑" w:cs="微软雅黑" w:hint="eastAsia"/>
                                <w:sz w:val="28"/>
                                <w:szCs w:val="36"/>
                              </w:rPr>
                              <w:t>前沿颠覆性军民两用技术应用</w:t>
                            </w:r>
                          </w:p>
                          <w:p w14:paraId="5A4D75C6" w14:textId="77777777" w:rsidR="0058429C" w:rsidRDefault="0058429C">
                            <w:pPr>
                              <w:snapToGrid w:val="0"/>
                              <w:jc w:val="center"/>
                              <w:rPr>
                                <w:rFonts w:ascii="微软雅黑" w:eastAsia="微软雅黑" w:hAnsi="微软雅黑" w:cs="微软雅黑"/>
                                <w:sz w:val="28"/>
                                <w:szCs w:val="36"/>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_x0000_s1026" o:spid="_x0000_s1026" o:spt="202" type="#_x0000_t202" style="position:absolute;left:0pt;margin-left:29.95pt;margin-top:33.6pt;height:121.45pt;width:400.25pt;z-index:-159188992;mso-width-relative:page;mso-height-relative:page;" filled="f" stroked="t" coordsize="21600,21600" o:gfxdata="UEsDBAoAAAAAAIdO4kAAAAAAAAAAAAAAAAAEAAAAZHJzL1BLAwQUAAAACACHTuJAMzysvNkAAAAJ&#10;AQAADwAAAGRycy9kb3ducmV2LnhtbE2PzU7DMBCE70i8g7VI3KidQEKbZlMhJHrqhRJFOW5jN4mI&#10;7ch2f3h7zIkeRzOa+abcXPXEzsr50RqEZCGAKdNZOZoeof76eFoC84GMpMkahfCjPGyq+7uSCmkv&#10;5lOd96FnscT4ghCGEOaCc98NSpNf2FmZ6B2t0xSidD2Xji6xXE88FSLnmkYTFwaa1fuguu/9SSO4&#10;vkmbbbZL654a177VbbbdtYiPD4lYAwvqGv7D8Icf0aGKTAd7MtKzCSFbrWISIX9NgUV/mYsXYAeE&#10;50QkwKuS3z6ofgFQSwMEFAAAAAgAh07iQOIK5VdNAgAAaAQAAA4AAABkcnMvZTJvRG9jLnhtbK1U&#10;zW7bMAy+D9g7CLqvtlM7bYM4RZYgw4BiLZANOyuyHBuQRU1SYmcPsL1BT7vsvufKc4ySnTb7OQ3L&#10;QaHELx/Jj2Smt10jyV4YW4PKaXIRUyIUh6JW25x+eL96dU2JdUwVTIISOT0IS29nL19MWz0RI6hA&#10;FsIQJFF20uqcVs7pSRRZXomG2QvQQqGzBNMwh1ezjQrDWmRvZDSK43HUgim0AS6sxddl76SzwF+W&#10;grv7srTCEZlTzM2F04Rz489oNmWTrWG6qvmQBvuHLBpWKwz6RLVkjpGdqf+gampuwELpLjg0EZRl&#10;zUWoAatJ4t+qWVdMi1ALimP1k0z2/9Hyd/sHQ+oipxklijXYouPj1+O3H8fvX0jm5Wm1nSBqrRHn&#10;utfQYZtP7xYffdVdaRr/jfUQ9KejLLkZo9wHxKZxOh4NQovOEY6ALL6+TK4wIveILB2lSYgVPVNp&#10;Y90bAQ3xRk4NdjIIzPZ31mFaCD1BfGQFq1rK0E2pSJvT8WUWhx9YkHXhnR5mzXazkIbsmZ+H8PG1&#10;INkvMM+8ZLbqcfZgl+AGnFQI95r0tXvLdZtuEGoDxQF1MtAPmtV8VSPXHbPugRmcLBQFt8Xd41FK&#10;wDxhsCipwHz+27vHY8PRS0mLk5pT+2nHjKBEvlU4CjdJmvrRDpc0u0KxiTn3bM49atcsAItPcC81&#10;D6bHO3kySwPNR1yquY+KLqY4xs6pO5kL1+8PLiUX83kA4TBr5u7UWnNP3XdkvnNQ1qFZXqZem0E9&#10;HOcg+7B6fl/O7wH1/Acx+wl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BAAAW0NvbnRlbnRfVHlwZXNdLnhtbFBLAQIUAAoAAAAAAIdO4kAAAAAA&#10;AAAAAAAAAAAGAAAAAAAAAAAAEAAAAKEDAABfcmVscy9QSwECFAAUAAAACACHTuJAihRmPNEAAACU&#10;AQAACwAAAAAAAAABACAAAADFAwAAX3JlbHMvLnJlbHNQSwECFAAKAAAAAACHTuJAAAAAAAAAAAAA&#10;AAAABAAAAAAAAAAAABAAAAAAAAAAZHJzL1BLAQIUABQAAAAIAIdO4kAzPKy82QAAAAkBAAAPAAAA&#10;AAAAAAEAIAAAACIAAABkcnMvZG93bnJldi54bWxQSwECFAAUAAAACACHTuJA4grlV00CAABoBAAA&#10;DgAAAAAAAAABACAAAAAoAQAAZHJzL2Uyb0RvYy54bWxQSwUGAAAAAAYABgBZAQAA5wUAAAAA&#10;">
                <v:fill on="f" focussize="0,0"/>
                <v:stroke weight="0.5pt" color="#000000 [3213]" joinstyle="round" dashstyle="1 1"/>
                <v:imagedata o:title=""/>
                <o:lock v:ext="edit" aspectratio="f"/>
                <v:textbox>
                  <w:txbxContent>
                    <w:p>
                      <w:pPr>
                        <w:jc w:val="center"/>
                        <w:rPr>
                          <w:rFonts w:hint="eastAsia" w:ascii="微软雅黑" w:hAnsi="微软雅黑" w:eastAsia="微软雅黑" w:cs="微软雅黑"/>
                          <w:b/>
                          <w:bCs/>
                          <w:color w:val="C00000"/>
                          <w:kern w:val="2"/>
                          <w:sz w:val="28"/>
                          <w:szCs w:val="36"/>
                          <w:u w:val="single"/>
                          <w:lang w:val="en-US" w:eastAsia="zh-CN" w:bidi="ar-SA"/>
                        </w:rPr>
                      </w:pPr>
                      <w:r>
                        <w:rPr>
                          <w:rFonts w:hint="eastAsia" w:ascii="微软雅黑" w:hAnsi="微软雅黑" w:eastAsia="微软雅黑" w:cs="微软雅黑"/>
                          <w:b/>
                          <w:bCs/>
                          <w:color w:val="C00000"/>
                          <w:kern w:val="2"/>
                          <w:sz w:val="28"/>
                          <w:szCs w:val="36"/>
                          <w:u w:val="single"/>
                          <w:lang w:val="en-US" w:eastAsia="zh-CN" w:bidi="ar-SA"/>
                        </w:rPr>
                        <w:t>场景应用</w:t>
                      </w:r>
                    </w:p>
                    <w:p>
                      <w:pPr>
                        <w:keepNext w:val="0"/>
                        <w:keepLines w:val="0"/>
                        <w:pageBreakBefore w:val="0"/>
                        <w:widowControl w:val="0"/>
                        <w:kinsoku/>
                        <w:wordWrap/>
                        <w:overflowPunct/>
                        <w:topLinePunct w:val="0"/>
                        <w:autoSpaceDE/>
                        <w:autoSpaceDN/>
                        <w:bidi w:val="0"/>
                        <w:adjustRightInd/>
                        <w:snapToGrid w:val="0"/>
                        <w:spacing w:before="0" w:beforeLines="50"/>
                        <w:jc w:val="center"/>
                        <w:textAlignment w:val="auto"/>
                        <w:outlineLvl w:val="9"/>
                        <w:rPr>
                          <w:rFonts w:hint="eastAsia" w:ascii="微软雅黑" w:hAnsi="微软雅黑" w:eastAsia="微软雅黑" w:cs="微软雅黑"/>
                          <w:b w:val="0"/>
                          <w:bCs w:val="0"/>
                          <w:color w:val="auto"/>
                          <w:kern w:val="2"/>
                          <w:sz w:val="28"/>
                          <w:szCs w:val="36"/>
                          <w:lang w:val="en-US" w:eastAsia="zh-CN" w:bidi="ar-SA"/>
                        </w:rPr>
                      </w:pPr>
                      <w:r>
                        <w:rPr>
                          <w:rFonts w:hint="eastAsia" w:ascii="微软雅黑" w:hAnsi="微软雅黑" w:eastAsia="微软雅黑" w:cs="微软雅黑"/>
                          <w:b w:val="0"/>
                          <w:bCs w:val="0"/>
                          <w:color w:val="auto"/>
                          <w:kern w:val="2"/>
                          <w:sz w:val="28"/>
                          <w:szCs w:val="36"/>
                          <w:lang w:val="en-US" w:eastAsia="zh-CN" w:bidi="ar-SA"/>
                        </w:rPr>
                        <w:t>科技创新激活的新商业场景</w:t>
                      </w:r>
                    </w:p>
                    <w:p>
                      <w:pPr>
                        <w:keepNext w:val="0"/>
                        <w:keepLines w:val="0"/>
                        <w:pageBreakBefore w:val="0"/>
                        <w:widowControl w:val="0"/>
                        <w:kinsoku/>
                        <w:wordWrap/>
                        <w:overflowPunct/>
                        <w:topLinePunct w:val="0"/>
                        <w:autoSpaceDE/>
                        <w:autoSpaceDN/>
                        <w:bidi w:val="0"/>
                        <w:adjustRightInd/>
                        <w:snapToGrid w:val="0"/>
                        <w:jc w:val="center"/>
                        <w:textAlignment w:val="auto"/>
                        <w:outlineLvl w:val="9"/>
                        <w:rPr>
                          <w:rFonts w:hint="eastAsia" w:ascii="微软雅黑" w:hAnsi="微软雅黑" w:eastAsia="微软雅黑" w:cs="微软雅黑"/>
                          <w:b w:val="0"/>
                          <w:bCs w:val="0"/>
                          <w:color w:val="auto"/>
                          <w:kern w:val="2"/>
                          <w:sz w:val="28"/>
                          <w:szCs w:val="36"/>
                          <w:lang w:val="en-US" w:eastAsia="zh-CN" w:bidi="ar-SA"/>
                        </w:rPr>
                      </w:pPr>
                      <w:r>
                        <w:rPr>
                          <w:rFonts w:hint="eastAsia" w:ascii="微软雅黑" w:hAnsi="微软雅黑" w:eastAsia="微软雅黑" w:cs="微软雅黑"/>
                          <w:b w:val="0"/>
                          <w:bCs w:val="0"/>
                          <w:color w:val="auto"/>
                          <w:kern w:val="2"/>
                          <w:sz w:val="28"/>
                          <w:szCs w:val="36"/>
                          <w:lang w:val="en-US" w:eastAsia="zh-CN" w:bidi="ar-SA"/>
                        </w:rPr>
                        <w:t>大数据思维的新商业变革</w:t>
                      </w:r>
                    </w:p>
                    <w:p>
                      <w:pPr>
                        <w:keepNext w:val="0"/>
                        <w:keepLines w:val="0"/>
                        <w:pageBreakBefore w:val="0"/>
                        <w:widowControl w:val="0"/>
                        <w:kinsoku/>
                        <w:wordWrap/>
                        <w:overflowPunct/>
                        <w:topLinePunct w:val="0"/>
                        <w:autoSpaceDE/>
                        <w:autoSpaceDN/>
                        <w:bidi w:val="0"/>
                        <w:adjustRightInd/>
                        <w:snapToGrid w:val="0"/>
                        <w:jc w:val="center"/>
                        <w:textAlignment w:val="auto"/>
                        <w:outlineLvl w:val="9"/>
                        <w:rPr>
                          <w:rFonts w:hint="eastAsia" w:ascii="微软雅黑" w:hAnsi="微软雅黑" w:eastAsia="微软雅黑" w:cs="微软雅黑"/>
                          <w:b w:val="0"/>
                          <w:bCs w:val="0"/>
                          <w:color w:val="auto"/>
                          <w:kern w:val="2"/>
                          <w:sz w:val="28"/>
                          <w:szCs w:val="36"/>
                          <w:lang w:val="en-US" w:eastAsia="zh-CN" w:bidi="ar-SA"/>
                        </w:rPr>
                      </w:pPr>
                      <w:r>
                        <w:rPr>
                          <w:rFonts w:hint="eastAsia" w:ascii="微软雅黑" w:hAnsi="微软雅黑" w:eastAsia="微软雅黑" w:cs="微软雅黑"/>
                          <w:b w:val="0"/>
                          <w:bCs w:val="0"/>
                          <w:color w:val="auto"/>
                          <w:kern w:val="2"/>
                          <w:sz w:val="28"/>
                          <w:szCs w:val="36"/>
                          <w:lang w:val="en-US" w:eastAsia="zh-CN" w:bidi="ar-SA"/>
                        </w:rPr>
                        <w:t>前沿颠覆性军民两用技术应用</w:t>
                      </w:r>
                    </w:p>
                    <w:p>
                      <w:pPr>
                        <w:keepNext w:val="0"/>
                        <w:keepLines w:val="0"/>
                        <w:pageBreakBefore w:val="0"/>
                        <w:widowControl w:val="0"/>
                        <w:kinsoku/>
                        <w:wordWrap/>
                        <w:overflowPunct/>
                        <w:topLinePunct w:val="0"/>
                        <w:autoSpaceDE/>
                        <w:autoSpaceDN/>
                        <w:bidi w:val="0"/>
                        <w:adjustRightInd/>
                        <w:snapToGrid w:val="0"/>
                        <w:jc w:val="center"/>
                        <w:textAlignment w:val="auto"/>
                        <w:outlineLvl w:val="9"/>
                        <w:rPr>
                          <w:rFonts w:hint="eastAsia" w:ascii="微软雅黑" w:hAnsi="微软雅黑" w:eastAsia="微软雅黑" w:cs="微软雅黑"/>
                          <w:b w:val="0"/>
                          <w:bCs w:val="0"/>
                          <w:color w:val="auto"/>
                          <w:kern w:val="2"/>
                          <w:sz w:val="28"/>
                          <w:szCs w:val="36"/>
                          <w:lang w:val="en-US" w:eastAsia="zh-CN" w:bidi="ar-SA"/>
                        </w:rPr>
                      </w:pPr>
                    </w:p>
                  </w:txbxContent>
                </v:textbox>
              </v:shape>
            </w:pict>
          </mc:Fallback>
        </mc:AlternateContent>
      </w:r>
      <w:r>
        <w:rPr>
          <w:rFonts w:ascii="微软雅黑" w:eastAsia="微软雅黑" w:hAnsi="微软雅黑" w:cs="微软雅黑" w:hint="eastAsia"/>
          <w:b/>
          <w:bCs/>
          <w:color w:val="C00000"/>
          <w:sz w:val="32"/>
          <w:szCs w:val="40"/>
        </w:rPr>
        <w:t xml:space="preserve">  </w:t>
      </w:r>
    </w:p>
    <w:p w14:paraId="538277B7" w14:textId="77777777" w:rsidR="0058429C" w:rsidRDefault="0058429C">
      <w:pPr>
        <w:spacing w:beforeLines="250" w:before="780" w:line="300" w:lineRule="auto"/>
        <w:rPr>
          <w:rFonts w:ascii="微软雅黑" w:eastAsia="微软雅黑" w:hAnsi="微软雅黑" w:cs="微软雅黑"/>
          <w:b/>
          <w:bCs/>
          <w:color w:val="C00000"/>
          <w:sz w:val="32"/>
          <w:szCs w:val="40"/>
        </w:rPr>
      </w:pPr>
    </w:p>
    <w:p w14:paraId="4F378836" w14:textId="77777777" w:rsidR="0058429C" w:rsidRDefault="00000000">
      <w:pPr>
        <w:spacing w:beforeLines="250" w:before="780" w:line="300" w:lineRule="auto"/>
        <w:rPr>
          <w:rFonts w:ascii="微软雅黑" w:eastAsia="微软雅黑" w:hAnsi="微软雅黑" w:cs="微软雅黑"/>
          <w:b/>
          <w:bCs/>
          <w:color w:val="C00000"/>
          <w:sz w:val="32"/>
          <w:szCs w:val="40"/>
        </w:rPr>
      </w:pPr>
      <w:r>
        <w:rPr>
          <w:noProof/>
          <w:color w:val="C00000"/>
          <w:sz w:val="32"/>
        </w:rPr>
        <mc:AlternateContent>
          <mc:Choice Requires="wps">
            <w:drawing>
              <wp:anchor distT="0" distB="0" distL="114300" distR="114300" simplePos="0" relativeHeight="251666432" behindDoc="0" locked="0" layoutInCell="1" allowOverlap="1" wp14:anchorId="6DF70A39" wp14:editId="39502F02">
                <wp:simplePos x="0" y="0"/>
                <wp:positionH relativeFrom="column">
                  <wp:posOffset>402590</wp:posOffset>
                </wp:positionH>
                <wp:positionV relativeFrom="paragraph">
                  <wp:posOffset>354330</wp:posOffset>
                </wp:positionV>
                <wp:extent cx="5075555" cy="1456690"/>
                <wp:effectExtent l="4445" t="4445" r="6350" b="5715"/>
                <wp:wrapNone/>
                <wp:docPr id="6" name="文本框 6"/>
                <wp:cNvGraphicFramePr/>
                <a:graphic xmlns:a="http://schemas.openxmlformats.org/drawingml/2006/main">
                  <a:graphicData uri="http://schemas.microsoft.com/office/word/2010/wordprocessingShape">
                    <wps:wsp>
                      <wps:cNvSpPr txBox="1"/>
                      <wps:spPr>
                        <a:xfrm>
                          <a:off x="0" y="0"/>
                          <a:ext cx="5075555" cy="1456690"/>
                        </a:xfrm>
                        <a:prstGeom prst="rect">
                          <a:avLst/>
                        </a:prstGeom>
                        <a:noFill/>
                        <a:ln w="6350">
                          <a:solidFill>
                            <a:schemeClr val="tx1"/>
                          </a:solidFill>
                          <a:prstDash val="sysDot"/>
                        </a:ln>
                      </wps:spPr>
                      <wps:style>
                        <a:lnRef idx="0">
                          <a:schemeClr val="accent1"/>
                        </a:lnRef>
                        <a:fillRef idx="0">
                          <a:schemeClr val="accent1"/>
                        </a:fillRef>
                        <a:effectRef idx="0">
                          <a:schemeClr val="accent1"/>
                        </a:effectRef>
                        <a:fontRef idx="minor">
                          <a:schemeClr val="dk1"/>
                        </a:fontRef>
                      </wps:style>
                      <wps:txbx>
                        <w:txbxContent>
                          <w:p w14:paraId="2B1C3EC6" w14:textId="77777777" w:rsidR="0058429C" w:rsidRDefault="00000000">
                            <w:pPr>
                              <w:pStyle w:val="a6"/>
                              <w:widowControl/>
                              <w:snapToGrid w:val="0"/>
                              <w:spacing w:beforeLines="50" w:before="156" w:beforeAutospacing="0" w:afterAutospacing="0"/>
                              <w:jc w:val="center"/>
                              <w:rPr>
                                <w:rFonts w:ascii="微软雅黑" w:eastAsia="微软雅黑" w:hAnsi="微软雅黑" w:cs="微软雅黑"/>
                                <w:b/>
                                <w:bCs/>
                                <w:color w:val="C00000"/>
                                <w:kern w:val="2"/>
                                <w:sz w:val="28"/>
                                <w:szCs w:val="36"/>
                                <w:u w:val="single"/>
                              </w:rPr>
                            </w:pPr>
                            <w:r>
                              <w:rPr>
                                <w:rFonts w:ascii="微软雅黑" w:eastAsia="微软雅黑" w:hAnsi="微软雅黑" w:cs="微软雅黑" w:hint="eastAsia"/>
                                <w:b/>
                                <w:bCs/>
                                <w:color w:val="C00000"/>
                                <w:kern w:val="2"/>
                                <w:sz w:val="28"/>
                                <w:szCs w:val="36"/>
                                <w:u w:val="single"/>
                              </w:rPr>
                              <w:t>科技投资</w:t>
                            </w:r>
                          </w:p>
                          <w:p w14:paraId="75A0FD14" w14:textId="77777777" w:rsidR="0058429C" w:rsidRDefault="00000000">
                            <w:pPr>
                              <w:pStyle w:val="a6"/>
                              <w:widowControl/>
                              <w:snapToGrid w:val="0"/>
                              <w:spacing w:beforeLines="50" w:before="156" w:beforeAutospacing="0" w:afterAutospacing="0"/>
                              <w:jc w:val="center"/>
                              <w:rPr>
                                <w:rFonts w:ascii="微软雅黑" w:eastAsia="微软雅黑" w:hAnsi="微软雅黑" w:cs="微软雅黑"/>
                                <w:sz w:val="28"/>
                                <w:szCs w:val="28"/>
                                <w:shd w:val="clear" w:color="auto" w:fill="FFFFFF"/>
                              </w:rPr>
                            </w:pPr>
                            <w:r>
                              <w:rPr>
                                <w:rFonts w:ascii="微软雅黑" w:eastAsia="微软雅黑" w:hAnsi="微软雅黑" w:cs="微软雅黑" w:hint="eastAsia"/>
                                <w:sz w:val="28"/>
                                <w:szCs w:val="28"/>
                                <w:shd w:val="clear" w:color="auto" w:fill="FFFFFF"/>
                              </w:rPr>
                              <w:t>未来科技投资十大风口解读</w:t>
                            </w:r>
                          </w:p>
                          <w:p w14:paraId="3C19EF96" w14:textId="77777777" w:rsidR="0058429C" w:rsidRDefault="00000000">
                            <w:pPr>
                              <w:snapToGrid w:val="0"/>
                              <w:jc w:val="center"/>
                              <w:rPr>
                                <w:rFonts w:ascii="微软雅黑" w:eastAsia="微软雅黑" w:hAnsi="微软雅黑" w:cs="微软雅黑"/>
                                <w:sz w:val="28"/>
                                <w:szCs w:val="28"/>
                                <w:shd w:val="clear" w:color="auto" w:fill="FFFFFF"/>
                              </w:rPr>
                            </w:pPr>
                            <w:r>
                              <w:rPr>
                                <w:rFonts w:ascii="微软雅黑" w:eastAsia="微软雅黑" w:hAnsi="微软雅黑" w:cs="微软雅黑" w:hint="eastAsia"/>
                                <w:sz w:val="28"/>
                                <w:szCs w:val="36"/>
                              </w:rPr>
                              <w:t>全球科技发展趋势及科技创新政策解读</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_x0000_s1026" o:spid="_x0000_s1026" o:spt="202" type="#_x0000_t202" style="position:absolute;left:0pt;margin-left:31.7pt;margin-top:27.9pt;height:114.7pt;width:399.65pt;z-index:-159184896;mso-width-relative:page;mso-height-relative:page;" filled="f" stroked="t" coordsize="21600,21600" o:gfxdata="UEsDBAoAAAAAAIdO4kAAAAAAAAAAAAAAAAAEAAAAZHJzL1BLAwQUAAAACACHTuJANn1gGNgAAAAJ&#10;AQAADwAAAGRycy9kb3ducmV2LnhtbE2PzU7DMBCE70i8g7VI3KhTQ0IU4lQIiZ56oY2iHN14cSLi&#10;dWS7P7w95gTH0Yxmvqk3VzuzM/owOZKwXmXAkAanJzIS2sP7QwksREVazY5QwjcG2DS3N7WqtLvQ&#10;B5730bBUQqFSEsYYl4rzMIxoVVi5BSl5n85bFZP0hmuvLqnczlxkWcGtmigtjGrBtxGHr/3JSvCm&#10;E90234nWqM73r22fb3e9lPd36+wFWMRr/AvDL35ChyYxHd2JdGCzhOLxKSUl5Hl6kPyyEM/AjhJE&#10;mQvgTc3/P2h+AFBLAwQUAAAACACHTuJAYKDuj0ECAABcBAAADgAAAGRycy9lMm9Eb2MueG1srVTN&#10;jtowEL5X6jtYvpcECmwXEVYURFUJdVeiVc/GcYglx+PahoQ+QPsGe+ql9z4Xz9GxE1j6c6qagzP2&#10;fPk8881MpndNpchBWCdBZ7TfSykRmkMu9S6jH96vXryixHmmc6ZAi4wehaN3s+fPprWZiAGUoHJh&#10;CZJoN6lNRkvvzSRJHC9FxVwPjNDoLMBWzOPW7pLcshrZK5UM0nSc1GBzY4EL5/B02TrpLPIXheD+&#10;viic8ERlFGPzcbVx3YY1mU3ZZGeZKSXvwmD/EEXFpMZLL1RL5hnZW/kHVSW5BQeF73GoEigKyUXM&#10;AbPpp79lsymZETEXFMeZi0zu/9Hyd4cHS2Se0TElmlVYotPj19O3H6fvX8g4yFMbN0HUxiDON6+h&#10;wTKfzx0ehqybwlbhjfkQ9KPQx4u4ovGE4+EovRnhQwlHX384Go9vo/zJ0+fGOv9GQEWCkVGL1Yui&#10;ssPaeQwFoWdIuE3DSioVK6g0qTGFl6M0fuBAyTw4A8zZ3XahLDmw0APxCfEj2S+wwLxkrmxx7uiW&#10;4Duc0ggPOrT5Bss326YTZwv5EbWx0DaXM3wlkWvNnH9gFrsJ5cAJ8fe4FAowTugsSkqwn/92HvBY&#10;ZPRSUmN3ZtR92jMrKFFvNZb/tj8chnaOm+HoZoAbe+3ZXnv0vloAJt/HWTQ8mgHv1dksLFQfcZDm&#10;4VZ0Mc3x7oz6s7nw7czgIHIxn0cQNrBhfq03hgfqtiLzvYdCxmIFmVptOvWwhaPs3biFGbneR9TT&#10;T2H2E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DZ9YBjYAAAACQEAAA8AAAAAAAAAAQAgAAAAIgAA&#10;AGRycy9kb3ducmV2LnhtbFBLAQIUABQAAAAIAIdO4kBgoO6PQQIAAFwEAAAOAAAAAAAAAAEAIAAA&#10;ACcBAABkcnMvZTJvRG9jLnhtbFBLBQYAAAAABgAGAFkBAADaBQAAAAA=&#10;">
                <v:fill on="f" focussize="0,0"/>
                <v:stroke weight="0.5pt" color="#000000 [3213]" joinstyle="round" dashstyle="1 1"/>
                <v:imagedata o:title=""/>
                <o:lock v:ext="edit" aspectratio="f"/>
                <v:textbox>
                  <w:txbxContent>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Lines="50" w:beforeAutospacing="0" w:after="0" w:afterAutospacing="0" w:line="240" w:lineRule="auto"/>
                        <w:ind w:leftChars="0" w:right="0" w:rightChars="0"/>
                        <w:jc w:val="center"/>
                        <w:textAlignment w:val="auto"/>
                        <w:outlineLvl w:val="9"/>
                        <w:rPr>
                          <w:rFonts w:hint="eastAsia" w:ascii="微软雅黑" w:hAnsi="微软雅黑" w:eastAsia="微软雅黑" w:cs="微软雅黑"/>
                          <w:b/>
                          <w:bCs/>
                          <w:color w:val="C00000"/>
                          <w:kern w:val="2"/>
                          <w:sz w:val="28"/>
                          <w:szCs w:val="36"/>
                          <w:u w:val="single"/>
                          <w:lang w:val="en-US" w:eastAsia="zh-CN" w:bidi="ar-SA"/>
                        </w:rPr>
                      </w:pPr>
                      <w:r>
                        <w:rPr>
                          <w:rFonts w:hint="eastAsia" w:ascii="微软雅黑" w:hAnsi="微软雅黑" w:eastAsia="微软雅黑" w:cs="微软雅黑"/>
                          <w:b/>
                          <w:bCs/>
                          <w:color w:val="C00000"/>
                          <w:kern w:val="2"/>
                          <w:sz w:val="28"/>
                          <w:szCs w:val="36"/>
                          <w:u w:val="single"/>
                          <w:lang w:val="en-US" w:eastAsia="zh-CN" w:bidi="ar-SA"/>
                        </w:rPr>
                        <w:t>科技投资</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Lines="50" w:beforeAutospacing="0" w:after="0" w:afterAutospacing="0" w:line="240" w:lineRule="auto"/>
                        <w:ind w:leftChars="0" w:right="0" w:rightChars="0"/>
                        <w:jc w:val="center"/>
                        <w:textAlignment w:val="auto"/>
                        <w:outlineLvl w:val="9"/>
                        <w:rPr>
                          <w:rFonts w:hint="eastAsia" w:ascii="微软雅黑" w:hAnsi="微软雅黑" w:eastAsia="微软雅黑" w:cs="微软雅黑"/>
                          <w:b w:val="0"/>
                          <w:i w:val="0"/>
                          <w:caps w:val="0"/>
                          <w:color w:val="auto"/>
                          <w:spacing w:val="0"/>
                          <w:sz w:val="28"/>
                          <w:szCs w:val="28"/>
                          <w:shd w:val="clear" w:fill="FFFFFF"/>
                          <w:lang w:val="en-US" w:eastAsia="zh-CN"/>
                        </w:rPr>
                      </w:pPr>
                      <w:r>
                        <w:rPr>
                          <w:rFonts w:hint="eastAsia" w:ascii="微软雅黑" w:hAnsi="微软雅黑" w:eastAsia="微软雅黑" w:cs="微软雅黑"/>
                          <w:b w:val="0"/>
                          <w:i w:val="0"/>
                          <w:caps w:val="0"/>
                          <w:color w:val="auto"/>
                          <w:spacing w:val="0"/>
                          <w:sz w:val="28"/>
                          <w:szCs w:val="28"/>
                          <w:shd w:val="clear" w:fill="FFFFFF"/>
                          <w:lang w:val="en-US" w:eastAsia="zh-CN"/>
                        </w:rPr>
                        <w:t>未来科技投资十大风口解读</w:t>
                      </w:r>
                    </w:p>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微软雅黑" w:hAnsi="微软雅黑" w:eastAsia="微软雅黑" w:cs="微软雅黑"/>
                          <w:b w:val="0"/>
                          <w:i w:val="0"/>
                          <w:caps w:val="0"/>
                          <w:color w:val="auto"/>
                          <w:spacing w:val="0"/>
                          <w:sz w:val="28"/>
                          <w:szCs w:val="28"/>
                          <w:shd w:val="clear" w:fill="FFFFFF"/>
                          <w:lang w:val="en-US" w:eastAsia="zh-CN"/>
                        </w:rPr>
                      </w:pPr>
                      <w:r>
                        <w:rPr>
                          <w:rFonts w:hint="eastAsia" w:ascii="微软雅黑" w:hAnsi="微软雅黑" w:eastAsia="微软雅黑" w:cs="微软雅黑"/>
                          <w:b w:val="0"/>
                          <w:bCs w:val="0"/>
                          <w:color w:val="auto"/>
                          <w:kern w:val="2"/>
                          <w:sz w:val="28"/>
                          <w:szCs w:val="36"/>
                          <w:lang w:val="en-US" w:eastAsia="zh-CN" w:bidi="ar-SA"/>
                        </w:rPr>
                        <w:t>全球科技发展趋势及科技创新政策解读</w:t>
                      </w:r>
                    </w:p>
                  </w:txbxContent>
                </v:textbox>
              </v:shape>
            </w:pict>
          </mc:Fallback>
        </mc:AlternateContent>
      </w:r>
    </w:p>
    <w:p w14:paraId="20716C91" w14:textId="77777777" w:rsidR="0058429C" w:rsidRDefault="0058429C">
      <w:pPr>
        <w:spacing w:beforeLines="250" w:before="780" w:line="300" w:lineRule="auto"/>
        <w:rPr>
          <w:rFonts w:ascii="微软雅黑" w:eastAsia="微软雅黑" w:hAnsi="微软雅黑" w:cs="微软雅黑"/>
          <w:b/>
          <w:bCs/>
          <w:color w:val="C00000"/>
          <w:sz w:val="32"/>
          <w:szCs w:val="40"/>
        </w:rPr>
      </w:pPr>
    </w:p>
    <w:p w14:paraId="3A5EAE33" w14:textId="77777777" w:rsidR="0058429C" w:rsidRDefault="00000000">
      <w:pPr>
        <w:pStyle w:val="a6"/>
        <w:widowControl/>
        <w:snapToGrid w:val="0"/>
        <w:spacing w:beforeAutospacing="0" w:afterAutospacing="0" w:line="400" w:lineRule="exact"/>
        <w:jc w:val="center"/>
        <w:rPr>
          <w:rFonts w:ascii="微软雅黑" w:eastAsia="微软雅黑" w:hAnsi="微软雅黑" w:cs="微软雅黑"/>
          <w:sz w:val="28"/>
          <w:szCs w:val="28"/>
          <w:shd w:val="clear" w:color="auto" w:fill="FFFFFF"/>
        </w:rPr>
      </w:pPr>
      <w:r>
        <w:rPr>
          <w:noProof/>
          <w:sz w:val="32"/>
        </w:rPr>
        <mc:AlternateContent>
          <mc:Choice Requires="wps">
            <w:drawing>
              <wp:anchor distT="0" distB="0" distL="114300" distR="114300" simplePos="0" relativeHeight="251667456" behindDoc="1" locked="0" layoutInCell="1" allowOverlap="1" wp14:anchorId="542834C5" wp14:editId="257D49A0">
                <wp:simplePos x="0" y="0"/>
                <wp:positionH relativeFrom="column">
                  <wp:posOffset>407035</wp:posOffset>
                </wp:positionH>
                <wp:positionV relativeFrom="paragraph">
                  <wp:posOffset>224790</wp:posOffset>
                </wp:positionV>
                <wp:extent cx="5043170" cy="2529840"/>
                <wp:effectExtent l="4445" t="4445" r="19685" b="18415"/>
                <wp:wrapNone/>
                <wp:docPr id="76" name="文本框 1"/>
                <wp:cNvGraphicFramePr/>
                <a:graphic xmlns:a="http://schemas.openxmlformats.org/drawingml/2006/main">
                  <a:graphicData uri="http://schemas.microsoft.com/office/word/2010/wordprocessingShape">
                    <wps:wsp>
                      <wps:cNvSpPr txBox="1"/>
                      <wps:spPr>
                        <a:xfrm>
                          <a:off x="908685" y="3448685"/>
                          <a:ext cx="5043170" cy="2529840"/>
                        </a:xfrm>
                        <a:prstGeom prst="rect">
                          <a:avLst/>
                        </a:prstGeom>
                        <a:noFill/>
                        <a:ln w="6350">
                          <a:solidFill>
                            <a:schemeClr val="tx1"/>
                          </a:solidFill>
                          <a:prstDash val="sysDot"/>
                        </a:ln>
                      </wps:spPr>
                      <wps:style>
                        <a:lnRef idx="0">
                          <a:schemeClr val="accent1"/>
                        </a:lnRef>
                        <a:fillRef idx="0">
                          <a:schemeClr val="accent1"/>
                        </a:fillRef>
                        <a:effectRef idx="0">
                          <a:schemeClr val="accent1"/>
                        </a:effectRef>
                        <a:fontRef idx="minor">
                          <a:schemeClr val="dk1"/>
                        </a:fontRef>
                      </wps:style>
                      <wps:txbx>
                        <w:txbxContent>
                          <w:p w14:paraId="5C7BB672" w14:textId="77777777" w:rsidR="0058429C" w:rsidRDefault="00000000">
                            <w:pPr>
                              <w:jc w:val="center"/>
                              <w:rPr>
                                <w:rFonts w:ascii="微软雅黑" w:eastAsia="微软雅黑" w:hAnsi="微软雅黑" w:cs="微软雅黑"/>
                                <w:b/>
                                <w:bCs/>
                                <w:color w:val="C00000"/>
                                <w:sz w:val="28"/>
                                <w:szCs w:val="36"/>
                                <w:u w:val="single"/>
                              </w:rPr>
                            </w:pPr>
                            <w:r>
                              <w:rPr>
                                <w:rFonts w:ascii="微软雅黑" w:eastAsia="微软雅黑" w:hAnsi="微软雅黑" w:cs="微软雅黑" w:hint="eastAsia"/>
                                <w:b/>
                                <w:bCs/>
                                <w:color w:val="C00000"/>
                                <w:sz w:val="28"/>
                                <w:szCs w:val="36"/>
                                <w:u w:val="single"/>
                              </w:rPr>
                              <w:t>前沿科技</w:t>
                            </w:r>
                          </w:p>
                          <w:p w14:paraId="11131CFE" w14:textId="77777777" w:rsidR="0058429C" w:rsidRDefault="00000000">
                            <w:pPr>
                              <w:snapToGrid w:val="0"/>
                              <w:spacing w:before="313"/>
                              <w:jc w:val="center"/>
                              <w:rPr>
                                <w:rFonts w:ascii="微软雅黑" w:eastAsia="微软雅黑" w:hAnsi="微软雅黑" w:cs="微软雅黑"/>
                                <w:sz w:val="28"/>
                                <w:szCs w:val="28"/>
                              </w:rPr>
                            </w:pPr>
                            <w:r>
                              <w:rPr>
                                <w:rFonts w:ascii="微软雅黑" w:eastAsia="微软雅黑" w:hAnsi="微软雅黑" w:cs="微软雅黑" w:hint="eastAsia"/>
                                <w:sz w:val="28"/>
                                <w:szCs w:val="28"/>
                              </w:rPr>
                              <w:t>区块链、物联网、量子通讯、比特币</w:t>
                            </w:r>
                          </w:p>
                          <w:p w14:paraId="254BED21" w14:textId="77777777" w:rsidR="0058429C" w:rsidRDefault="00000000">
                            <w:pPr>
                              <w:snapToGrid w:val="0"/>
                              <w:jc w:val="center"/>
                              <w:rPr>
                                <w:rFonts w:ascii="微软雅黑" w:eastAsia="微软雅黑" w:hAnsi="微软雅黑" w:cs="微软雅黑"/>
                                <w:sz w:val="28"/>
                                <w:szCs w:val="28"/>
                              </w:rPr>
                            </w:pPr>
                            <w:r>
                              <w:rPr>
                                <w:rFonts w:ascii="微软雅黑" w:eastAsia="微软雅黑" w:hAnsi="微软雅黑" w:cs="微软雅黑" w:hint="eastAsia"/>
                                <w:sz w:val="28"/>
                                <w:szCs w:val="28"/>
                              </w:rPr>
                              <w:t>无人驾驶、机器人、 AI、新一代信息技术、人脸识别</w:t>
                            </w:r>
                          </w:p>
                          <w:p w14:paraId="6CD4CEF2" w14:textId="77777777" w:rsidR="0058429C" w:rsidRDefault="00000000">
                            <w:pPr>
                              <w:snapToGrid w:val="0"/>
                              <w:jc w:val="center"/>
                              <w:rPr>
                                <w:rFonts w:ascii="微软雅黑" w:eastAsia="微软雅黑" w:hAnsi="微软雅黑" w:cs="微软雅黑"/>
                                <w:sz w:val="28"/>
                                <w:szCs w:val="28"/>
                              </w:rPr>
                            </w:pPr>
                            <w:r>
                              <w:rPr>
                                <w:rFonts w:ascii="微软雅黑" w:eastAsia="微软雅黑" w:hAnsi="微软雅黑" w:cs="微软雅黑" w:hint="eastAsia"/>
                                <w:sz w:val="28"/>
                                <w:szCs w:val="28"/>
                              </w:rPr>
                              <w:t>储能技术 、石墨烯 、超材料 、可再生能源</w:t>
                            </w:r>
                          </w:p>
                          <w:p w14:paraId="3B141074" w14:textId="77777777" w:rsidR="0058429C" w:rsidRDefault="00000000">
                            <w:pPr>
                              <w:snapToGrid w:val="0"/>
                              <w:jc w:val="center"/>
                              <w:rPr>
                                <w:rFonts w:ascii="微软雅黑" w:eastAsia="微软雅黑" w:hAnsi="微软雅黑" w:cs="微软雅黑"/>
                                <w:sz w:val="28"/>
                                <w:szCs w:val="28"/>
                              </w:rPr>
                            </w:pPr>
                            <w:r>
                              <w:rPr>
                                <w:rFonts w:ascii="微软雅黑" w:eastAsia="微软雅黑" w:hAnsi="微软雅黑" w:cs="微软雅黑" w:hint="eastAsia"/>
                                <w:sz w:val="28"/>
                                <w:szCs w:val="28"/>
                              </w:rPr>
                              <w:t>3D打印、 VR/AR、生物科技、基因编辑技术</w:t>
                            </w:r>
                          </w:p>
                          <w:p w14:paraId="0BC7F368" w14:textId="77777777" w:rsidR="0058429C" w:rsidRDefault="00000000">
                            <w:pPr>
                              <w:snapToGrid w:val="0"/>
                              <w:jc w:val="center"/>
                              <w:rPr>
                                <w:rFonts w:ascii="微软雅黑" w:eastAsia="微软雅黑" w:hAnsi="微软雅黑" w:cs="微软雅黑"/>
                                <w:sz w:val="28"/>
                                <w:szCs w:val="28"/>
                              </w:rPr>
                            </w:pPr>
                            <w:r>
                              <w:rPr>
                                <w:rFonts w:ascii="微软雅黑" w:eastAsia="微软雅黑" w:hAnsi="微软雅黑" w:cs="微软雅黑" w:hint="eastAsia"/>
                                <w:sz w:val="28"/>
                                <w:szCs w:val="28"/>
                              </w:rPr>
                              <w:t>云计算、大数据、先进制造</w:t>
                            </w:r>
                          </w:p>
                          <w:p w14:paraId="10D19847" w14:textId="77777777" w:rsidR="0058429C" w:rsidRDefault="00000000">
                            <w:pPr>
                              <w:snapToGrid w:val="0"/>
                              <w:jc w:val="center"/>
                              <w:rPr>
                                <w:rFonts w:ascii="微软雅黑" w:eastAsia="微软雅黑" w:hAnsi="微软雅黑" w:cs="微软雅黑"/>
                                <w:sz w:val="28"/>
                                <w:szCs w:val="28"/>
                              </w:rPr>
                            </w:pPr>
                            <w:r>
                              <w:rPr>
                                <w:rFonts w:ascii="微软雅黑" w:eastAsia="微软雅黑" w:hAnsi="微软雅黑" w:cs="微软雅黑" w:hint="eastAsia"/>
                                <w:sz w:val="28"/>
                                <w:szCs w:val="28"/>
                              </w:rPr>
                              <w:t>。。。。。。</w:t>
                            </w:r>
                          </w:p>
                          <w:p w14:paraId="53CB97CF" w14:textId="77777777" w:rsidR="0058429C" w:rsidRDefault="0058429C">
                            <w:pPr>
                              <w:snapToGrid w:val="0"/>
                              <w:jc w:val="center"/>
                              <w:rPr>
                                <w:rFonts w:ascii="微软雅黑" w:eastAsia="微软雅黑" w:hAnsi="微软雅黑" w:cs="微软雅黑"/>
                                <w:sz w:val="28"/>
                                <w:szCs w:val="28"/>
                              </w:rPr>
                            </w:pPr>
                          </w:p>
                          <w:p w14:paraId="448BCCFF" w14:textId="77777777" w:rsidR="0058429C" w:rsidRDefault="0058429C">
                            <w:pPr>
                              <w:snapToGrid w:val="0"/>
                              <w:rPr>
                                <w:color w:val="C00000"/>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文本框 1" o:spid="_x0000_s1026" o:spt="202" type="#_x0000_t202" style="position:absolute;left:0pt;margin-left:32.05pt;margin-top:17.7pt;height:199.2pt;width:397.1pt;z-index:-662502400;mso-width-relative:page;mso-height-relative:page;" filled="f" stroked="t" coordsize="21600,21600" o:gfxdata="UEsDBAoAAAAAAIdO4kAAAAAAAAAAAAAAAAAEAAAAZHJzL1BLAwQUAAAACACHTuJAdQ8MzdcAAAAJ&#10;AQAADwAAAGRycy9kb3ducmV2LnhtbE2PTUvEMBiE74L/IbyCNzf9XEptuojgnvbiWkqP7zavabFJ&#10;SpL98N8bT3ocZph5ptnd9MIu5PxsjYB0kwAjM1o5GyWg+3h7qoD5gEbiYg0J+CYPu/b+rsFa2qt5&#10;p8sxKBZLjK9RwBTCWnPux4k0+o1dyUTv0zqNIUqnuHR4jeV64VmSbLnG2cSFCVd6nWj8Op61AKf6&#10;rN+Xh6xT2LvhpRvK/WEQ4vEhTZ6BBbqFvzD84kd0aCPTyZ6N9GwRsC3SmBSQlwWw6FdllQM7CSjy&#10;vALeNvz/g/YHUEsDBBQAAAAIAIdO4kD/v14rTAIAAGgEAAAOAAAAZHJzL2Uyb0RvYy54bWytVMuu&#10;2jAQ3VfqP1jelyS8LiDCFQVRVUK9V6JV18ZxSCTH49qGhH5A+wd31U33/S6+o2MHLvSxqsrCjD2H&#10;Y58zM0zvm0qSgzC2BJXSpBNTIhSHrFS7lH54v3o1osQ6pjImQYmUHoWl97OXL6a1noguFCAzYQiS&#10;KDupdUoL5/QkiiwvRMVsB7RQmMzBVMzh1uyizLAa2SsZdeN4GNVgMm2AC2vxdNkm6Szw57ng7iHP&#10;rXBEphTf5sJqwrr1azSbssnOMF2U/PwM9g+vqFip8NJnqiVzjOxN+QdVVXIDFnLX4VBFkOclF0ED&#10;qkni39RsCqZF0ILmWP1sk/1/tPzd4dGQMkvp3ZASxSqs0enp6+nbj9P3LyTx/tTaThC20Qh0zWto&#10;sM6Xc4uHXnaTm8p/oyCC+XE8Go4GlBxT2uv3QxyMFo0jHPODuN9L7rAeHBHdQXc86odSRFcmbax7&#10;I6AiPkipwUoGg9lhbR2SIfQC8RcrWJVShkukInVKh71BHH5gQZaZT3qYNbvtQhpyYL4fwsdLQbJf&#10;YJ55yWzR4uzRLsGdcVIh3FvSSveRa7YNkvhwC9kRbTLQNprVfFUi15pZ98gMdhZqxmlxD7jkEvCd&#10;cI4oKcB8/tu5x2PBMUtJjZ2aUvtpz4ygRL5V2ArjpI/uERc2/cFdFzfmNrO9zah9tQAUn+Bcah5C&#10;j3fyEuYGqo84VHN/K6aY4nh3St0lXLh2fnAouZjPAwibWTO3VhvNPXVbkfneQV6GYl29ObuH7Rxs&#10;P4+en5fbfUBd/yBmPw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B1DwzN1wAAAAkBAAAPAAAAAAAA&#10;AAEAIAAAACIAAABkcnMvZG93bnJldi54bWxQSwECFAAUAAAACACHTuJA/79eK0wCAABoBAAADgAA&#10;AAAAAAABACAAAAAmAQAAZHJzL2Uyb0RvYy54bWxQSwUGAAAAAAYABgBZAQAA5AUAAAAA&#10;">
                <v:fill on="f" focussize="0,0"/>
                <v:stroke weight="0.5pt" color="#000000 [3213]" joinstyle="round" dashstyle="1 1"/>
                <v:imagedata o:title=""/>
                <o:lock v:ext="edit" aspectratio="f"/>
                <v:textbox>
                  <w:txbxContent>
                    <w:p>
                      <w:pPr>
                        <w:jc w:val="center"/>
                        <w:rPr>
                          <w:rFonts w:hint="eastAsia" w:ascii="微软雅黑" w:hAnsi="微软雅黑" w:eastAsia="微软雅黑" w:cs="微软雅黑"/>
                          <w:b/>
                          <w:bCs/>
                          <w:color w:val="C00000"/>
                          <w:kern w:val="2"/>
                          <w:sz w:val="28"/>
                          <w:szCs w:val="36"/>
                          <w:u w:val="single"/>
                          <w:lang w:val="en-US" w:eastAsia="zh-CN" w:bidi="ar-SA"/>
                        </w:rPr>
                      </w:pPr>
                      <w:r>
                        <w:rPr>
                          <w:rFonts w:hint="eastAsia" w:ascii="微软雅黑" w:hAnsi="微软雅黑" w:eastAsia="微软雅黑" w:cs="微软雅黑"/>
                          <w:b/>
                          <w:bCs/>
                          <w:color w:val="C00000"/>
                          <w:kern w:val="2"/>
                          <w:sz w:val="28"/>
                          <w:szCs w:val="36"/>
                          <w:u w:val="single"/>
                          <w:lang w:val="en-US" w:eastAsia="zh-CN" w:bidi="ar-SA"/>
                        </w:rPr>
                        <w:t>前沿科技</w:t>
                      </w:r>
                    </w:p>
                    <w:p>
                      <w:pPr>
                        <w:keepNext w:val="0"/>
                        <w:keepLines w:val="0"/>
                        <w:pageBreakBefore w:val="0"/>
                        <w:widowControl w:val="0"/>
                        <w:kinsoku/>
                        <w:wordWrap/>
                        <w:overflowPunct/>
                        <w:topLinePunct w:val="0"/>
                        <w:autoSpaceDE/>
                        <w:autoSpaceDN/>
                        <w:bidi w:val="0"/>
                        <w:adjustRightInd/>
                        <w:snapToGrid w:val="0"/>
                        <w:spacing w:before="313"/>
                        <w:jc w:val="center"/>
                        <w:textAlignment w:val="auto"/>
                        <w:outlineLvl w:val="9"/>
                        <w:rPr>
                          <w:rFonts w:hint="eastAsia" w:ascii="微软雅黑" w:hAnsi="微软雅黑" w:eastAsia="微软雅黑" w:cs="微软雅黑"/>
                          <w:b w:val="0"/>
                          <w:bCs w:val="0"/>
                          <w:color w:val="auto"/>
                          <w:kern w:val="2"/>
                          <w:sz w:val="28"/>
                          <w:szCs w:val="28"/>
                          <w:lang w:val="en-US" w:eastAsia="zh-CN" w:bidi="ar-SA"/>
                        </w:rPr>
                      </w:pPr>
                      <w:r>
                        <w:rPr>
                          <w:rFonts w:hint="eastAsia" w:ascii="微软雅黑" w:hAnsi="微软雅黑" w:eastAsia="微软雅黑" w:cs="微软雅黑"/>
                          <w:b w:val="0"/>
                          <w:bCs w:val="0"/>
                          <w:color w:val="auto"/>
                          <w:kern w:val="2"/>
                          <w:sz w:val="28"/>
                          <w:szCs w:val="28"/>
                          <w:lang w:val="en-US" w:eastAsia="zh-CN" w:bidi="ar-SA"/>
                        </w:rPr>
                        <w:t>区块链、物联网、量子通讯、比特币</w:t>
                      </w:r>
                    </w:p>
                    <w:p>
                      <w:pPr>
                        <w:keepNext w:val="0"/>
                        <w:keepLines w:val="0"/>
                        <w:pageBreakBefore w:val="0"/>
                        <w:widowControl w:val="0"/>
                        <w:kinsoku/>
                        <w:wordWrap/>
                        <w:overflowPunct/>
                        <w:topLinePunct w:val="0"/>
                        <w:autoSpaceDE/>
                        <w:autoSpaceDN/>
                        <w:bidi w:val="0"/>
                        <w:adjustRightInd/>
                        <w:snapToGrid w:val="0"/>
                        <w:jc w:val="center"/>
                        <w:textAlignment w:val="auto"/>
                        <w:outlineLvl w:val="9"/>
                        <w:rPr>
                          <w:rFonts w:hint="eastAsia" w:ascii="微软雅黑" w:hAnsi="微软雅黑" w:eastAsia="微软雅黑" w:cs="微软雅黑"/>
                          <w:b w:val="0"/>
                          <w:bCs w:val="0"/>
                          <w:color w:val="auto"/>
                          <w:kern w:val="2"/>
                          <w:sz w:val="28"/>
                          <w:szCs w:val="28"/>
                          <w:lang w:val="en-US" w:eastAsia="zh-CN" w:bidi="ar-SA"/>
                        </w:rPr>
                      </w:pPr>
                      <w:r>
                        <w:rPr>
                          <w:rFonts w:hint="eastAsia" w:ascii="微软雅黑" w:hAnsi="微软雅黑" w:eastAsia="微软雅黑" w:cs="微软雅黑"/>
                          <w:b w:val="0"/>
                          <w:bCs w:val="0"/>
                          <w:color w:val="auto"/>
                          <w:kern w:val="2"/>
                          <w:sz w:val="28"/>
                          <w:szCs w:val="28"/>
                          <w:lang w:val="en-US" w:eastAsia="zh-CN" w:bidi="ar-SA"/>
                        </w:rPr>
                        <w:t>无人驾驶、机器人、 AI、新一代信息技术、人脸识别</w:t>
                      </w:r>
                    </w:p>
                    <w:p>
                      <w:pPr>
                        <w:keepNext w:val="0"/>
                        <w:keepLines w:val="0"/>
                        <w:pageBreakBefore w:val="0"/>
                        <w:widowControl w:val="0"/>
                        <w:kinsoku/>
                        <w:wordWrap/>
                        <w:overflowPunct/>
                        <w:topLinePunct w:val="0"/>
                        <w:autoSpaceDE/>
                        <w:autoSpaceDN/>
                        <w:bidi w:val="0"/>
                        <w:adjustRightInd/>
                        <w:snapToGrid w:val="0"/>
                        <w:jc w:val="center"/>
                        <w:textAlignment w:val="auto"/>
                        <w:outlineLvl w:val="9"/>
                        <w:rPr>
                          <w:rFonts w:hint="eastAsia" w:ascii="微软雅黑" w:hAnsi="微软雅黑" w:eastAsia="微软雅黑" w:cs="微软雅黑"/>
                          <w:b w:val="0"/>
                          <w:bCs w:val="0"/>
                          <w:color w:val="auto"/>
                          <w:kern w:val="2"/>
                          <w:sz w:val="28"/>
                          <w:szCs w:val="28"/>
                          <w:lang w:val="en-US" w:eastAsia="zh-CN" w:bidi="ar-SA"/>
                        </w:rPr>
                      </w:pPr>
                      <w:r>
                        <w:rPr>
                          <w:rFonts w:hint="eastAsia" w:ascii="微软雅黑" w:hAnsi="微软雅黑" w:eastAsia="微软雅黑" w:cs="微软雅黑"/>
                          <w:b w:val="0"/>
                          <w:bCs w:val="0"/>
                          <w:color w:val="auto"/>
                          <w:kern w:val="2"/>
                          <w:sz w:val="28"/>
                          <w:szCs w:val="28"/>
                          <w:lang w:val="en-US" w:eastAsia="zh-CN" w:bidi="ar-SA"/>
                        </w:rPr>
                        <w:t>储能技术 、石墨烯 、超材料 、可再生能源</w:t>
                      </w:r>
                    </w:p>
                    <w:p>
                      <w:pPr>
                        <w:keepNext w:val="0"/>
                        <w:keepLines w:val="0"/>
                        <w:pageBreakBefore w:val="0"/>
                        <w:widowControl w:val="0"/>
                        <w:kinsoku/>
                        <w:wordWrap/>
                        <w:overflowPunct/>
                        <w:topLinePunct w:val="0"/>
                        <w:autoSpaceDE/>
                        <w:autoSpaceDN/>
                        <w:bidi w:val="0"/>
                        <w:adjustRightInd/>
                        <w:snapToGrid w:val="0"/>
                        <w:jc w:val="center"/>
                        <w:textAlignment w:val="auto"/>
                        <w:outlineLvl w:val="9"/>
                        <w:rPr>
                          <w:rFonts w:hint="eastAsia" w:ascii="微软雅黑" w:hAnsi="微软雅黑" w:eastAsia="微软雅黑" w:cs="微软雅黑"/>
                          <w:b w:val="0"/>
                          <w:bCs w:val="0"/>
                          <w:color w:val="auto"/>
                          <w:kern w:val="2"/>
                          <w:sz w:val="28"/>
                          <w:szCs w:val="28"/>
                          <w:lang w:val="en-US" w:eastAsia="zh-CN" w:bidi="ar-SA"/>
                        </w:rPr>
                      </w:pPr>
                      <w:r>
                        <w:rPr>
                          <w:rFonts w:hint="eastAsia" w:ascii="微软雅黑" w:hAnsi="微软雅黑" w:eastAsia="微软雅黑" w:cs="微软雅黑"/>
                          <w:b w:val="0"/>
                          <w:bCs w:val="0"/>
                          <w:color w:val="auto"/>
                          <w:kern w:val="2"/>
                          <w:sz w:val="28"/>
                          <w:szCs w:val="28"/>
                          <w:lang w:val="en-US" w:eastAsia="zh-CN" w:bidi="ar-SA"/>
                        </w:rPr>
                        <w:t>3D打印、 VR/AR、生物科技、基因编辑技术</w:t>
                      </w:r>
                    </w:p>
                    <w:p>
                      <w:pPr>
                        <w:keepNext w:val="0"/>
                        <w:keepLines w:val="0"/>
                        <w:pageBreakBefore w:val="0"/>
                        <w:widowControl w:val="0"/>
                        <w:kinsoku/>
                        <w:wordWrap/>
                        <w:overflowPunct/>
                        <w:topLinePunct w:val="0"/>
                        <w:autoSpaceDE/>
                        <w:autoSpaceDN/>
                        <w:bidi w:val="0"/>
                        <w:adjustRightInd/>
                        <w:snapToGrid w:val="0"/>
                        <w:jc w:val="center"/>
                        <w:textAlignment w:val="auto"/>
                        <w:outlineLvl w:val="9"/>
                        <w:rPr>
                          <w:rFonts w:hint="eastAsia" w:ascii="微软雅黑" w:hAnsi="微软雅黑" w:eastAsia="微软雅黑" w:cs="微软雅黑"/>
                          <w:b w:val="0"/>
                          <w:bCs w:val="0"/>
                          <w:color w:val="auto"/>
                          <w:kern w:val="2"/>
                          <w:sz w:val="28"/>
                          <w:szCs w:val="28"/>
                          <w:lang w:val="en-US" w:eastAsia="zh-CN" w:bidi="ar-SA"/>
                        </w:rPr>
                      </w:pPr>
                      <w:r>
                        <w:rPr>
                          <w:rFonts w:hint="eastAsia" w:ascii="微软雅黑" w:hAnsi="微软雅黑" w:eastAsia="微软雅黑" w:cs="微软雅黑"/>
                          <w:b w:val="0"/>
                          <w:bCs w:val="0"/>
                          <w:color w:val="auto"/>
                          <w:kern w:val="2"/>
                          <w:sz w:val="28"/>
                          <w:szCs w:val="28"/>
                          <w:lang w:val="en-US" w:eastAsia="zh-CN" w:bidi="ar-SA"/>
                        </w:rPr>
                        <w:t>云计算、大数据、先进制造</w:t>
                      </w:r>
                    </w:p>
                    <w:p>
                      <w:pPr>
                        <w:keepNext w:val="0"/>
                        <w:keepLines w:val="0"/>
                        <w:pageBreakBefore w:val="0"/>
                        <w:widowControl w:val="0"/>
                        <w:kinsoku/>
                        <w:wordWrap/>
                        <w:overflowPunct/>
                        <w:topLinePunct w:val="0"/>
                        <w:autoSpaceDE/>
                        <w:autoSpaceDN/>
                        <w:bidi w:val="0"/>
                        <w:adjustRightInd/>
                        <w:snapToGrid w:val="0"/>
                        <w:jc w:val="center"/>
                        <w:textAlignment w:val="auto"/>
                        <w:outlineLvl w:val="9"/>
                        <w:rPr>
                          <w:rFonts w:hint="eastAsia" w:ascii="微软雅黑" w:hAnsi="微软雅黑" w:eastAsia="微软雅黑" w:cs="微软雅黑"/>
                          <w:b w:val="0"/>
                          <w:bCs w:val="0"/>
                          <w:color w:val="auto"/>
                          <w:kern w:val="2"/>
                          <w:sz w:val="28"/>
                          <w:szCs w:val="28"/>
                          <w:lang w:val="en-US" w:eastAsia="zh-CN" w:bidi="ar-SA"/>
                        </w:rPr>
                      </w:pPr>
                      <w:r>
                        <w:rPr>
                          <w:rFonts w:hint="eastAsia" w:ascii="微软雅黑" w:hAnsi="微软雅黑" w:eastAsia="微软雅黑" w:cs="微软雅黑"/>
                          <w:b w:val="0"/>
                          <w:bCs w:val="0"/>
                          <w:color w:val="auto"/>
                          <w:kern w:val="2"/>
                          <w:sz w:val="28"/>
                          <w:szCs w:val="28"/>
                          <w:lang w:val="en-US" w:eastAsia="zh-CN" w:bidi="ar-SA"/>
                        </w:rPr>
                        <w:t>。。。。。。</w:t>
                      </w:r>
                    </w:p>
                    <w:p>
                      <w:pPr>
                        <w:keepNext w:val="0"/>
                        <w:keepLines w:val="0"/>
                        <w:pageBreakBefore w:val="0"/>
                        <w:widowControl w:val="0"/>
                        <w:kinsoku/>
                        <w:wordWrap/>
                        <w:overflowPunct/>
                        <w:topLinePunct w:val="0"/>
                        <w:autoSpaceDE/>
                        <w:autoSpaceDN/>
                        <w:bidi w:val="0"/>
                        <w:adjustRightInd/>
                        <w:snapToGrid w:val="0"/>
                        <w:jc w:val="center"/>
                        <w:textAlignment w:val="auto"/>
                        <w:outlineLvl w:val="9"/>
                        <w:rPr>
                          <w:rFonts w:hint="eastAsia" w:ascii="微软雅黑" w:hAnsi="微软雅黑" w:eastAsia="微软雅黑" w:cs="微软雅黑"/>
                          <w:b w:val="0"/>
                          <w:bCs w:val="0"/>
                          <w:color w:val="auto"/>
                          <w:kern w:val="2"/>
                          <w:sz w:val="28"/>
                          <w:szCs w:val="28"/>
                          <w:lang w:val="en-US" w:eastAsia="zh-CN" w:bidi="ar-SA"/>
                        </w:rPr>
                      </w:pPr>
                    </w:p>
                    <w:p>
                      <w:pPr>
                        <w:keepNext w:val="0"/>
                        <w:keepLines w:val="0"/>
                        <w:pageBreakBefore w:val="0"/>
                        <w:widowControl w:val="0"/>
                        <w:kinsoku/>
                        <w:wordWrap/>
                        <w:overflowPunct/>
                        <w:topLinePunct w:val="0"/>
                        <w:autoSpaceDE/>
                        <w:autoSpaceDN/>
                        <w:bidi w:val="0"/>
                        <w:adjustRightInd/>
                        <w:snapToGrid w:val="0"/>
                        <w:jc w:val="both"/>
                        <w:textAlignment w:val="auto"/>
                        <w:outlineLvl w:val="9"/>
                        <w:rPr>
                          <w:rFonts w:hint="eastAsia" w:eastAsiaTheme="minorEastAsia"/>
                          <w:color w:val="C00000"/>
                          <w:lang w:val="en-US" w:eastAsia="zh-CN"/>
                        </w:rPr>
                      </w:pPr>
                    </w:p>
                  </w:txbxContent>
                </v:textbox>
              </v:shape>
            </w:pict>
          </mc:Fallback>
        </mc:AlternateContent>
      </w:r>
    </w:p>
    <w:p w14:paraId="5D4DA4DB" w14:textId="77777777" w:rsidR="0058429C" w:rsidRDefault="0058429C">
      <w:pPr>
        <w:jc w:val="left"/>
      </w:pPr>
    </w:p>
    <w:p w14:paraId="06BA4698" w14:textId="77777777" w:rsidR="0058429C" w:rsidRDefault="0058429C">
      <w:pPr>
        <w:rPr>
          <w:rFonts w:eastAsia="微软雅黑"/>
          <w:b/>
          <w:bCs/>
          <w:color w:val="C00000"/>
          <w:sz w:val="44"/>
          <w:szCs w:val="44"/>
        </w:rPr>
      </w:pPr>
    </w:p>
    <w:p w14:paraId="3332F150" w14:textId="77777777" w:rsidR="0058429C" w:rsidRDefault="0058429C">
      <w:pPr>
        <w:rPr>
          <w:rFonts w:eastAsia="微软雅黑"/>
          <w:b/>
          <w:bCs/>
          <w:color w:val="C00000"/>
          <w:sz w:val="44"/>
          <w:szCs w:val="44"/>
        </w:rPr>
      </w:pPr>
    </w:p>
    <w:p w14:paraId="44605777" w14:textId="77777777" w:rsidR="0058429C" w:rsidRDefault="0058429C">
      <w:pPr>
        <w:rPr>
          <w:rFonts w:eastAsia="微软雅黑"/>
          <w:b/>
          <w:bCs/>
          <w:color w:val="C00000"/>
          <w:sz w:val="44"/>
          <w:szCs w:val="44"/>
        </w:rPr>
      </w:pPr>
    </w:p>
    <w:p w14:paraId="3F083C0F" w14:textId="77777777" w:rsidR="0058429C" w:rsidRDefault="0058429C">
      <w:pPr>
        <w:rPr>
          <w:rFonts w:eastAsia="微软雅黑"/>
          <w:b/>
          <w:bCs/>
          <w:color w:val="C00000"/>
          <w:sz w:val="44"/>
          <w:szCs w:val="44"/>
        </w:rPr>
      </w:pPr>
    </w:p>
    <w:p w14:paraId="39F4DE65" w14:textId="77777777" w:rsidR="0058429C" w:rsidRDefault="0058429C">
      <w:pPr>
        <w:rPr>
          <w:rFonts w:eastAsia="微软雅黑"/>
          <w:b/>
          <w:bCs/>
          <w:color w:val="C00000"/>
          <w:sz w:val="44"/>
          <w:szCs w:val="44"/>
        </w:rPr>
      </w:pPr>
    </w:p>
    <w:p w14:paraId="0204A575" w14:textId="77777777" w:rsidR="0058429C" w:rsidRDefault="0058429C">
      <w:pPr>
        <w:jc w:val="center"/>
        <w:rPr>
          <w:rFonts w:eastAsia="微软雅黑"/>
          <w:b/>
          <w:bCs/>
          <w:color w:val="C00000"/>
          <w:sz w:val="36"/>
          <w:szCs w:val="36"/>
        </w:rPr>
      </w:pPr>
    </w:p>
    <w:p w14:paraId="074C280A" w14:textId="77777777" w:rsidR="0058429C" w:rsidRDefault="0058429C">
      <w:pPr>
        <w:jc w:val="center"/>
        <w:rPr>
          <w:rFonts w:eastAsia="微软雅黑"/>
          <w:b/>
          <w:bCs/>
          <w:color w:val="C00000"/>
          <w:sz w:val="36"/>
          <w:szCs w:val="36"/>
        </w:rPr>
      </w:pPr>
    </w:p>
    <w:p w14:paraId="0FA8B366" w14:textId="77777777" w:rsidR="0058429C" w:rsidRDefault="00000000">
      <w:pPr>
        <w:jc w:val="center"/>
        <w:rPr>
          <w:rFonts w:eastAsia="微软雅黑"/>
          <w:b/>
          <w:bCs/>
          <w:color w:val="000000" w:themeColor="text1"/>
          <w:sz w:val="32"/>
          <w:szCs w:val="32"/>
        </w:rPr>
      </w:pPr>
      <w:r>
        <w:rPr>
          <w:rFonts w:eastAsia="微软雅黑" w:hint="eastAsia"/>
          <w:b/>
          <w:bCs/>
          <w:color w:val="000000" w:themeColor="text1"/>
          <w:sz w:val="32"/>
          <w:szCs w:val="32"/>
        </w:rPr>
        <w:t>【投】——捕捉未来机遇</w:t>
      </w:r>
    </w:p>
    <w:p w14:paraId="55F6F728" w14:textId="77777777" w:rsidR="0058429C" w:rsidRDefault="00000000">
      <w:pPr>
        <w:rPr>
          <w:rFonts w:ascii="微软雅黑" w:eastAsia="微软雅黑" w:hAnsi="微软雅黑" w:cs="微软雅黑"/>
          <w:b/>
          <w:bCs/>
          <w:color w:val="C00000"/>
          <w:sz w:val="32"/>
          <w:szCs w:val="32"/>
        </w:rPr>
      </w:pPr>
      <w:r>
        <w:rPr>
          <w:noProof/>
          <w:sz w:val="24"/>
          <w:szCs w:val="21"/>
        </w:rPr>
        <mc:AlternateContent>
          <mc:Choice Requires="wps">
            <w:drawing>
              <wp:anchor distT="0" distB="0" distL="114300" distR="114300" simplePos="0" relativeHeight="251668480" behindDoc="1" locked="0" layoutInCell="1" allowOverlap="1" wp14:anchorId="527E53B8" wp14:editId="535E9674">
                <wp:simplePos x="0" y="0"/>
                <wp:positionH relativeFrom="column">
                  <wp:posOffset>361950</wp:posOffset>
                </wp:positionH>
                <wp:positionV relativeFrom="paragraph">
                  <wp:posOffset>236855</wp:posOffset>
                </wp:positionV>
                <wp:extent cx="5162550" cy="1581150"/>
                <wp:effectExtent l="4445" t="4445" r="14605" b="14605"/>
                <wp:wrapNone/>
                <wp:docPr id="99" name="文本框 1"/>
                <wp:cNvGraphicFramePr/>
                <a:graphic xmlns:a="http://schemas.openxmlformats.org/drawingml/2006/main">
                  <a:graphicData uri="http://schemas.microsoft.com/office/word/2010/wordprocessingShape">
                    <wps:wsp>
                      <wps:cNvSpPr txBox="1"/>
                      <wps:spPr>
                        <a:xfrm>
                          <a:off x="0" y="0"/>
                          <a:ext cx="5162550" cy="1581150"/>
                        </a:xfrm>
                        <a:prstGeom prst="rect">
                          <a:avLst/>
                        </a:prstGeom>
                        <a:noFill/>
                        <a:ln w="6350">
                          <a:solidFill>
                            <a:schemeClr val="tx1"/>
                          </a:solidFill>
                          <a:prstDash val="sysDot"/>
                        </a:ln>
                      </wps:spPr>
                      <wps:style>
                        <a:lnRef idx="0">
                          <a:schemeClr val="accent1"/>
                        </a:lnRef>
                        <a:fillRef idx="0">
                          <a:schemeClr val="accent1"/>
                        </a:fillRef>
                        <a:effectRef idx="0">
                          <a:schemeClr val="accent1"/>
                        </a:effectRef>
                        <a:fontRef idx="minor">
                          <a:schemeClr val="dk1"/>
                        </a:fontRef>
                      </wps:style>
                      <wps:txbx>
                        <w:txbxContent>
                          <w:p w14:paraId="4AEFA710" w14:textId="77777777" w:rsidR="0058429C" w:rsidRDefault="00000000">
                            <w:pPr>
                              <w:snapToGrid w:val="0"/>
                              <w:jc w:val="center"/>
                              <w:rPr>
                                <w:rFonts w:ascii="微软雅黑" w:eastAsia="微软雅黑" w:hAnsi="微软雅黑" w:cs="微软雅黑"/>
                                <w:b/>
                                <w:bCs/>
                                <w:color w:val="C00000"/>
                                <w:sz w:val="28"/>
                                <w:szCs w:val="36"/>
                                <w:u w:val="single"/>
                              </w:rPr>
                            </w:pPr>
                            <w:r>
                              <w:rPr>
                                <w:rFonts w:ascii="微软雅黑" w:eastAsia="微软雅黑" w:hAnsi="微软雅黑" w:cs="微软雅黑" w:hint="eastAsia"/>
                                <w:b/>
                                <w:bCs/>
                                <w:color w:val="C00000"/>
                                <w:sz w:val="28"/>
                                <w:szCs w:val="36"/>
                                <w:u w:val="single"/>
                              </w:rPr>
                              <w:t>科技投资实践训练营</w:t>
                            </w:r>
                          </w:p>
                          <w:p w14:paraId="66E8F118" w14:textId="77777777" w:rsidR="0058429C" w:rsidRDefault="00000000">
                            <w:pPr>
                              <w:snapToGrid w:val="0"/>
                              <w:spacing w:before="157" w:line="500" w:lineRule="exact"/>
                              <w:jc w:val="center"/>
                              <w:rPr>
                                <w:rFonts w:ascii="微软雅黑" w:eastAsia="微软雅黑" w:hAnsi="微软雅黑" w:cs="微软雅黑"/>
                                <w:b/>
                                <w:bCs/>
                                <w:sz w:val="28"/>
                                <w:szCs w:val="28"/>
                              </w:rPr>
                            </w:pPr>
                            <w:r>
                              <w:rPr>
                                <w:rFonts w:ascii="微软雅黑" w:eastAsia="微软雅黑" w:hAnsi="微软雅黑" w:cs="微软雅黑" w:hint="eastAsia"/>
                                <w:b/>
                                <w:bCs/>
                                <w:sz w:val="28"/>
                                <w:szCs w:val="28"/>
                              </w:rPr>
                              <w:t>投资专家阚治东、吴克忠、王阳全程带队指导</w:t>
                            </w:r>
                          </w:p>
                          <w:p w14:paraId="11760F39" w14:textId="77777777" w:rsidR="0058429C" w:rsidRDefault="00000000">
                            <w:pPr>
                              <w:snapToGrid w:val="0"/>
                              <w:spacing w:line="500" w:lineRule="exact"/>
                              <w:jc w:val="center"/>
                              <w:rPr>
                                <w:rFonts w:ascii="微软雅黑" w:eastAsia="微软雅黑" w:hAnsi="微软雅黑" w:cs="微软雅黑"/>
                                <w:sz w:val="28"/>
                                <w:szCs w:val="28"/>
                              </w:rPr>
                            </w:pPr>
                            <w:r>
                              <w:rPr>
                                <w:rFonts w:ascii="微软雅黑" w:eastAsia="微软雅黑" w:hAnsi="微软雅黑" w:cs="微软雅黑" w:hint="eastAsia"/>
                                <w:sz w:val="28"/>
                                <w:szCs w:val="28"/>
                              </w:rPr>
                              <w:t>真实项目+真实出资+全程参与+过程指导+经验总结</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文本框 1" o:spid="_x0000_s1026" o:spt="202" type="#_x0000_t202" style="position:absolute;left:0pt;margin-left:28.5pt;margin-top:18.65pt;height:124.5pt;width:406.5pt;z-index:-662500352;mso-width-relative:page;mso-height-relative:page;" filled="f" stroked="t" coordsize="21600,21600" o:gfxdata="UEsDBAoAAAAAAIdO4kAAAAAAAAAAAAAAAAAEAAAAZHJzL1BLAwQUAAAACACHTuJAypy62NgAAAAJ&#10;AQAADwAAAGRycy9kb3ducmV2LnhtbE2PzW6DMBCE75X6DtZG6q2xAyIgyhJVlZpTLk0R4uiAa1Dw&#10;GtnOT9++7qk9zs5q5ptqdzczuyrnJ0sIm7UApqi3w0Qaofl8fy6A+SBpkLMlhfCtPOzqx4dKloO9&#10;0Ye6HoNmMYR8KRHGEJaSc9+Pyki/toui6H1ZZ2SI0mk+OHmL4WbmiRBbbuREsWGUi3obVX8+XgyC&#10;023S7rND0mjZuu616bL9oUN8Wm3EC7Cg7uHvGX7xIzrUkelkLzR4NiNkeZwSENI8BRb9IhfxcEJI&#10;im0KvK74/wX1D1BLAwQUAAAACACHTuJA8anUjj8CAABdBAAADgAAAGRycy9lMm9Eb2MueG1srVTN&#10;jtowEL5X6jtYvpcQCnRBhBUFUVVadVeiVc/GsUkkx+PahoQ+QPsGe+ql9z4Xz9GxE1j6c6rKwcz4&#10;+5jxfDPD7LapFDkI60rQGU17fUqE5pCXepfRD+/XL24ocZ7pnCnQIqNH4ejt/PmzWW2mYgAFqFxY&#10;gkG0m9Ymo4X3ZpokjheiYq4HRmgEJdiKeXTtLsktqzF6pZJBvz9OarC5scCFc3i7akE6j/GlFNzf&#10;S+mEJyqj+DYfTxvPbTiT+YxNd5aZouTdM9g/vKJipcakl1Ar5hnZ2/KPUFXJLTiQvsehSkDKkotY&#10;A1aT9n+rZlMwI2ItKI4zF5nc/wvL3x0eLCnzjE4mlGhWYY9Oj19P336cvn8hadCnNm6KtI1Bom9e&#10;Q4N9Pt87vAxlN9JW4RsLIoij0seLuqLxhOPlKB0PRiOEOGLp6CZN0cH4ydPPjXX+jYCKBCOjFtsX&#10;VWWHO+db6pkSsmlYl0rFFipN6oyOX2LIgDhQZR7A6NjddqksObAwBPHT5f2FFiKvmCtanju6FfiO&#10;pzQ+M+jQ1hss32ybTpwt5EfUxkI7Xc7wdYmx7pjzD8ziOGHNuCL+Hg+pAN8JnUVJAfbz3+4DH7uM&#10;KCU1jmdG3ac9s4IS9VZj/yfpcBjmOTrD0asBOvYa2V4jel8tAYtPcRkNj2bge3U2pYXqI27SImRF&#10;iGmOuTPqz+bSt0uDm8jFYhFJOMGG+Tu9MTyEbjuy2HuQZWxWkKnVplMPZzi2u9u3sCTXfmQ9/SvM&#10;fwJ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DKnLrY2AAAAAkBAAAPAAAAAAAAAAEAIAAAACIAAABk&#10;cnMvZG93bnJldi54bWxQSwECFAAUAAAACACHTuJA8anUjj8CAABdBAAADgAAAAAAAAABACAAAAAn&#10;AQAAZHJzL2Uyb0RvYy54bWxQSwUGAAAAAAYABgBZAQAA2AUAAAAA&#10;">
                <v:fill on="f" focussize="0,0"/>
                <v:stroke weight="0.5pt" color="#000000 [3213]" joinstyle="round" dashstyle="1 1"/>
                <v:imagedata o:title=""/>
                <o:lock v:ext="edit" aspectratio="f"/>
                <v:textbox>
                  <w:txbxContent>
                    <w:p>
                      <w:pPr>
                        <w:keepNext w:val="0"/>
                        <w:keepLines w:val="0"/>
                        <w:pageBreakBefore w:val="0"/>
                        <w:widowControl w:val="0"/>
                        <w:kinsoku/>
                        <w:wordWrap/>
                        <w:overflowPunct/>
                        <w:topLinePunct w:val="0"/>
                        <w:autoSpaceDE/>
                        <w:autoSpaceDN/>
                        <w:bidi w:val="0"/>
                        <w:adjustRightInd/>
                        <w:snapToGrid w:val="0"/>
                        <w:jc w:val="center"/>
                        <w:textAlignment w:val="auto"/>
                        <w:outlineLvl w:val="9"/>
                        <w:rPr>
                          <w:rFonts w:hint="eastAsia" w:ascii="微软雅黑" w:hAnsi="微软雅黑" w:eastAsia="微软雅黑" w:cs="微软雅黑"/>
                          <w:b/>
                          <w:bCs/>
                          <w:color w:val="C00000"/>
                          <w:kern w:val="2"/>
                          <w:sz w:val="28"/>
                          <w:szCs w:val="36"/>
                          <w:u w:val="single"/>
                          <w:lang w:val="en-US" w:eastAsia="zh-CN" w:bidi="ar-SA"/>
                        </w:rPr>
                      </w:pPr>
                      <w:r>
                        <w:rPr>
                          <w:rFonts w:hint="eastAsia" w:ascii="微软雅黑" w:hAnsi="微软雅黑" w:eastAsia="微软雅黑" w:cs="微软雅黑"/>
                          <w:b/>
                          <w:bCs/>
                          <w:color w:val="C00000"/>
                          <w:kern w:val="2"/>
                          <w:sz w:val="28"/>
                          <w:szCs w:val="36"/>
                          <w:u w:val="single"/>
                          <w:lang w:val="en-US" w:eastAsia="zh-CN" w:bidi="ar-SA"/>
                        </w:rPr>
                        <w:t>科技投资实践训练营</w:t>
                      </w:r>
                    </w:p>
                    <w:p>
                      <w:pPr>
                        <w:keepNext w:val="0"/>
                        <w:keepLines w:val="0"/>
                        <w:pageBreakBefore w:val="0"/>
                        <w:widowControl w:val="0"/>
                        <w:kinsoku/>
                        <w:wordWrap/>
                        <w:overflowPunct/>
                        <w:topLinePunct w:val="0"/>
                        <w:autoSpaceDE/>
                        <w:autoSpaceDN/>
                        <w:bidi w:val="0"/>
                        <w:adjustRightInd/>
                        <w:snapToGrid w:val="0"/>
                        <w:spacing w:before="157" w:line="500" w:lineRule="exact"/>
                        <w:jc w:val="center"/>
                        <w:textAlignment w:val="auto"/>
                        <w:outlineLvl w:val="9"/>
                        <w:rPr>
                          <w:rFonts w:hint="eastAsia" w:ascii="微软雅黑" w:hAnsi="微软雅黑" w:eastAsia="微软雅黑" w:cs="微软雅黑"/>
                          <w:b/>
                          <w:bCs/>
                          <w:color w:val="auto"/>
                          <w:kern w:val="2"/>
                          <w:sz w:val="28"/>
                          <w:szCs w:val="28"/>
                          <w:lang w:val="en-US" w:eastAsia="zh-CN" w:bidi="ar-SA"/>
                        </w:rPr>
                      </w:pPr>
                      <w:r>
                        <w:rPr>
                          <w:rFonts w:hint="eastAsia" w:ascii="微软雅黑" w:hAnsi="微软雅黑" w:eastAsia="微软雅黑" w:cs="微软雅黑"/>
                          <w:b/>
                          <w:bCs/>
                          <w:color w:val="auto"/>
                          <w:kern w:val="2"/>
                          <w:sz w:val="28"/>
                          <w:szCs w:val="28"/>
                          <w:lang w:val="en-US" w:eastAsia="zh-CN" w:bidi="ar-SA"/>
                        </w:rPr>
                        <w:t>投资专家阚治东、吴克忠、王阳全程带队指导</w:t>
                      </w:r>
                    </w:p>
                    <w:p>
                      <w:pPr>
                        <w:keepNext w:val="0"/>
                        <w:keepLines w:val="0"/>
                        <w:pageBreakBefore w:val="0"/>
                        <w:widowControl w:val="0"/>
                        <w:kinsoku/>
                        <w:wordWrap/>
                        <w:overflowPunct/>
                        <w:topLinePunct w:val="0"/>
                        <w:autoSpaceDE/>
                        <w:autoSpaceDN/>
                        <w:bidi w:val="0"/>
                        <w:adjustRightInd/>
                        <w:snapToGrid w:val="0"/>
                        <w:spacing w:before="0" w:line="500" w:lineRule="exact"/>
                        <w:jc w:val="center"/>
                        <w:textAlignment w:val="auto"/>
                        <w:outlineLvl w:val="9"/>
                        <w:rPr>
                          <w:rFonts w:hint="eastAsia" w:ascii="微软雅黑" w:hAnsi="微软雅黑" w:eastAsia="微软雅黑" w:cs="微软雅黑"/>
                          <w:b w:val="0"/>
                          <w:bCs w:val="0"/>
                          <w:color w:val="auto"/>
                          <w:kern w:val="2"/>
                          <w:sz w:val="28"/>
                          <w:szCs w:val="28"/>
                          <w:lang w:val="en-US" w:eastAsia="zh-CN" w:bidi="ar-SA"/>
                        </w:rPr>
                      </w:pPr>
                      <w:r>
                        <w:rPr>
                          <w:rFonts w:hint="eastAsia" w:ascii="微软雅黑" w:hAnsi="微软雅黑" w:eastAsia="微软雅黑" w:cs="微软雅黑"/>
                          <w:b w:val="0"/>
                          <w:bCs w:val="0"/>
                          <w:color w:val="auto"/>
                          <w:kern w:val="2"/>
                          <w:sz w:val="28"/>
                          <w:szCs w:val="28"/>
                          <w:lang w:val="en-US" w:eastAsia="zh-CN" w:bidi="ar-SA"/>
                        </w:rPr>
                        <w:t>真实项目+真实出资+全程参与+过程指导+经验总结</w:t>
                      </w:r>
                    </w:p>
                  </w:txbxContent>
                </v:textbox>
              </v:shape>
            </w:pict>
          </mc:Fallback>
        </mc:AlternateContent>
      </w:r>
    </w:p>
    <w:p w14:paraId="7E74A370" w14:textId="77777777" w:rsidR="0058429C" w:rsidRDefault="0058429C">
      <w:pPr>
        <w:snapToGrid w:val="0"/>
        <w:spacing w:beforeLines="50" w:before="156" w:line="460" w:lineRule="exact"/>
        <w:jc w:val="center"/>
        <w:rPr>
          <w:rFonts w:ascii="微软雅黑" w:eastAsia="微软雅黑" w:hAnsi="微软雅黑" w:cs="微软雅黑"/>
          <w:b/>
          <w:bCs/>
          <w:color w:val="C00000"/>
          <w:sz w:val="32"/>
          <w:szCs w:val="32"/>
        </w:rPr>
      </w:pPr>
    </w:p>
    <w:p w14:paraId="5BAF0968" w14:textId="77777777" w:rsidR="0058429C" w:rsidRDefault="0058429C">
      <w:pPr>
        <w:snapToGrid w:val="0"/>
        <w:spacing w:beforeLines="50" w:before="156" w:line="460" w:lineRule="exact"/>
        <w:jc w:val="center"/>
        <w:rPr>
          <w:rFonts w:ascii="微软雅黑" w:eastAsia="微软雅黑" w:hAnsi="微软雅黑" w:cs="微软雅黑"/>
          <w:b/>
          <w:bCs/>
          <w:color w:val="C00000"/>
          <w:sz w:val="32"/>
          <w:szCs w:val="32"/>
        </w:rPr>
      </w:pPr>
    </w:p>
    <w:p w14:paraId="6508AF39" w14:textId="77777777" w:rsidR="0058429C" w:rsidRDefault="0058429C">
      <w:pPr>
        <w:snapToGrid w:val="0"/>
        <w:spacing w:beforeLines="50" w:before="156" w:line="460" w:lineRule="exact"/>
        <w:jc w:val="center"/>
        <w:rPr>
          <w:rFonts w:ascii="微软雅黑" w:eastAsia="微软雅黑" w:hAnsi="微软雅黑" w:cs="微软雅黑"/>
          <w:b/>
          <w:bCs/>
          <w:color w:val="C00000"/>
          <w:sz w:val="32"/>
          <w:szCs w:val="32"/>
        </w:rPr>
      </w:pPr>
    </w:p>
    <w:p w14:paraId="193712BF" w14:textId="77777777" w:rsidR="0058429C" w:rsidRDefault="00000000">
      <w:pPr>
        <w:snapToGrid w:val="0"/>
        <w:spacing w:beforeLines="50" w:before="156" w:line="460" w:lineRule="exact"/>
        <w:jc w:val="center"/>
        <w:rPr>
          <w:rFonts w:ascii="微软雅黑" w:eastAsia="微软雅黑" w:hAnsi="微软雅黑" w:cs="微软雅黑"/>
          <w:b/>
          <w:bCs/>
          <w:color w:val="C00000"/>
          <w:sz w:val="32"/>
          <w:szCs w:val="32"/>
        </w:rPr>
      </w:pPr>
      <w:r>
        <w:rPr>
          <w:noProof/>
          <w:sz w:val="36"/>
        </w:rPr>
        <mc:AlternateContent>
          <mc:Choice Requires="wps">
            <w:drawing>
              <wp:anchor distT="0" distB="0" distL="114300" distR="114300" simplePos="0" relativeHeight="251669504" behindDoc="0" locked="0" layoutInCell="1" allowOverlap="1" wp14:anchorId="6EBECD75" wp14:editId="28DD023C">
                <wp:simplePos x="0" y="0"/>
                <wp:positionH relativeFrom="column">
                  <wp:posOffset>318770</wp:posOffset>
                </wp:positionH>
                <wp:positionV relativeFrom="paragraph">
                  <wp:posOffset>377190</wp:posOffset>
                </wp:positionV>
                <wp:extent cx="5223510" cy="2078990"/>
                <wp:effectExtent l="4445" t="4445" r="10795" b="12065"/>
                <wp:wrapNone/>
                <wp:docPr id="87" name="文本框 1"/>
                <wp:cNvGraphicFramePr/>
                <a:graphic xmlns:a="http://schemas.openxmlformats.org/drawingml/2006/main">
                  <a:graphicData uri="http://schemas.microsoft.com/office/word/2010/wordprocessingShape">
                    <wps:wsp>
                      <wps:cNvSpPr txBox="1"/>
                      <wps:spPr>
                        <a:xfrm>
                          <a:off x="4031615" y="5880735"/>
                          <a:ext cx="5223510" cy="2078990"/>
                        </a:xfrm>
                        <a:prstGeom prst="rect">
                          <a:avLst/>
                        </a:prstGeom>
                        <a:noFill/>
                        <a:ln w="6350">
                          <a:solidFill>
                            <a:schemeClr val="tx1"/>
                          </a:solidFill>
                          <a:prstDash val="sysDot"/>
                        </a:ln>
                      </wps:spPr>
                      <wps:style>
                        <a:lnRef idx="0">
                          <a:schemeClr val="accent1"/>
                        </a:lnRef>
                        <a:fillRef idx="0">
                          <a:schemeClr val="accent1"/>
                        </a:fillRef>
                        <a:effectRef idx="0">
                          <a:schemeClr val="accent1"/>
                        </a:effectRef>
                        <a:fontRef idx="minor">
                          <a:schemeClr val="dk1"/>
                        </a:fontRef>
                      </wps:style>
                      <wps:txbx>
                        <w:txbxContent>
                          <w:p w14:paraId="27543A4D" w14:textId="77777777" w:rsidR="0058429C" w:rsidRDefault="00000000">
                            <w:pPr>
                              <w:jc w:val="center"/>
                              <w:rPr>
                                <w:rFonts w:ascii="微软雅黑" w:eastAsia="微软雅黑" w:hAnsi="微软雅黑" w:cs="微软雅黑"/>
                                <w:b/>
                                <w:bCs/>
                                <w:color w:val="C00000"/>
                                <w:sz w:val="28"/>
                                <w:szCs w:val="36"/>
                                <w:u w:val="single"/>
                              </w:rPr>
                            </w:pPr>
                            <w:r>
                              <w:rPr>
                                <w:rFonts w:ascii="微软雅黑" w:eastAsia="微软雅黑" w:hAnsi="微软雅黑" w:cs="微软雅黑" w:hint="eastAsia"/>
                                <w:b/>
                                <w:bCs/>
                                <w:color w:val="C00000"/>
                                <w:sz w:val="28"/>
                                <w:szCs w:val="36"/>
                                <w:u w:val="single"/>
                              </w:rPr>
                              <w:t>寻找科技独角兽</w:t>
                            </w:r>
                          </w:p>
                          <w:p w14:paraId="654D6BEB" w14:textId="77777777" w:rsidR="0058429C" w:rsidRDefault="00000000">
                            <w:pPr>
                              <w:snapToGrid w:val="0"/>
                              <w:spacing w:line="460" w:lineRule="exact"/>
                              <w:jc w:val="center"/>
                              <w:rPr>
                                <w:rFonts w:ascii="微软雅黑" w:eastAsia="微软雅黑" w:hAnsi="微软雅黑" w:cs="微软雅黑"/>
                                <w:b/>
                                <w:bCs/>
                                <w:sz w:val="28"/>
                                <w:szCs w:val="28"/>
                              </w:rPr>
                            </w:pPr>
                            <w:r>
                              <w:rPr>
                                <w:rFonts w:ascii="微软雅黑" w:eastAsia="微软雅黑" w:hAnsi="微软雅黑" w:cs="微软雅黑" w:hint="eastAsia"/>
                                <w:b/>
                                <w:bCs/>
                                <w:sz w:val="28"/>
                                <w:szCs w:val="28"/>
                              </w:rPr>
                              <w:t>携手宜信、软银中国、赛伯乐</w:t>
                            </w:r>
                          </w:p>
                          <w:p w14:paraId="66320F4E" w14:textId="77777777" w:rsidR="0058429C" w:rsidRDefault="00000000">
                            <w:pPr>
                              <w:snapToGrid w:val="0"/>
                              <w:spacing w:line="460" w:lineRule="exact"/>
                              <w:jc w:val="center"/>
                              <w:rPr>
                                <w:rFonts w:ascii="微软雅黑" w:eastAsia="微软雅黑" w:hAnsi="微软雅黑" w:cs="微软雅黑"/>
                                <w:sz w:val="28"/>
                                <w:szCs w:val="28"/>
                              </w:rPr>
                            </w:pPr>
                            <w:r>
                              <w:rPr>
                                <w:rFonts w:ascii="微软雅黑" w:eastAsia="微软雅黑" w:hAnsi="微软雅黑" w:cs="微软雅黑" w:hint="eastAsia"/>
                                <w:sz w:val="28"/>
                                <w:szCs w:val="28"/>
                              </w:rPr>
                              <w:t>不管是普通独角兽，还是超级独角兽或独角幼兽</w:t>
                            </w:r>
                          </w:p>
                          <w:p w14:paraId="2982039F" w14:textId="77777777" w:rsidR="0058429C" w:rsidRDefault="00000000">
                            <w:pPr>
                              <w:snapToGrid w:val="0"/>
                              <w:spacing w:line="460" w:lineRule="exact"/>
                              <w:jc w:val="center"/>
                              <w:rPr>
                                <w:rFonts w:ascii="微软雅黑" w:eastAsia="微软雅黑" w:hAnsi="微软雅黑" w:cs="微软雅黑"/>
                                <w:sz w:val="28"/>
                                <w:szCs w:val="28"/>
                              </w:rPr>
                            </w:pPr>
                            <w:r>
                              <w:rPr>
                                <w:rFonts w:ascii="微软雅黑" w:eastAsia="微软雅黑" w:hAnsi="微软雅黑" w:cs="微软雅黑" w:hint="eastAsia"/>
                                <w:sz w:val="28"/>
                                <w:szCs w:val="28"/>
                              </w:rPr>
                              <w:t>我们这有终极捕兽队员及各路大神捕手，帮您把它们一网打尽</w:t>
                            </w:r>
                          </w:p>
                          <w:p w14:paraId="7BD1ADE5" w14:textId="77777777" w:rsidR="0058429C" w:rsidRDefault="00000000">
                            <w:pPr>
                              <w:snapToGrid w:val="0"/>
                              <w:spacing w:line="460" w:lineRule="exact"/>
                              <w:jc w:val="center"/>
                              <w:rPr>
                                <w:rFonts w:ascii="微软雅黑" w:eastAsia="微软雅黑" w:hAnsi="微软雅黑" w:cs="微软雅黑"/>
                                <w:sz w:val="28"/>
                                <w:szCs w:val="28"/>
                              </w:rPr>
                            </w:pPr>
                            <w:r>
                              <w:rPr>
                                <w:rFonts w:ascii="微软雅黑" w:eastAsia="微软雅黑" w:hAnsi="微软雅黑" w:cs="微软雅黑" w:hint="eastAsia"/>
                                <w:sz w:val="28"/>
                                <w:szCs w:val="28"/>
                              </w:rPr>
                              <w:t>我们还储备了千里马以及其它各种神奇物种！</w:t>
                            </w:r>
                          </w:p>
                          <w:p w14:paraId="360920CE" w14:textId="77777777" w:rsidR="0058429C" w:rsidRDefault="00000000">
                            <w:pPr>
                              <w:snapToGrid w:val="0"/>
                              <w:spacing w:line="460" w:lineRule="exact"/>
                              <w:jc w:val="center"/>
                              <w:rPr>
                                <w:rFonts w:ascii="微软雅黑" w:eastAsia="微软雅黑" w:hAnsi="微软雅黑" w:cs="微软雅黑"/>
                                <w:b/>
                                <w:bCs/>
                                <w:sz w:val="24"/>
                              </w:rPr>
                            </w:pPr>
                            <w:r>
                              <w:rPr>
                                <w:rFonts w:ascii="微软雅黑" w:eastAsia="微软雅黑" w:hAnsi="微软雅黑" w:cs="微软雅黑" w:hint="eastAsia"/>
                                <w:b/>
                                <w:bCs/>
                                <w:sz w:val="24"/>
                              </w:rPr>
                              <w:t>（机构领投，同学可以跟投）</w:t>
                            </w:r>
                          </w:p>
                          <w:p w14:paraId="173C46FF" w14:textId="77777777" w:rsidR="0058429C" w:rsidRDefault="0058429C">
                            <w:pPr>
                              <w:snapToGrid w:val="0"/>
                              <w:jc w:val="center"/>
                              <w:rPr>
                                <w:color w:val="C00000"/>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文本框 1" o:spid="_x0000_s1026" o:spt="202" type="#_x0000_t202" style="position:absolute;left:0pt;margin-left:25.1pt;margin-top:29.7pt;height:163.7pt;width:411.3pt;z-index:-159190016;mso-width-relative:page;mso-height-relative:page;" filled="f" stroked="t" coordsize="21600,21600" o:gfxdata="UEsDBAoAAAAAAIdO4kAAAAAAAAAAAAAAAAAEAAAAZHJzL1BLAwQUAAAACACHTuJA1wdR8tgAAAAJ&#10;AQAADwAAAGRycy9kb3ducmV2LnhtbE2PzU7DMBCE70i8g7VI3KjdQEpI41QIiZ56oURRjm7sOhHx&#10;OrLdH96e5QSn1WhGs99Um6ub2NmEOHqUsFwIYAZ7r0e0EprP94cCWEwKtZo8GgnfJsKmvr2pVKn9&#10;BT/MeZ8soxKMpZIwpDSXnMd+ME7FhZ8Nknf0walEMliug7pQuZt4JsSKOzUifRjUbN4G03/tT05C&#10;sG3WbvNd1ljVhu616fLtrpPy/m4p1sCSuaa/MPziEzrUxHTwJ9SRTRJykVGS7ssTMPKL54ymHCQ8&#10;FqsCeF3x/wvqH1BLAwQUAAAACACHTuJAjBBNb1ECAABpBAAADgAAAGRycy9lMm9Eb2MueG1srVTN&#10;jtMwEL4j8Q6W7zRJ2/RPm67KVouQKnalgji7jtNEcjzGdpuUB4A32BMX7jxXn4Oxk+4uPydEDs7Y&#10;8+XzzDczubpua0mOwtgKVEaTQUyJUBzySu0z+uH97asZJdYxlTMJSmT0JCy9Xr58cdXohRhCCTIX&#10;hiCJsotGZ7R0Ti+iyPJS1MwOQAuFzgJMzRxuzT7KDWuQvZbRMI4nUQMm1wa4sBZP152TLgN/UQju&#10;7orCCkdkRjE2F1YT1p1fo+UVW+wN02XF+zDYP0RRs0rhpY9Ua+YYOZjqD6q64gYsFG7AoY6gKCou&#10;Qg6YTRL/ls22ZFqEXFAcqx9lsv+Plr873htS5RmdTSlRrMYanR++nr/9OH//QhKvT6PtAmFbjUDX&#10;voYW63w5t3jo024LU/s3JkTQP45HySRJKTllNJ3N4uko7ZQWrSMcAelwOEoTLAhHxDCezubzUIvo&#10;iUob694IqIk3MmqwlEFhdtxYh2Eh9ALxNyu4raQM5ZSKNBmdjNI4fGBBVrl3epg1+92NNOTIfEOE&#10;x0eGZL/APPOa2bLD2ZNdg+txUiHca9Ll7i3X7tpeqB3kJ9TJQNdpVvPbCrk2zLp7ZrC1MGccF3eH&#10;SyEB44TeoqQE8/lv5x6PFUcvJQ22akbtpwMzghL5VmEvzJPx2Pd22IzT6RA35rln99yjDvUNYPIJ&#10;DqbmwfR4Jy9mYaD+iFO18reiiymOd2fUXcwb1w0QTiUXq1UAYTdr5jZqq7mn7iqyOjgoqlAsL1On&#10;Ta8e9nOQvZ89PzDP9wH19IdY/gR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DXB1Hy2AAAAAkBAAAP&#10;AAAAAAAAAAEAIAAAACIAAABkcnMvZG93bnJldi54bWxQSwECFAAUAAAACACHTuJAjBBNb1ECAABp&#10;BAAADgAAAAAAAAABACAAAAAnAQAAZHJzL2Uyb0RvYy54bWxQSwUGAAAAAAYABgBZAQAA6gUAAAAA&#10;">
                <v:fill on="f" focussize="0,0"/>
                <v:stroke weight="0.5pt" color="#000000 [3213]" joinstyle="round" dashstyle="1 1"/>
                <v:imagedata o:title=""/>
                <o:lock v:ext="edit" aspectratio="f"/>
                <v:textbox>
                  <w:txbxContent>
                    <w:p>
                      <w:pPr>
                        <w:jc w:val="center"/>
                        <w:rPr>
                          <w:rFonts w:hint="eastAsia" w:ascii="微软雅黑" w:hAnsi="微软雅黑" w:eastAsia="微软雅黑" w:cs="微软雅黑"/>
                          <w:b/>
                          <w:bCs/>
                          <w:color w:val="C00000"/>
                          <w:kern w:val="2"/>
                          <w:sz w:val="28"/>
                          <w:szCs w:val="36"/>
                          <w:u w:val="single"/>
                          <w:lang w:val="en-US" w:eastAsia="zh-CN" w:bidi="ar-SA"/>
                        </w:rPr>
                      </w:pPr>
                      <w:r>
                        <w:rPr>
                          <w:rFonts w:hint="eastAsia" w:ascii="微软雅黑" w:hAnsi="微软雅黑" w:eastAsia="微软雅黑" w:cs="微软雅黑"/>
                          <w:b/>
                          <w:bCs/>
                          <w:color w:val="C00000"/>
                          <w:kern w:val="2"/>
                          <w:sz w:val="28"/>
                          <w:szCs w:val="36"/>
                          <w:u w:val="single"/>
                          <w:lang w:val="en-US" w:eastAsia="zh-CN" w:bidi="ar-SA"/>
                        </w:rPr>
                        <w:t>寻找科技独角兽</w:t>
                      </w:r>
                    </w:p>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微软雅黑" w:hAnsi="微软雅黑" w:eastAsia="微软雅黑" w:cs="微软雅黑"/>
                          <w:b/>
                          <w:bCs/>
                          <w:color w:val="auto"/>
                          <w:kern w:val="2"/>
                          <w:sz w:val="28"/>
                          <w:szCs w:val="28"/>
                          <w:lang w:val="en-US" w:eastAsia="zh-CN" w:bidi="ar-SA"/>
                        </w:rPr>
                      </w:pPr>
                      <w:r>
                        <w:rPr>
                          <w:rFonts w:hint="eastAsia" w:ascii="微软雅黑" w:hAnsi="微软雅黑" w:eastAsia="微软雅黑" w:cs="微软雅黑"/>
                          <w:b/>
                          <w:bCs/>
                          <w:color w:val="auto"/>
                          <w:kern w:val="2"/>
                          <w:sz w:val="28"/>
                          <w:szCs w:val="28"/>
                          <w:lang w:val="en-US" w:eastAsia="zh-CN" w:bidi="ar-SA"/>
                        </w:rPr>
                        <w:t>携手宜信、软银中国、赛伯乐</w:t>
                      </w:r>
                    </w:p>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9"/>
                        <w:rPr>
                          <w:rFonts w:hint="eastAsia" w:ascii="微软雅黑" w:hAnsi="微软雅黑" w:eastAsia="微软雅黑" w:cs="微软雅黑"/>
                          <w:b w:val="0"/>
                          <w:bCs w:val="0"/>
                          <w:color w:val="auto"/>
                          <w:kern w:val="2"/>
                          <w:sz w:val="28"/>
                          <w:szCs w:val="28"/>
                          <w:lang w:val="en-US" w:eastAsia="zh-CN" w:bidi="ar-SA"/>
                        </w:rPr>
                      </w:pPr>
                      <w:r>
                        <w:rPr>
                          <w:rFonts w:hint="eastAsia" w:ascii="微软雅黑" w:hAnsi="微软雅黑" w:eastAsia="微软雅黑" w:cs="微软雅黑"/>
                          <w:b w:val="0"/>
                          <w:bCs w:val="0"/>
                          <w:color w:val="auto"/>
                          <w:kern w:val="2"/>
                          <w:sz w:val="28"/>
                          <w:szCs w:val="28"/>
                          <w:lang w:val="en-US" w:eastAsia="zh-CN" w:bidi="ar-SA"/>
                        </w:rPr>
                        <w:t>不管是普通独角兽，还是超级独角兽或独角幼兽</w:t>
                      </w:r>
                    </w:p>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9"/>
                        <w:rPr>
                          <w:rFonts w:hint="eastAsia" w:ascii="微软雅黑" w:hAnsi="微软雅黑" w:eastAsia="微软雅黑" w:cs="微软雅黑"/>
                          <w:b w:val="0"/>
                          <w:bCs w:val="0"/>
                          <w:color w:val="auto"/>
                          <w:kern w:val="2"/>
                          <w:sz w:val="28"/>
                          <w:szCs w:val="28"/>
                          <w:lang w:val="en-US" w:eastAsia="zh-CN" w:bidi="ar-SA"/>
                        </w:rPr>
                      </w:pPr>
                      <w:r>
                        <w:rPr>
                          <w:rFonts w:hint="eastAsia" w:ascii="微软雅黑" w:hAnsi="微软雅黑" w:eastAsia="微软雅黑" w:cs="微软雅黑"/>
                          <w:b w:val="0"/>
                          <w:bCs w:val="0"/>
                          <w:color w:val="auto"/>
                          <w:kern w:val="2"/>
                          <w:sz w:val="28"/>
                          <w:szCs w:val="28"/>
                          <w:lang w:val="en-US" w:eastAsia="zh-CN" w:bidi="ar-SA"/>
                        </w:rPr>
                        <w:t>我们这有终极捕兽队员及各路大神捕手，帮您把它们一网打尽</w:t>
                      </w:r>
                    </w:p>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9"/>
                        <w:rPr>
                          <w:rFonts w:hint="eastAsia" w:ascii="微软雅黑" w:hAnsi="微软雅黑" w:eastAsia="微软雅黑" w:cs="微软雅黑"/>
                          <w:b w:val="0"/>
                          <w:bCs w:val="0"/>
                          <w:color w:val="auto"/>
                          <w:kern w:val="2"/>
                          <w:sz w:val="28"/>
                          <w:szCs w:val="28"/>
                          <w:lang w:val="en-US" w:eastAsia="zh-CN" w:bidi="ar-SA"/>
                        </w:rPr>
                      </w:pPr>
                      <w:r>
                        <w:rPr>
                          <w:rFonts w:hint="eastAsia" w:ascii="微软雅黑" w:hAnsi="微软雅黑" w:eastAsia="微软雅黑" w:cs="微软雅黑"/>
                          <w:b w:val="0"/>
                          <w:bCs w:val="0"/>
                          <w:color w:val="auto"/>
                          <w:kern w:val="2"/>
                          <w:sz w:val="28"/>
                          <w:szCs w:val="28"/>
                          <w:lang w:val="en-US" w:eastAsia="zh-CN" w:bidi="ar-SA"/>
                        </w:rPr>
                        <w:t>我们还储备了千里马以及其它各种神奇物种！</w:t>
                      </w:r>
                    </w:p>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9"/>
                        <w:rPr>
                          <w:rFonts w:hint="eastAsia" w:ascii="微软雅黑" w:hAnsi="微软雅黑" w:eastAsia="微软雅黑" w:cs="微软雅黑"/>
                          <w:b/>
                          <w:bCs/>
                          <w:color w:val="auto"/>
                          <w:kern w:val="2"/>
                          <w:sz w:val="24"/>
                          <w:szCs w:val="24"/>
                          <w:lang w:val="en-US" w:eastAsia="zh-CN" w:bidi="ar-SA"/>
                        </w:rPr>
                      </w:pPr>
                      <w:r>
                        <w:rPr>
                          <w:rFonts w:hint="eastAsia" w:ascii="微软雅黑" w:hAnsi="微软雅黑" w:eastAsia="微软雅黑" w:cs="微软雅黑"/>
                          <w:b/>
                          <w:bCs/>
                          <w:color w:val="auto"/>
                          <w:kern w:val="2"/>
                          <w:sz w:val="24"/>
                          <w:szCs w:val="24"/>
                          <w:lang w:val="en-US" w:eastAsia="zh-CN" w:bidi="ar-SA"/>
                        </w:rPr>
                        <w:t>（机构领投，同学可以跟投）</w:t>
                      </w:r>
                    </w:p>
                    <w:p>
                      <w:pPr>
                        <w:keepNext w:val="0"/>
                        <w:keepLines w:val="0"/>
                        <w:pageBreakBefore w:val="0"/>
                        <w:widowControl w:val="0"/>
                        <w:kinsoku/>
                        <w:wordWrap/>
                        <w:overflowPunct/>
                        <w:topLinePunct w:val="0"/>
                        <w:autoSpaceDE/>
                        <w:autoSpaceDN/>
                        <w:bidi w:val="0"/>
                        <w:adjustRightInd/>
                        <w:snapToGrid w:val="0"/>
                        <w:jc w:val="center"/>
                        <w:textAlignment w:val="auto"/>
                        <w:outlineLvl w:val="9"/>
                        <w:rPr>
                          <w:rFonts w:hint="eastAsia" w:eastAsiaTheme="minorEastAsia"/>
                          <w:color w:val="C00000"/>
                          <w:lang w:val="en-US" w:eastAsia="zh-CN"/>
                        </w:rPr>
                      </w:pPr>
                    </w:p>
                  </w:txbxContent>
                </v:textbox>
              </v:shape>
            </w:pict>
          </mc:Fallback>
        </mc:AlternateContent>
      </w:r>
    </w:p>
    <w:p w14:paraId="70D6F895" w14:textId="77777777" w:rsidR="0058429C" w:rsidRDefault="0058429C">
      <w:pPr>
        <w:snapToGrid w:val="0"/>
        <w:spacing w:beforeLines="50" w:before="156" w:line="460" w:lineRule="exact"/>
        <w:jc w:val="center"/>
        <w:rPr>
          <w:rFonts w:ascii="微软雅黑" w:eastAsia="微软雅黑" w:hAnsi="微软雅黑" w:cs="微软雅黑"/>
          <w:b/>
          <w:bCs/>
          <w:color w:val="C00000"/>
          <w:sz w:val="32"/>
          <w:szCs w:val="32"/>
        </w:rPr>
      </w:pPr>
    </w:p>
    <w:p w14:paraId="020B6C1C" w14:textId="77777777" w:rsidR="0058429C" w:rsidRDefault="0058429C">
      <w:pPr>
        <w:rPr>
          <w:rFonts w:ascii="微软雅黑" w:eastAsia="微软雅黑" w:hAnsi="微软雅黑" w:cs="微软雅黑"/>
          <w:color w:val="0070C0"/>
          <w:sz w:val="32"/>
          <w:szCs w:val="40"/>
        </w:rPr>
      </w:pPr>
    </w:p>
    <w:p w14:paraId="0B3F2AF1" w14:textId="77777777" w:rsidR="0058429C" w:rsidRDefault="0058429C">
      <w:pPr>
        <w:jc w:val="center"/>
        <w:rPr>
          <w:rFonts w:eastAsia="微软雅黑"/>
          <w:b/>
          <w:bCs/>
          <w:color w:val="C00000"/>
          <w:sz w:val="44"/>
          <w:szCs w:val="44"/>
        </w:rPr>
      </w:pPr>
    </w:p>
    <w:p w14:paraId="115F1EF2" w14:textId="77777777" w:rsidR="0058429C" w:rsidRDefault="0058429C">
      <w:pPr>
        <w:jc w:val="center"/>
        <w:rPr>
          <w:rFonts w:eastAsia="微软雅黑"/>
          <w:b/>
          <w:bCs/>
          <w:color w:val="C00000"/>
          <w:sz w:val="44"/>
          <w:szCs w:val="44"/>
        </w:rPr>
      </w:pPr>
    </w:p>
    <w:p w14:paraId="0932E7A6" w14:textId="77777777" w:rsidR="0058429C" w:rsidRDefault="0058429C">
      <w:pPr>
        <w:rPr>
          <w:rFonts w:eastAsia="微软雅黑"/>
          <w:b/>
          <w:bCs/>
          <w:color w:val="C00000"/>
          <w:sz w:val="44"/>
          <w:szCs w:val="44"/>
        </w:rPr>
      </w:pPr>
    </w:p>
    <w:p w14:paraId="00ED8950" w14:textId="77777777" w:rsidR="0058429C" w:rsidRDefault="0058429C">
      <w:pPr>
        <w:jc w:val="center"/>
        <w:rPr>
          <w:rFonts w:eastAsia="微软雅黑"/>
          <w:b/>
          <w:bCs/>
          <w:color w:val="C00000"/>
          <w:sz w:val="36"/>
          <w:szCs w:val="36"/>
        </w:rPr>
      </w:pPr>
    </w:p>
    <w:p w14:paraId="33B96E29" w14:textId="77777777" w:rsidR="0058429C" w:rsidRDefault="00000000">
      <w:pPr>
        <w:jc w:val="center"/>
        <w:rPr>
          <w:rFonts w:eastAsia="微软雅黑"/>
          <w:b/>
          <w:bCs/>
          <w:color w:val="000000" w:themeColor="text1"/>
          <w:sz w:val="32"/>
          <w:szCs w:val="32"/>
        </w:rPr>
      </w:pPr>
      <w:r>
        <w:rPr>
          <w:rFonts w:eastAsia="微软雅黑" w:hint="eastAsia"/>
          <w:b/>
          <w:bCs/>
          <w:color w:val="000000" w:themeColor="text1"/>
          <w:sz w:val="32"/>
          <w:szCs w:val="32"/>
        </w:rPr>
        <w:t>【干】——抢占科技红利</w:t>
      </w:r>
    </w:p>
    <w:p w14:paraId="6BC3DD8B" w14:textId="77777777" w:rsidR="0058429C" w:rsidRDefault="00000000">
      <w:pPr>
        <w:pStyle w:val="a6"/>
        <w:widowControl/>
        <w:snapToGrid w:val="0"/>
        <w:spacing w:before="157" w:beforeAutospacing="0" w:afterAutospacing="0"/>
        <w:jc w:val="both"/>
        <w:rPr>
          <w:rFonts w:ascii="微软雅黑" w:eastAsia="微软雅黑" w:hAnsi="微软雅黑" w:cs="微软雅黑"/>
          <w:b/>
          <w:bCs/>
          <w:color w:val="C00000"/>
          <w:sz w:val="32"/>
          <w:szCs w:val="32"/>
          <w:shd w:val="clear" w:color="auto" w:fill="FFFFFF"/>
        </w:rPr>
      </w:pPr>
      <w:r>
        <w:rPr>
          <w:noProof/>
          <w:color w:val="C00000"/>
          <w:sz w:val="32"/>
        </w:rPr>
        <mc:AlternateContent>
          <mc:Choice Requires="wps">
            <w:drawing>
              <wp:anchor distT="0" distB="0" distL="114300" distR="114300" simplePos="0" relativeHeight="251670528" behindDoc="0" locked="0" layoutInCell="1" allowOverlap="1" wp14:anchorId="41AB6DAC" wp14:editId="689B29F6">
                <wp:simplePos x="0" y="0"/>
                <wp:positionH relativeFrom="column">
                  <wp:posOffset>240030</wp:posOffset>
                </wp:positionH>
                <wp:positionV relativeFrom="paragraph">
                  <wp:posOffset>111125</wp:posOffset>
                </wp:positionV>
                <wp:extent cx="5417185" cy="1471930"/>
                <wp:effectExtent l="4445" t="4445" r="7620" b="9525"/>
                <wp:wrapNone/>
                <wp:docPr id="100" name="文本框 100"/>
                <wp:cNvGraphicFramePr/>
                <a:graphic xmlns:a="http://schemas.openxmlformats.org/drawingml/2006/main">
                  <a:graphicData uri="http://schemas.microsoft.com/office/word/2010/wordprocessingShape">
                    <wps:wsp>
                      <wps:cNvSpPr txBox="1"/>
                      <wps:spPr>
                        <a:xfrm>
                          <a:off x="0" y="0"/>
                          <a:ext cx="5417185" cy="1471930"/>
                        </a:xfrm>
                        <a:prstGeom prst="rect">
                          <a:avLst/>
                        </a:prstGeom>
                        <a:noFill/>
                        <a:ln w="6350">
                          <a:solidFill>
                            <a:schemeClr val="tx1"/>
                          </a:solidFill>
                          <a:prstDash val="sysDot"/>
                        </a:ln>
                      </wps:spPr>
                      <wps:style>
                        <a:lnRef idx="0">
                          <a:schemeClr val="accent1"/>
                        </a:lnRef>
                        <a:fillRef idx="0">
                          <a:schemeClr val="accent1"/>
                        </a:fillRef>
                        <a:effectRef idx="0">
                          <a:schemeClr val="accent1"/>
                        </a:effectRef>
                        <a:fontRef idx="minor">
                          <a:schemeClr val="dk1"/>
                        </a:fontRef>
                      </wps:style>
                      <wps:txbx>
                        <w:txbxContent>
                          <w:p w14:paraId="02D74783" w14:textId="77777777" w:rsidR="0058429C" w:rsidRDefault="00000000">
                            <w:pPr>
                              <w:pStyle w:val="a6"/>
                              <w:widowControl/>
                              <w:snapToGrid w:val="0"/>
                              <w:spacing w:beforeAutospacing="0" w:afterAutospacing="0"/>
                              <w:jc w:val="center"/>
                              <w:rPr>
                                <w:rFonts w:ascii="微软雅黑" w:eastAsia="微软雅黑" w:hAnsi="微软雅黑" w:cs="微软雅黑"/>
                                <w:b/>
                                <w:bCs/>
                                <w:color w:val="C00000"/>
                                <w:sz w:val="28"/>
                                <w:szCs w:val="28"/>
                                <w:u w:val="single"/>
                                <w:shd w:val="clear" w:color="auto" w:fill="FFFFFF"/>
                              </w:rPr>
                            </w:pPr>
                            <w:r>
                              <w:rPr>
                                <w:rFonts w:ascii="微软雅黑" w:eastAsia="微软雅黑" w:hAnsi="微软雅黑" w:cs="微软雅黑" w:hint="eastAsia"/>
                                <w:b/>
                                <w:bCs/>
                                <w:color w:val="C00000"/>
                                <w:sz w:val="28"/>
                                <w:szCs w:val="28"/>
                                <w:u w:val="single"/>
                                <w:shd w:val="clear" w:color="auto" w:fill="FFFFFF"/>
                              </w:rPr>
                              <w:t>科技考察营</w:t>
                            </w:r>
                          </w:p>
                          <w:p w14:paraId="17DF2F34" w14:textId="77777777" w:rsidR="0058429C" w:rsidRDefault="00000000">
                            <w:pPr>
                              <w:pStyle w:val="a6"/>
                              <w:widowControl/>
                              <w:snapToGrid w:val="0"/>
                              <w:spacing w:beforeAutospacing="0" w:afterAutospacing="0"/>
                              <w:jc w:val="center"/>
                              <w:rPr>
                                <w:rFonts w:ascii="微软雅黑" w:eastAsia="微软雅黑" w:hAnsi="微软雅黑" w:cs="微软雅黑"/>
                                <w:color w:val="000000"/>
                                <w:sz w:val="28"/>
                                <w:szCs w:val="28"/>
                                <w:shd w:val="clear" w:color="auto" w:fill="FFFFFF"/>
                              </w:rPr>
                            </w:pPr>
                            <w:r>
                              <w:rPr>
                                <w:rFonts w:ascii="微软雅黑" w:eastAsia="微软雅黑" w:hAnsi="微软雅黑" w:cs="微软雅黑" w:hint="eastAsia"/>
                                <w:color w:val="000000"/>
                                <w:sz w:val="28"/>
                                <w:szCs w:val="28"/>
                                <w:shd w:val="clear" w:color="auto" w:fill="FFFFFF"/>
                              </w:rPr>
                              <w:t>国内外特色高科技园区深度考察</w:t>
                            </w:r>
                          </w:p>
                          <w:p w14:paraId="6822A3B9" w14:textId="77777777" w:rsidR="0058429C" w:rsidRDefault="00000000">
                            <w:pPr>
                              <w:pStyle w:val="a6"/>
                              <w:widowControl/>
                              <w:snapToGrid w:val="0"/>
                              <w:spacing w:beforeAutospacing="0" w:afterAutospacing="0"/>
                              <w:jc w:val="center"/>
                              <w:rPr>
                                <w:rFonts w:ascii="微软雅黑" w:eastAsia="微软雅黑" w:hAnsi="微软雅黑" w:cs="微软雅黑"/>
                                <w:color w:val="000000"/>
                                <w:sz w:val="28"/>
                                <w:szCs w:val="28"/>
                                <w:shd w:val="clear" w:color="auto" w:fill="FFFFFF"/>
                              </w:rPr>
                            </w:pPr>
                            <w:r>
                              <w:rPr>
                                <w:rFonts w:ascii="微软雅黑" w:eastAsia="微软雅黑" w:hAnsi="微软雅黑" w:cs="微软雅黑" w:hint="eastAsia"/>
                                <w:color w:val="000000"/>
                                <w:sz w:val="28"/>
                                <w:szCs w:val="28"/>
                                <w:shd w:val="clear" w:color="auto" w:fill="FFFFFF"/>
                              </w:rPr>
                              <w:t>科技独角兽企业观摩参访</w:t>
                            </w:r>
                          </w:p>
                          <w:p w14:paraId="13EFEC24" w14:textId="77777777" w:rsidR="0058429C" w:rsidRDefault="00000000">
                            <w:pPr>
                              <w:pStyle w:val="a6"/>
                              <w:widowControl/>
                              <w:snapToGrid w:val="0"/>
                              <w:spacing w:beforeAutospacing="0" w:afterAutospacing="0"/>
                              <w:jc w:val="center"/>
                              <w:rPr>
                                <w:rFonts w:ascii="微软雅黑" w:eastAsia="微软雅黑" w:hAnsi="微软雅黑" w:cs="微软雅黑"/>
                                <w:color w:val="000000"/>
                                <w:sz w:val="28"/>
                                <w:szCs w:val="28"/>
                                <w:shd w:val="clear" w:color="auto" w:fill="FFFFFF"/>
                              </w:rPr>
                            </w:pPr>
                            <w:r>
                              <w:rPr>
                                <w:rFonts w:ascii="微软雅黑" w:eastAsia="微软雅黑" w:hAnsi="微软雅黑" w:cs="微软雅黑" w:hint="eastAsia"/>
                                <w:color w:val="000000"/>
                                <w:sz w:val="28"/>
                                <w:szCs w:val="28"/>
                                <w:shd w:val="clear" w:color="auto" w:fill="FFFFFF"/>
                              </w:rPr>
                              <w:t>地方政府科技创新对接考察</w:t>
                            </w:r>
                          </w:p>
                          <w:p w14:paraId="7642E52F" w14:textId="77777777" w:rsidR="0058429C" w:rsidRDefault="0058429C">
                            <w:pPr>
                              <w:pStyle w:val="a6"/>
                              <w:widowControl/>
                              <w:snapToGrid w:val="0"/>
                              <w:spacing w:beforeLines="20" w:before="62" w:beforeAutospacing="0" w:afterAutospacing="0"/>
                              <w:jc w:val="center"/>
                              <w:rPr>
                                <w:rFonts w:ascii="微软雅黑" w:eastAsia="微软雅黑" w:hAnsi="微软雅黑" w:cs="微软雅黑"/>
                                <w:b/>
                                <w:bCs/>
                                <w:sz w:val="28"/>
                                <w:szCs w:val="28"/>
                              </w:rPr>
                            </w:pPr>
                          </w:p>
                          <w:p w14:paraId="7F5F408B" w14:textId="77777777" w:rsidR="0058429C" w:rsidRDefault="0058429C">
                            <w:pPr>
                              <w:snapToGrid w:val="0"/>
                              <w:rPr>
                                <w:rFonts w:ascii="微软雅黑" w:eastAsia="微软雅黑" w:hAnsi="微软雅黑" w:cs="微软雅黑"/>
                                <w:color w:val="C00000"/>
                                <w:sz w:val="28"/>
                                <w:szCs w:val="36"/>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_x0000_s1026" o:spid="_x0000_s1026" o:spt="202" type="#_x0000_t202" style="position:absolute;left:0pt;margin-left:18.9pt;margin-top:8.75pt;height:115.9pt;width:426.55pt;z-index:-159182848;mso-width-relative:page;mso-height-relative:page;" filled="f" stroked="t" coordsize="21600,21600" o:gfxdata="UEsDBAoAAAAAAIdO4kAAAAAAAAAAAAAAAAAEAAAAZHJzL1BLAwQUAAAACACHTuJAyKVRt9gAAAAJ&#10;AQAADwAAAGRycy9kb3ducmV2LnhtbE2PzU7DMBCE70i8g7VI3KjdlNAmxKkQEj31QomiHLfx4kTE&#10;dmS7P7w95gTHnRnNfFttr2ZiZ/JhdFbCciGAke2dGq2W0Hy8PWyAhYhW4eQsSfimANv69qbCUrmL&#10;fafzIWqWSmwoUcIQ41xyHvqBDIaFm8km79N5gzGdXnPl8ZLKzcQzIZ64wdGmhQFneh2o/zqcjASv&#10;26zd5fus0dj67qXp8t2+k/L+bimegUW6xr8w/OIndKgT09GdrApskrBaJ/KY9HUOLPmbQhTAjhKy&#10;x2IFvK74/w/qH1BLAwQUAAAACACHTuJAYgMVCEMCAABgBAAADgAAAGRycy9lMm9Eb2MueG1srVTN&#10;jtowEL5X6jtYvpcQFvYHEVYURFUJdVeiVc/GsUkkx+PahoQ+QPsGe+ql9z4Xz9GxE1j6c6rKwYxn&#10;Pj7PfDPD5L6pFNkL60rQGU17fUqE5pCXepvRD++Xr24pcZ7pnCnQIqMH4ej99OWLSW3GYgAFqFxY&#10;giTajWuT0cJ7M04SxwtRMdcDIzQGJdiKebzabZJbViN7pZJBv3+d1GBzY4EL59C7aIN0GvmlFNw/&#10;SOmEJyqjmJuPp43nJpzJdMLGW8tMUfIuDfYPWVSs1PjomWrBPCM7W/5BVZXcggPpexyqBKQsuYg1&#10;YDVp/7dq1gUzItaC4jhzlsn9P1r+bv9oSZlj7/qoj2YVNun49PX47cfx+xcSnChRbdwYkWuDWN+8&#10;hgbhJ79DZ6i8kbYK31gTwTiSHc4Ci8YTjs7RML1Jb0eUcIylw5v07iryJ88/N9b5NwIqEoyMWuxg&#10;FJbtV85jKgg9QcJrGpalUrGLSpM6o9dXo378gQNV5iEYYM5uN3NlyZ6FOYifkD+S/QILzAvmihbn&#10;Dm4BvsMpjfCgQ1tvsHyzaTpxNpAfUBsL7YA5w5clcq2Y84/M4kShHLgl/gEPqQDzhM6ipAD7+W/+&#10;gMdGY5SSGic0o+7TjllBiXqrcQTu0uEwjHS8DEc3A7zYy8jmMqJ31Ryw+BT30fBoBrxXJ1NaqD7i&#10;Ms3CqxhimuPbGfUnc+7bvcFl5GI2iyAcYsP8Sq8ND9RtR2Y7D7KMzQoytdp06uEYR9m7lQt7cnmP&#10;qOc/hul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AAAAAGRycy9QSwECFAAUAAAACACHTuJAyKVRt9gAAAAJAQAADwAAAAAAAAABACAAAAAi&#10;AAAAZHJzL2Rvd25yZXYueG1sUEsBAhQAFAAAAAgAh07iQGIDFQhDAgAAYAQAAA4AAAAAAAAAAQAg&#10;AAAAJwEAAGRycy9lMm9Eb2MueG1sUEsFBgAAAAAGAAYAWQEAANwFAAAAAA==&#10;">
                <v:fill on="f" focussize="0,0"/>
                <v:stroke weight="0.5pt" color="#000000 [3213]" joinstyle="round" dashstyle="1 1"/>
                <v:imagedata o:title=""/>
                <o:lock v:ext="edit" aspectratio="f"/>
                <v:textbox>
                  <w:txbxContent>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240" w:lineRule="auto"/>
                        <w:ind w:leftChars="0" w:right="0" w:rightChars="0"/>
                        <w:jc w:val="center"/>
                        <w:textAlignment w:val="auto"/>
                        <w:outlineLvl w:val="9"/>
                        <w:rPr>
                          <w:rFonts w:hint="eastAsia" w:ascii="微软雅黑" w:hAnsi="微软雅黑" w:eastAsia="微软雅黑" w:cs="微软雅黑"/>
                          <w:b/>
                          <w:bCs/>
                          <w:i w:val="0"/>
                          <w:caps w:val="0"/>
                          <w:color w:val="C00000"/>
                          <w:spacing w:val="0"/>
                          <w:sz w:val="28"/>
                          <w:szCs w:val="28"/>
                          <w:u w:val="single"/>
                          <w:shd w:val="clear" w:fill="FFFFFF"/>
                          <w:lang w:val="en-US" w:eastAsia="zh-CN"/>
                        </w:rPr>
                      </w:pPr>
                      <w:r>
                        <w:rPr>
                          <w:rFonts w:hint="eastAsia" w:ascii="微软雅黑" w:hAnsi="微软雅黑" w:eastAsia="微软雅黑" w:cs="微软雅黑"/>
                          <w:b/>
                          <w:bCs/>
                          <w:i w:val="0"/>
                          <w:caps w:val="0"/>
                          <w:color w:val="C00000"/>
                          <w:spacing w:val="0"/>
                          <w:sz w:val="28"/>
                          <w:szCs w:val="28"/>
                          <w:u w:val="single"/>
                          <w:shd w:val="clear" w:fill="FFFFFF"/>
                          <w:lang w:val="en-US" w:eastAsia="zh-CN"/>
                        </w:rPr>
                        <w:t>科技考察营</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240" w:lineRule="auto"/>
                        <w:ind w:leftChars="0" w:right="0" w:rightChars="0"/>
                        <w:jc w:val="center"/>
                        <w:textAlignment w:val="auto"/>
                        <w:rPr>
                          <w:rFonts w:hint="eastAsia" w:ascii="微软雅黑" w:hAnsi="微软雅黑" w:eastAsia="微软雅黑" w:cs="微软雅黑"/>
                          <w:b w:val="0"/>
                          <w:i w:val="0"/>
                          <w:caps w:val="0"/>
                          <w:color w:val="000000"/>
                          <w:spacing w:val="0"/>
                          <w:sz w:val="28"/>
                          <w:szCs w:val="28"/>
                          <w:shd w:val="clear" w:fill="FFFFFF"/>
                          <w:lang w:val="en-US" w:eastAsia="zh-CN"/>
                        </w:rPr>
                      </w:pPr>
                      <w:r>
                        <w:rPr>
                          <w:rFonts w:hint="eastAsia" w:ascii="微软雅黑" w:hAnsi="微软雅黑" w:eastAsia="微软雅黑" w:cs="微软雅黑"/>
                          <w:b w:val="0"/>
                          <w:i w:val="0"/>
                          <w:caps w:val="0"/>
                          <w:color w:val="000000"/>
                          <w:spacing w:val="0"/>
                          <w:sz w:val="28"/>
                          <w:szCs w:val="28"/>
                          <w:shd w:val="clear" w:fill="FFFFFF"/>
                          <w:lang w:eastAsia="zh-CN"/>
                        </w:rPr>
                        <w:t>国内</w:t>
                      </w:r>
                      <w:r>
                        <w:rPr>
                          <w:rFonts w:hint="eastAsia" w:ascii="微软雅黑" w:hAnsi="微软雅黑" w:eastAsia="微软雅黑" w:cs="微软雅黑"/>
                          <w:b w:val="0"/>
                          <w:i w:val="0"/>
                          <w:caps w:val="0"/>
                          <w:color w:val="000000"/>
                          <w:spacing w:val="0"/>
                          <w:sz w:val="28"/>
                          <w:szCs w:val="28"/>
                          <w:shd w:val="clear" w:fill="FFFFFF"/>
                          <w:lang w:val="en-US" w:eastAsia="zh-CN"/>
                        </w:rPr>
                        <w:t>外</w:t>
                      </w:r>
                      <w:r>
                        <w:rPr>
                          <w:rFonts w:hint="eastAsia" w:ascii="微软雅黑" w:hAnsi="微软雅黑" w:eastAsia="微软雅黑" w:cs="微软雅黑"/>
                          <w:b w:val="0"/>
                          <w:i w:val="0"/>
                          <w:caps w:val="0"/>
                          <w:color w:val="000000"/>
                          <w:spacing w:val="0"/>
                          <w:sz w:val="28"/>
                          <w:szCs w:val="28"/>
                          <w:shd w:val="clear" w:fill="FFFFFF"/>
                          <w:lang w:eastAsia="zh-CN"/>
                        </w:rPr>
                        <w:t>特色高科技园区</w:t>
                      </w:r>
                      <w:r>
                        <w:rPr>
                          <w:rFonts w:hint="eastAsia" w:ascii="微软雅黑" w:hAnsi="微软雅黑" w:eastAsia="微软雅黑" w:cs="微软雅黑"/>
                          <w:b w:val="0"/>
                          <w:i w:val="0"/>
                          <w:caps w:val="0"/>
                          <w:color w:val="000000"/>
                          <w:spacing w:val="0"/>
                          <w:sz w:val="28"/>
                          <w:szCs w:val="28"/>
                          <w:shd w:val="clear" w:fill="FFFFFF"/>
                          <w:lang w:val="en-US" w:eastAsia="zh-CN"/>
                        </w:rPr>
                        <w:t>深度考察</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240" w:lineRule="auto"/>
                        <w:ind w:leftChars="0" w:right="0" w:rightChars="0"/>
                        <w:jc w:val="center"/>
                        <w:textAlignment w:val="auto"/>
                        <w:rPr>
                          <w:rFonts w:hint="eastAsia" w:ascii="微软雅黑" w:hAnsi="微软雅黑" w:eastAsia="微软雅黑" w:cs="微软雅黑"/>
                          <w:b w:val="0"/>
                          <w:i w:val="0"/>
                          <w:caps w:val="0"/>
                          <w:color w:val="000000"/>
                          <w:spacing w:val="0"/>
                          <w:sz w:val="28"/>
                          <w:szCs w:val="28"/>
                          <w:shd w:val="clear" w:fill="FFFFFF"/>
                          <w:lang w:val="en-US" w:eastAsia="zh-CN"/>
                        </w:rPr>
                      </w:pPr>
                      <w:r>
                        <w:rPr>
                          <w:rFonts w:hint="eastAsia" w:ascii="微软雅黑" w:hAnsi="微软雅黑" w:eastAsia="微软雅黑" w:cs="微软雅黑"/>
                          <w:b w:val="0"/>
                          <w:i w:val="0"/>
                          <w:caps w:val="0"/>
                          <w:color w:val="000000"/>
                          <w:spacing w:val="0"/>
                          <w:sz w:val="28"/>
                          <w:szCs w:val="28"/>
                          <w:shd w:val="clear" w:fill="FFFFFF"/>
                          <w:lang w:val="en-US" w:eastAsia="zh-CN"/>
                        </w:rPr>
                        <w:t>科技独角兽</w:t>
                      </w:r>
                      <w:r>
                        <w:rPr>
                          <w:rFonts w:hint="eastAsia" w:ascii="微软雅黑" w:hAnsi="微软雅黑" w:eastAsia="微软雅黑" w:cs="微软雅黑"/>
                          <w:b w:val="0"/>
                          <w:i w:val="0"/>
                          <w:caps w:val="0"/>
                          <w:color w:val="000000"/>
                          <w:spacing w:val="0"/>
                          <w:sz w:val="28"/>
                          <w:szCs w:val="28"/>
                          <w:shd w:val="clear" w:fill="FFFFFF"/>
                          <w:lang w:eastAsia="zh-CN"/>
                        </w:rPr>
                        <w:t>企业</w:t>
                      </w:r>
                      <w:r>
                        <w:rPr>
                          <w:rFonts w:hint="eastAsia" w:ascii="微软雅黑" w:hAnsi="微软雅黑" w:eastAsia="微软雅黑" w:cs="微软雅黑"/>
                          <w:b w:val="0"/>
                          <w:i w:val="0"/>
                          <w:caps w:val="0"/>
                          <w:color w:val="000000"/>
                          <w:spacing w:val="0"/>
                          <w:sz w:val="28"/>
                          <w:szCs w:val="28"/>
                          <w:shd w:val="clear" w:fill="FFFFFF"/>
                          <w:lang w:val="en-US" w:eastAsia="zh-CN"/>
                        </w:rPr>
                        <w:t>观摩参访</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240" w:lineRule="auto"/>
                        <w:ind w:leftChars="0" w:right="0" w:rightChars="0"/>
                        <w:jc w:val="center"/>
                        <w:textAlignment w:val="auto"/>
                        <w:outlineLvl w:val="9"/>
                        <w:rPr>
                          <w:rFonts w:hint="eastAsia" w:ascii="微软雅黑" w:hAnsi="微软雅黑" w:eastAsia="微软雅黑" w:cs="微软雅黑"/>
                          <w:b w:val="0"/>
                          <w:i w:val="0"/>
                          <w:caps w:val="0"/>
                          <w:color w:val="000000"/>
                          <w:spacing w:val="0"/>
                          <w:sz w:val="28"/>
                          <w:szCs w:val="28"/>
                          <w:shd w:val="clear" w:fill="FFFFFF"/>
                          <w:lang w:val="en-US" w:eastAsia="zh-CN"/>
                        </w:rPr>
                      </w:pPr>
                      <w:r>
                        <w:rPr>
                          <w:rFonts w:hint="eastAsia" w:ascii="微软雅黑" w:hAnsi="微软雅黑" w:eastAsia="微软雅黑" w:cs="微软雅黑"/>
                          <w:b w:val="0"/>
                          <w:i w:val="0"/>
                          <w:caps w:val="0"/>
                          <w:color w:val="000000"/>
                          <w:spacing w:val="0"/>
                          <w:sz w:val="28"/>
                          <w:szCs w:val="28"/>
                          <w:shd w:val="clear" w:fill="FFFFFF"/>
                          <w:lang w:eastAsia="zh-CN"/>
                        </w:rPr>
                        <w:t>地方政府科技创新对接考察</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val="0"/>
                        <w:spacing w:before="63" w:beforeLines="20" w:beforeAutospacing="0" w:after="0" w:afterAutospacing="0" w:line="240" w:lineRule="auto"/>
                        <w:ind w:leftChars="0" w:right="0" w:rightChars="0"/>
                        <w:jc w:val="center"/>
                        <w:textAlignment w:val="auto"/>
                        <w:outlineLvl w:val="9"/>
                        <w:rPr>
                          <w:rFonts w:hint="eastAsia" w:ascii="微软雅黑" w:hAnsi="微软雅黑" w:eastAsia="微软雅黑" w:cs="微软雅黑"/>
                          <w:b/>
                          <w:bCs/>
                          <w:color w:val="auto"/>
                          <w:sz w:val="28"/>
                          <w:szCs w:val="28"/>
                          <w:lang w:val="en-US" w:eastAsia="zh-CN"/>
                        </w:rPr>
                      </w:pPr>
                    </w:p>
                    <w:p>
                      <w:pPr>
                        <w:keepNext w:val="0"/>
                        <w:keepLines w:val="0"/>
                        <w:pageBreakBefore w:val="0"/>
                        <w:widowControl w:val="0"/>
                        <w:kinsoku/>
                        <w:wordWrap/>
                        <w:overflowPunct/>
                        <w:topLinePunct w:val="0"/>
                        <w:autoSpaceDE/>
                        <w:autoSpaceDN/>
                        <w:bidi w:val="0"/>
                        <w:adjustRightInd/>
                        <w:snapToGrid w:val="0"/>
                        <w:jc w:val="both"/>
                        <w:textAlignment w:val="auto"/>
                        <w:outlineLvl w:val="9"/>
                        <w:rPr>
                          <w:rFonts w:hint="eastAsia" w:ascii="微软雅黑" w:hAnsi="微软雅黑" w:eastAsia="微软雅黑" w:cs="微软雅黑"/>
                          <w:b w:val="0"/>
                          <w:bCs w:val="0"/>
                          <w:color w:val="C00000"/>
                          <w:kern w:val="2"/>
                          <w:sz w:val="28"/>
                          <w:szCs w:val="36"/>
                          <w:lang w:val="en-US" w:eastAsia="zh-CN" w:bidi="ar-SA"/>
                        </w:rPr>
                      </w:pPr>
                    </w:p>
                  </w:txbxContent>
                </v:textbox>
              </v:shape>
            </w:pict>
          </mc:Fallback>
        </mc:AlternateContent>
      </w:r>
    </w:p>
    <w:p w14:paraId="5417057F" w14:textId="77777777" w:rsidR="0058429C" w:rsidRDefault="0058429C">
      <w:pPr>
        <w:rPr>
          <w:rFonts w:ascii="微软雅黑" w:eastAsia="微软雅黑" w:hAnsi="微软雅黑" w:cs="微软雅黑"/>
          <w:b/>
          <w:bCs/>
          <w:color w:val="C00000"/>
          <w:sz w:val="32"/>
          <w:szCs w:val="40"/>
        </w:rPr>
      </w:pPr>
    </w:p>
    <w:p w14:paraId="123AB779" w14:textId="77777777" w:rsidR="0058429C" w:rsidRDefault="0058429C">
      <w:pPr>
        <w:pStyle w:val="a6"/>
        <w:widowControl/>
        <w:snapToGrid w:val="0"/>
        <w:spacing w:before="157" w:beforeAutospacing="0" w:afterAutospacing="0"/>
        <w:jc w:val="both"/>
        <w:rPr>
          <w:rFonts w:ascii="微软雅黑" w:eastAsia="微软雅黑" w:hAnsi="微软雅黑" w:cs="微软雅黑"/>
          <w:b/>
          <w:bCs/>
          <w:color w:val="C00000"/>
          <w:sz w:val="32"/>
          <w:szCs w:val="32"/>
          <w:shd w:val="clear" w:color="auto" w:fill="FFFFFF"/>
        </w:rPr>
      </w:pPr>
    </w:p>
    <w:p w14:paraId="719D6ABB" w14:textId="77777777" w:rsidR="0058429C" w:rsidRDefault="0058429C">
      <w:pPr>
        <w:pStyle w:val="a6"/>
        <w:widowControl/>
        <w:snapToGrid w:val="0"/>
        <w:spacing w:before="157" w:beforeAutospacing="0" w:afterAutospacing="0"/>
        <w:jc w:val="both"/>
        <w:rPr>
          <w:rFonts w:ascii="微软雅黑" w:eastAsia="微软雅黑" w:hAnsi="微软雅黑" w:cs="微软雅黑"/>
          <w:b/>
          <w:bCs/>
          <w:color w:val="C00000"/>
          <w:sz w:val="32"/>
          <w:szCs w:val="32"/>
          <w:shd w:val="clear" w:color="auto" w:fill="FFFFFF"/>
        </w:rPr>
      </w:pPr>
    </w:p>
    <w:p w14:paraId="3F14769A" w14:textId="77777777" w:rsidR="0058429C" w:rsidRDefault="00000000">
      <w:pPr>
        <w:pStyle w:val="a6"/>
        <w:widowControl/>
        <w:shd w:val="clear" w:color="auto" w:fill="FFFFFF"/>
        <w:snapToGrid w:val="0"/>
        <w:spacing w:beforeLines="50" w:before="156" w:beforeAutospacing="0" w:afterAutospacing="0" w:line="276" w:lineRule="auto"/>
        <w:jc w:val="both"/>
        <w:rPr>
          <w:rFonts w:ascii="微软雅黑" w:eastAsia="微软雅黑" w:hAnsi="微软雅黑" w:cs="微软雅黑"/>
          <w:b/>
          <w:bCs/>
          <w:color w:val="C00000"/>
          <w:sz w:val="36"/>
          <w:szCs w:val="36"/>
          <w:shd w:val="clear" w:color="auto" w:fill="FFFFFF"/>
        </w:rPr>
      </w:pPr>
      <w:r>
        <w:rPr>
          <w:noProof/>
          <w:color w:val="C00000"/>
          <w:sz w:val="32"/>
        </w:rPr>
        <mc:AlternateContent>
          <mc:Choice Requires="wps">
            <w:drawing>
              <wp:anchor distT="0" distB="0" distL="114300" distR="114300" simplePos="0" relativeHeight="251671552" behindDoc="0" locked="0" layoutInCell="1" allowOverlap="1" wp14:anchorId="23A5B157" wp14:editId="26910A75">
                <wp:simplePos x="0" y="0"/>
                <wp:positionH relativeFrom="column">
                  <wp:posOffset>234950</wp:posOffset>
                </wp:positionH>
                <wp:positionV relativeFrom="paragraph">
                  <wp:posOffset>46990</wp:posOffset>
                </wp:positionV>
                <wp:extent cx="5442585" cy="1436370"/>
                <wp:effectExtent l="4445" t="4445" r="20320" b="6985"/>
                <wp:wrapNone/>
                <wp:docPr id="23" name="文本框 23"/>
                <wp:cNvGraphicFramePr/>
                <a:graphic xmlns:a="http://schemas.openxmlformats.org/drawingml/2006/main">
                  <a:graphicData uri="http://schemas.microsoft.com/office/word/2010/wordprocessingShape">
                    <wps:wsp>
                      <wps:cNvSpPr txBox="1"/>
                      <wps:spPr>
                        <a:xfrm>
                          <a:off x="3688080" y="4574540"/>
                          <a:ext cx="5442585" cy="1436370"/>
                        </a:xfrm>
                        <a:prstGeom prst="rect">
                          <a:avLst/>
                        </a:prstGeom>
                        <a:noFill/>
                        <a:ln w="6350">
                          <a:solidFill>
                            <a:schemeClr val="tx1"/>
                          </a:solidFill>
                          <a:prstDash val="sysDot"/>
                        </a:ln>
                      </wps:spPr>
                      <wps:style>
                        <a:lnRef idx="0">
                          <a:schemeClr val="accent1"/>
                        </a:lnRef>
                        <a:fillRef idx="0">
                          <a:schemeClr val="accent1"/>
                        </a:fillRef>
                        <a:effectRef idx="0">
                          <a:schemeClr val="accent1"/>
                        </a:effectRef>
                        <a:fontRef idx="minor">
                          <a:schemeClr val="dk1"/>
                        </a:fontRef>
                      </wps:style>
                      <wps:txbx>
                        <w:txbxContent>
                          <w:p w14:paraId="10C1DF77" w14:textId="77777777" w:rsidR="0058429C" w:rsidRDefault="00000000">
                            <w:pPr>
                              <w:pStyle w:val="a6"/>
                              <w:widowControl/>
                              <w:snapToGrid w:val="0"/>
                              <w:spacing w:beforeAutospacing="0" w:afterAutospacing="0"/>
                              <w:jc w:val="center"/>
                              <w:rPr>
                                <w:rFonts w:ascii="微软雅黑" w:eastAsia="微软雅黑" w:hAnsi="微软雅黑" w:cs="微软雅黑"/>
                                <w:b/>
                                <w:bCs/>
                                <w:color w:val="C00000"/>
                                <w:sz w:val="28"/>
                                <w:szCs w:val="28"/>
                                <w:u w:val="single"/>
                                <w:shd w:val="clear" w:color="auto" w:fill="FFFFFF"/>
                              </w:rPr>
                            </w:pPr>
                            <w:r>
                              <w:rPr>
                                <w:rFonts w:ascii="微软雅黑" w:eastAsia="微软雅黑" w:hAnsi="微软雅黑" w:cs="微软雅黑" w:hint="eastAsia"/>
                                <w:b/>
                                <w:bCs/>
                                <w:color w:val="C00000"/>
                                <w:sz w:val="28"/>
                                <w:szCs w:val="28"/>
                                <w:u w:val="single"/>
                                <w:shd w:val="clear" w:color="auto" w:fill="FFFFFF"/>
                              </w:rPr>
                              <w:t>实业链接科技</w:t>
                            </w:r>
                          </w:p>
                          <w:p w14:paraId="78A69C69" w14:textId="77777777" w:rsidR="0058429C" w:rsidRDefault="00000000">
                            <w:pPr>
                              <w:pStyle w:val="a6"/>
                              <w:widowControl/>
                              <w:snapToGrid w:val="0"/>
                              <w:spacing w:beforeAutospacing="0" w:afterAutospacing="0"/>
                              <w:jc w:val="center"/>
                              <w:rPr>
                                <w:rFonts w:ascii="微软雅黑" w:eastAsia="微软雅黑" w:hAnsi="微软雅黑" w:cs="微软雅黑"/>
                                <w:sz w:val="28"/>
                                <w:szCs w:val="28"/>
                                <w:shd w:val="clear" w:color="auto" w:fill="FFFFFF"/>
                              </w:rPr>
                            </w:pPr>
                            <w:r>
                              <w:rPr>
                                <w:rFonts w:ascii="微软雅黑" w:eastAsia="微软雅黑" w:hAnsi="微软雅黑" w:cs="微软雅黑" w:hint="eastAsia"/>
                                <w:sz w:val="28"/>
                                <w:szCs w:val="28"/>
                                <w:shd w:val="clear" w:color="auto" w:fill="FFFFFF"/>
                              </w:rPr>
                              <w:t>顶级科研机构科研技术成果展示对接</w:t>
                            </w:r>
                          </w:p>
                          <w:p w14:paraId="2ACB7396" w14:textId="77777777" w:rsidR="0058429C" w:rsidRDefault="00000000">
                            <w:pPr>
                              <w:pStyle w:val="a6"/>
                              <w:widowControl/>
                              <w:snapToGrid w:val="0"/>
                              <w:spacing w:beforeAutospacing="0" w:afterAutospacing="0"/>
                              <w:jc w:val="center"/>
                              <w:rPr>
                                <w:rFonts w:ascii="微软雅黑" w:eastAsia="微软雅黑" w:hAnsi="微软雅黑" w:cs="微软雅黑"/>
                                <w:sz w:val="28"/>
                                <w:szCs w:val="28"/>
                                <w:shd w:val="clear" w:color="auto" w:fill="FFFFFF"/>
                              </w:rPr>
                            </w:pPr>
                            <w:r>
                              <w:rPr>
                                <w:rFonts w:ascii="微软雅黑" w:eastAsia="微软雅黑" w:hAnsi="微软雅黑" w:cs="微软雅黑" w:hint="eastAsia"/>
                                <w:sz w:val="28"/>
                                <w:szCs w:val="28"/>
                                <w:shd w:val="clear" w:color="auto" w:fill="FFFFFF"/>
                              </w:rPr>
                              <w:t>导师自有科研项目考察交流</w:t>
                            </w:r>
                          </w:p>
                          <w:p w14:paraId="5A1E1CAE" w14:textId="77777777" w:rsidR="0058429C" w:rsidRDefault="00000000">
                            <w:pPr>
                              <w:pStyle w:val="a6"/>
                              <w:widowControl/>
                              <w:snapToGrid w:val="0"/>
                              <w:spacing w:beforeAutospacing="0" w:afterAutospacing="0"/>
                              <w:jc w:val="center"/>
                              <w:rPr>
                                <w:rFonts w:ascii="微软雅黑" w:eastAsia="微软雅黑" w:hAnsi="微软雅黑" w:cs="微软雅黑"/>
                                <w:sz w:val="32"/>
                                <w:szCs w:val="32"/>
                                <w:shd w:val="clear" w:color="auto" w:fill="FFFFFF"/>
                              </w:rPr>
                            </w:pPr>
                            <w:r>
                              <w:rPr>
                                <w:rFonts w:ascii="微软雅黑" w:eastAsia="微软雅黑" w:hAnsi="微软雅黑" w:cs="微软雅黑" w:hint="eastAsia"/>
                                <w:color w:val="000000"/>
                                <w:sz w:val="28"/>
                                <w:szCs w:val="28"/>
                                <w:shd w:val="clear" w:color="auto" w:fill="FFFFFF"/>
                              </w:rPr>
                              <w:t>学员企业科技创新与转型专题工作坊</w:t>
                            </w:r>
                          </w:p>
                          <w:p w14:paraId="503F1B39" w14:textId="77777777" w:rsidR="0058429C" w:rsidRDefault="0058429C">
                            <w:pPr>
                              <w:pStyle w:val="a6"/>
                              <w:widowControl/>
                              <w:snapToGrid w:val="0"/>
                              <w:spacing w:beforeAutospacing="0" w:afterAutospacing="0"/>
                              <w:jc w:val="both"/>
                              <w:rPr>
                                <w:rFonts w:ascii="微软雅黑" w:eastAsia="微软雅黑" w:hAnsi="微软雅黑" w:cs="微软雅黑"/>
                                <w:sz w:val="28"/>
                                <w:szCs w:val="28"/>
                                <w:shd w:val="clear" w:color="auto" w:fill="FFFFFF"/>
                              </w:rPr>
                            </w:pPr>
                          </w:p>
                          <w:p w14:paraId="200435A5" w14:textId="77777777" w:rsidR="0058429C" w:rsidRDefault="0058429C">
                            <w:pPr>
                              <w:snapToGrid w:val="0"/>
                              <w:rPr>
                                <w:rFonts w:ascii="微软雅黑" w:eastAsia="微软雅黑" w:hAnsi="微软雅黑" w:cs="微软雅黑"/>
                                <w:color w:val="C00000"/>
                                <w:sz w:val="28"/>
                                <w:szCs w:val="36"/>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_x0000_s1026" o:spid="_x0000_s1026" o:spt="202" type="#_x0000_t202" style="position:absolute;left:0pt;margin-left:18.5pt;margin-top:3.7pt;height:113.1pt;width:428.55pt;z-index:-159191040;mso-width-relative:page;mso-height-relative:page;" filled="f" stroked="t" coordsize="21600,21600" o:gfxdata="UEsDBAoAAAAAAIdO4kAAAAAAAAAAAAAAAAAEAAAAZHJzL1BLAwQUAAAACACHTuJAWVsYttgAAAAI&#10;AQAADwAAAGRycy9kb3ducmV2LnhtbE2Py07DMBRE90j8g3WR2FHn0RchNxVCoqtuWqIoy9vYOBGx&#10;Hdnug7/HrNrlaEYzZ8rNVY/sLJ0frEFIZwkwaTorBqMQ6q/PlzUwH8gIGq2RCL/Sw6Z6fCipEPZi&#10;9vJ8CIrFEuMLQuhDmArOfddLTX5mJ2mi922dphClU1w4usRyPfIsSZZc02DiQk+T/Ohl93M4aQSn&#10;mqzZLnZZrahx7XvdLra7FvH5KU3egAV5Dbcw/ONHdKgi09GejPBsRMhX8UpAWM2BRXv9Ok+BHRGy&#10;PF8Cr0p+f6D6A1BLAwQUAAAACACHTuJAUXgLzE4CAABqBAAADgAAAGRycy9lMm9Eb2MueG1srVTN&#10;jtowEL5X6jtYvpcESFiKCCsKoqq06q5Eq56N45BIjse1DQl9gPYNeuql9z4Xz9GxE3bpz6kqBzOe&#10;+fg8880M89u2luQojK1AZXQ4iCkRikNeqX1G37/bvJhSYh1TOZOgREZPwtLbxfNn80bPxAhKkLkw&#10;BEmUnTU6o6VzehZFlpeiZnYAWigMFmBq5vBq9lFuWIPstYxGcTyJGjC5NsCFtehdd0G6CPxFIbi7&#10;LworHJEZxdxcOE04d/6MFnM22xumy4r3abB/yKJmlcJHH6nWzDFyMNUfVHXFDVgo3IBDHUFRVFyE&#10;GrCaYfxbNduSaRFqQXGsfpTJ/j9a/vb4YEiVZ3Q0pkSxGnt0/vrl/O3H+ftngj4UqNF2hritRqRr&#10;X0GLjb74LTp93W1hav+NFRGMjyfTaTxFwU8ZTdKbJE16qUXrCEdAmiSjdJpSwhExTMaT8U1ARE9U&#10;2lj3WkBNvJFRg70MErPjnXWYFkIvEP+ygk0lZeinVKTJ6GScxuEHFmSV+6CHWbPfraQhR+YnInx8&#10;LUj2C8wzr5ktO5w92TW4HicVwr0mXe3ecu2u7YXaQX5CnQx0o2Y131TIdcese2AGZwtFwX1x93gU&#10;EjBP6C1KSjCf/ub3eGw5RilpcFYzaj8emBGUyDcKh+HlMEF9iQsXlHuEF3Md2V1H1KFeARY/xM3U&#10;PJge7+TFLAzUH3Ctlv5VDDHF8e2Muou5ct0G4VpysVwGEI6zZu5ObTX31F1HlgcHRRWa5WXqtOnV&#10;w4EOsvfL5zfm+h5QT38Ri5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BAAAW0NvbnRlbnRfVHlwZXNdLnhtbFBLAQIUAAoAAAAAAIdO4kAAAAAA&#10;AAAAAAAAAAAGAAAAAAAAAAAAEAAAAKEDAABfcmVscy9QSwECFAAUAAAACACHTuJAihRmPNEAAACU&#10;AQAACwAAAAAAAAABACAAAADFAwAAX3JlbHMvLnJlbHNQSwECFAAKAAAAAACHTuJAAAAAAAAAAAAA&#10;AAAABAAAAAAAAAAAABAAAAAAAAAAZHJzL1BLAQIUABQAAAAIAIdO4kBZWxi22AAAAAgBAAAPAAAA&#10;AAAAAAEAIAAAACIAAABkcnMvZG93bnJldi54bWxQSwECFAAUAAAACACHTuJAUXgLzE4CAABqBAAA&#10;DgAAAAAAAAABACAAAAAnAQAAZHJzL2Uyb0RvYy54bWxQSwUGAAAAAAYABgBZAQAA5wUAAAAA&#10;">
                <v:fill on="f" focussize="0,0"/>
                <v:stroke weight="0.5pt" color="#000000 [3213]" joinstyle="round" dashstyle="1 1"/>
                <v:imagedata o:title=""/>
                <o:lock v:ext="edit" aspectratio="f"/>
                <v:textbox>
                  <w:txbxContent>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240" w:lineRule="auto"/>
                        <w:ind w:leftChars="0" w:right="0" w:rightChars="0"/>
                        <w:jc w:val="center"/>
                        <w:textAlignment w:val="auto"/>
                        <w:outlineLvl w:val="9"/>
                        <w:rPr>
                          <w:rFonts w:hint="eastAsia" w:ascii="微软雅黑" w:hAnsi="微软雅黑" w:eastAsia="微软雅黑" w:cs="微软雅黑"/>
                          <w:b/>
                          <w:bCs/>
                          <w:i w:val="0"/>
                          <w:caps w:val="0"/>
                          <w:color w:val="C00000"/>
                          <w:spacing w:val="0"/>
                          <w:sz w:val="28"/>
                          <w:szCs w:val="28"/>
                          <w:u w:val="single"/>
                          <w:shd w:val="clear" w:fill="FFFFFF"/>
                          <w:lang w:val="en-US" w:eastAsia="zh-CN"/>
                        </w:rPr>
                      </w:pPr>
                      <w:r>
                        <w:rPr>
                          <w:rFonts w:hint="eastAsia" w:ascii="微软雅黑" w:hAnsi="微软雅黑" w:eastAsia="微软雅黑" w:cs="微软雅黑"/>
                          <w:b/>
                          <w:bCs/>
                          <w:i w:val="0"/>
                          <w:caps w:val="0"/>
                          <w:color w:val="C00000"/>
                          <w:spacing w:val="0"/>
                          <w:sz w:val="28"/>
                          <w:szCs w:val="28"/>
                          <w:u w:val="single"/>
                          <w:shd w:val="clear" w:fill="FFFFFF"/>
                          <w:lang w:val="en-US" w:eastAsia="zh-CN"/>
                        </w:rPr>
                        <w:t>实业链接科技</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240" w:lineRule="auto"/>
                        <w:ind w:leftChars="0" w:right="0" w:rightChars="0"/>
                        <w:jc w:val="center"/>
                        <w:textAlignment w:val="auto"/>
                        <w:outlineLvl w:val="9"/>
                        <w:rPr>
                          <w:rFonts w:hint="eastAsia" w:ascii="微软雅黑" w:hAnsi="微软雅黑" w:eastAsia="微软雅黑" w:cs="微软雅黑"/>
                          <w:b w:val="0"/>
                          <w:i w:val="0"/>
                          <w:caps w:val="0"/>
                          <w:color w:val="auto"/>
                          <w:spacing w:val="0"/>
                          <w:sz w:val="28"/>
                          <w:szCs w:val="28"/>
                          <w:shd w:val="clear" w:fill="FFFFFF"/>
                          <w:lang w:val="en-US" w:eastAsia="zh-CN"/>
                        </w:rPr>
                      </w:pPr>
                      <w:r>
                        <w:rPr>
                          <w:rFonts w:hint="eastAsia" w:ascii="微软雅黑" w:hAnsi="微软雅黑" w:eastAsia="微软雅黑" w:cs="微软雅黑"/>
                          <w:b w:val="0"/>
                          <w:i w:val="0"/>
                          <w:caps w:val="0"/>
                          <w:color w:val="auto"/>
                          <w:spacing w:val="0"/>
                          <w:sz w:val="28"/>
                          <w:szCs w:val="28"/>
                          <w:shd w:val="clear" w:fill="FFFFFF"/>
                          <w:lang w:val="en-US" w:eastAsia="zh-CN"/>
                        </w:rPr>
                        <w:t>顶级科研机构科研技术成果展示对接</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240" w:lineRule="auto"/>
                        <w:ind w:leftChars="0" w:right="0" w:rightChars="0"/>
                        <w:jc w:val="center"/>
                        <w:textAlignment w:val="auto"/>
                        <w:outlineLvl w:val="9"/>
                        <w:rPr>
                          <w:rFonts w:hint="eastAsia" w:ascii="微软雅黑" w:hAnsi="微软雅黑" w:eastAsia="微软雅黑" w:cs="微软雅黑"/>
                          <w:b w:val="0"/>
                          <w:i w:val="0"/>
                          <w:caps w:val="0"/>
                          <w:color w:val="auto"/>
                          <w:spacing w:val="0"/>
                          <w:sz w:val="28"/>
                          <w:szCs w:val="28"/>
                          <w:shd w:val="clear" w:fill="FFFFFF"/>
                          <w:lang w:val="en-US" w:eastAsia="zh-CN"/>
                        </w:rPr>
                      </w:pPr>
                      <w:r>
                        <w:rPr>
                          <w:rFonts w:hint="eastAsia" w:ascii="微软雅黑" w:hAnsi="微软雅黑" w:eastAsia="微软雅黑" w:cs="微软雅黑"/>
                          <w:b w:val="0"/>
                          <w:bCs w:val="0"/>
                          <w:i w:val="0"/>
                          <w:caps w:val="0"/>
                          <w:color w:val="auto"/>
                          <w:spacing w:val="0"/>
                          <w:sz w:val="28"/>
                          <w:szCs w:val="28"/>
                          <w:shd w:val="clear" w:fill="FFFFFF"/>
                          <w:lang w:val="en-US" w:eastAsia="zh-CN"/>
                        </w:rPr>
                        <w:t>导师</w:t>
                      </w:r>
                      <w:r>
                        <w:rPr>
                          <w:rFonts w:hint="eastAsia" w:ascii="微软雅黑" w:hAnsi="微软雅黑" w:eastAsia="微软雅黑" w:cs="微软雅黑"/>
                          <w:b w:val="0"/>
                          <w:i w:val="0"/>
                          <w:caps w:val="0"/>
                          <w:color w:val="auto"/>
                          <w:spacing w:val="0"/>
                          <w:sz w:val="28"/>
                          <w:szCs w:val="28"/>
                          <w:shd w:val="clear" w:fill="FFFFFF"/>
                          <w:lang w:val="en-US" w:eastAsia="zh-CN"/>
                        </w:rPr>
                        <w:t>自有科研项目考察交流</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240" w:lineRule="auto"/>
                        <w:ind w:leftChars="0" w:right="0" w:rightChars="0"/>
                        <w:jc w:val="center"/>
                        <w:textAlignment w:val="auto"/>
                        <w:outlineLvl w:val="9"/>
                        <w:rPr>
                          <w:rFonts w:hint="eastAsia" w:ascii="微软雅黑" w:hAnsi="微软雅黑" w:eastAsia="微软雅黑" w:cs="微软雅黑"/>
                          <w:b w:val="0"/>
                          <w:i w:val="0"/>
                          <w:caps w:val="0"/>
                          <w:color w:val="auto"/>
                          <w:spacing w:val="0"/>
                          <w:sz w:val="32"/>
                          <w:szCs w:val="32"/>
                          <w:shd w:val="clear" w:fill="FFFFFF"/>
                          <w:lang w:val="en-US" w:eastAsia="zh-CN"/>
                        </w:rPr>
                      </w:pPr>
                      <w:r>
                        <w:rPr>
                          <w:rFonts w:hint="eastAsia" w:ascii="微软雅黑" w:hAnsi="微软雅黑" w:eastAsia="微软雅黑" w:cs="微软雅黑"/>
                          <w:b w:val="0"/>
                          <w:i w:val="0"/>
                          <w:caps w:val="0"/>
                          <w:color w:val="000000"/>
                          <w:spacing w:val="0"/>
                          <w:sz w:val="28"/>
                          <w:szCs w:val="28"/>
                          <w:shd w:val="clear" w:fill="FFFFFF"/>
                          <w:lang w:val="en-US" w:eastAsia="zh-CN"/>
                        </w:rPr>
                        <w:t>学员企业科技创新与转型专题工作坊</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240" w:lineRule="auto"/>
                        <w:ind w:leftChars="0" w:right="0" w:rightChars="0"/>
                        <w:jc w:val="both"/>
                        <w:textAlignment w:val="auto"/>
                        <w:outlineLvl w:val="9"/>
                        <w:rPr>
                          <w:rFonts w:hint="eastAsia" w:ascii="微软雅黑" w:hAnsi="微软雅黑" w:eastAsia="微软雅黑" w:cs="微软雅黑"/>
                          <w:b w:val="0"/>
                          <w:i w:val="0"/>
                          <w:caps w:val="0"/>
                          <w:color w:val="auto"/>
                          <w:spacing w:val="0"/>
                          <w:sz w:val="28"/>
                          <w:szCs w:val="28"/>
                          <w:shd w:val="clear" w:fill="FFFFFF"/>
                          <w:lang w:val="en-US" w:eastAsia="zh-CN"/>
                        </w:rPr>
                      </w:pPr>
                    </w:p>
                    <w:p>
                      <w:pPr>
                        <w:keepNext w:val="0"/>
                        <w:keepLines w:val="0"/>
                        <w:pageBreakBefore w:val="0"/>
                        <w:widowControl w:val="0"/>
                        <w:kinsoku/>
                        <w:wordWrap/>
                        <w:overflowPunct/>
                        <w:topLinePunct w:val="0"/>
                        <w:autoSpaceDE/>
                        <w:autoSpaceDN/>
                        <w:bidi w:val="0"/>
                        <w:adjustRightInd/>
                        <w:snapToGrid w:val="0"/>
                        <w:jc w:val="both"/>
                        <w:textAlignment w:val="auto"/>
                        <w:outlineLvl w:val="9"/>
                        <w:rPr>
                          <w:rFonts w:hint="eastAsia" w:ascii="微软雅黑" w:hAnsi="微软雅黑" w:eastAsia="微软雅黑" w:cs="微软雅黑"/>
                          <w:b w:val="0"/>
                          <w:bCs w:val="0"/>
                          <w:color w:val="C00000"/>
                          <w:kern w:val="2"/>
                          <w:sz w:val="28"/>
                          <w:szCs w:val="36"/>
                          <w:lang w:val="en-US" w:eastAsia="zh-CN" w:bidi="ar-SA"/>
                        </w:rPr>
                      </w:pPr>
                    </w:p>
                  </w:txbxContent>
                </v:textbox>
              </v:shape>
            </w:pict>
          </mc:Fallback>
        </mc:AlternateContent>
      </w:r>
    </w:p>
    <w:p w14:paraId="0F16D6BA" w14:textId="77777777" w:rsidR="0058429C" w:rsidRDefault="0058429C">
      <w:pPr>
        <w:pStyle w:val="a6"/>
        <w:widowControl/>
        <w:shd w:val="clear" w:color="auto" w:fill="FFFFFF"/>
        <w:snapToGrid w:val="0"/>
        <w:spacing w:beforeAutospacing="0" w:afterAutospacing="0" w:line="360" w:lineRule="atLeast"/>
        <w:jc w:val="both"/>
        <w:rPr>
          <w:rFonts w:ascii="微软雅黑" w:eastAsia="微软雅黑" w:hAnsi="微软雅黑" w:cs="微软雅黑"/>
          <w:b/>
          <w:bCs/>
          <w:color w:val="C00000"/>
          <w:sz w:val="32"/>
          <w:szCs w:val="32"/>
          <w:shd w:val="clear" w:color="auto" w:fill="FFFFFF"/>
        </w:rPr>
      </w:pPr>
    </w:p>
    <w:p w14:paraId="7A385CCE" w14:textId="77777777" w:rsidR="0058429C" w:rsidRDefault="0058429C">
      <w:pPr>
        <w:pStyle w:val="a6"/>
        <w:widowControl/>
        <w:shd w:val="clear" w:color="auto" w:fill="FFFFFF"/>
        <w:snapToGrid w:val="0"/>
        <w:spacing w:beforeAutospacing="0" w:afterAutospacing="0" w:line="300" w:lineRule="auto"/>
        <w:rPr>
          <w:rFonts w:ascii="微软雅黑" w:eastAsia="微软雅黑" w:hAnsi="微软雅黑" w:cs="微软雅黑"/>
          <w:b/>
          <w:bCs/>
          <w:color w:val="000000"/>
          <w:sz w:val="32"/>
          <w:szCs w:val="32"/>
          <w:shd w:val="clear" w:color="auto" w:fill="FFFFFF"/>
        </w:rPr>
      </w:pPr>
    </w:p>
    <w:p w14:paraId="5F4D56BA" w14:textId="77777777" w:rsidR="0058429C" w:rsidRDefault="0058429C">
      <w:pPr>
        <w:snapToGrid w:val="0"/>
        <w:spacing w:line="300" w:lineRule="auto"/>
        <w:rPr>
          <w:rFonts w:ascii="微软雅黑" w:eastAsia="微软雅黑" w:hAnsi="微软雅黑" w:cs="微软雅黑"/>
          <w:b/>
          <w:bCs/>
          <w:color w:val="C00000"/>
          <w:sz w:val="36"/>
          <w:szCs w:val="28"/>
        </w:rPr>
      </w:pPr>
    </w:p>
    <w:tbl>
      <w:tblPr>
        <w:tblpPr w:leftFromText="180" w:rightFromText="180" w:vertAnchor="page" w:horzAnchor="page" w:tblpX="874" w:tblpY="3213"/>
        <w:tblOverlap w:val="never"/>
        <w:tblW w:w="10181" w:type="dxa"/>
        <w:tblBorders>
          <w:top w:val="thinThickSmallGap" w:sz="12" w:space="0" w:color="393737" w:themeColor="background2" w:themeShade="3F"/>
          <w:left w:val="thinThickSmallGap" w:sz="12" w:space="0" w:color="393737" w:themeColor="background2" w:themeShade="3F"/>
          <w:bottom w:val="thinThickSmallGap" w:sz="12" w:space="0" w:color="393737" w:themeColor="background2" w:themeShade="3F"/>
          <w:right w:val="thinThickSmallGap" w:sz="12" w:space="0" w:color="393737" w:themeColor="background2" w:themeShade="3F"/>
          <w:insideH w:val="single" w:sz="4" w:space="0" w:color="393737" w:themeColor="background2" w:themeShade="3F"/>
          <w:insideV w:val="single" w:sz="4" w:space="0" w:color="393737" w:themeColor="background2" w:themeShade="3F"/>
        </w:tblBorders>
        <w:tblLayout w:type="fixed"/>
        <w:tblCellMar>
          <w:left w:w="0" w:type="dxa"/>
          <w:right w:w="0" w:type="dxa"/>
        </w:tblCellMar>
        <w:tblLook w:val="04A0" w:firstRow="1" w:lastRow="0" w:firstColumn="1" w:lastColumn="0" w:noHBand="0" w:noVBand="1"/>
      </w:tblPr>
      <w:tblGrid>
        <w:gridCol w:w="1969"/>
        <w:gridCol w:w="2067"/>
        <w:gridCol w:w="1950"/>
        <w:gridCol w:w="1994"/>
        <w:gridCol w:w="2201"/>
      </w:tblGrid>
      <w:tr w:rsidR="0058429C" w14:paraId="0494D74E" w14:textId="77777777">
        <w:trPr>
          <w:trHeight w:val="687"/>
        </w:trPr>
        <w:tc>
          <w:tcPr>
            <w:tcW w:w="1969" w:type="dxa"/>
            <w:tcBorders>
              <w:tl2br w:val="nil"/>
              <w:tr2bl w:val="nil"/>
            </w:tcBorders>
            <w:shd w:val="clear" w:color="auto" w:fill="DEEBF6" w:themeFill="accent1" w:themeFillTint="32"/>
            <w:vAlign w:val="center"/>
          </w:tcPr>
          <w:p w14:paraId="3504FC35" w14:textId="77777777" w:rsidR="0058429C" w:rsidRDefault="00000000">
            <w:pPr>
              <w:pStyle w:val="TableParagraph"/>
              <w:spacing w:before="29"/>
              <w:ind w:left="605" w:right="601"/>
              <w:jc w:val="center"/>
              <w:rPr>
                <w:rFonts w:ascii="微软雅黑" w:eastAsia="微软雅黑" w:hAnsi="微软雅黑" w:cs="微软雅黑"/>
                <w:b/>
                <w:bCs/>
                <w:color w:val="2E74B5" w:themeColor="accent1" w:themeShade="BF"/>
                <w:sz w:val="24"/>
              </w:rPr>
            </w:pPr>
            <w:r>
              <w:rPr>
                <w:rFonts w:ascii="微软雅黑" w:eastAsia="微软雅黑" w:hAnsi="微软雅黑" w:cs="微软雅黑" w:hint="eastAsia"/>
                <w:b/>
                <w:bCs/>
                <w:color w:val="2E74B5" w:themeColor="accent1" w:themeShade="BF"/>
                <w:sz w:val="24"/>
              </w:rPr>
              <w:t>第一天</w:t>
            </w:r>
          </w:p>
        </w:tc>
        <w:tc>
          <w:tcPr>
            <w:tcW w:w="2067" w:type="dxa"/>
            <w:tcBorders>
              <w:tl2br w:val="nil"/>
              <w:tr2bl w:val="nil"/>
            </w:tcBorders>
            <w:shd w:val="clear" w:color="auto" w:fill="auto"/>
            <w:vAlign w:val="center"/>
          </w:tcPr>
          <w:p w14:paraId="1B4C408B" w14:textId="77777777" w:rsidR="0058429C" w:rsidRDefault="00000000">
            <w:pPr>
              <w:spacing w:before="29"/>
              <w:jc w:val="center"/>
              <w:rPr>
                <w:rFonts w:ascii="微软雅黑" w:eastAsia="微软雅黑" w:hAnsi="微软雅黑" w:cs="微软雅黑"/>
                <w:b/>
                <w:bCs/>
                <w:color w:val="FFFFFF" w:themeColor="background1"/>
                <w:sz w:val="24"/>
              </w:rPr>
            </w:pPr>
            <w:r>
              <w:rPr>
                <w:rFonts w:ascii="微软雅黑" w:eastAsia="微软雅黑" w:hAnsi="微软雅黑" w:cs="微软雅黑" w:hint="eastAsia"/>
                <w:b/>
                <w:bCs/>
                <w:color w:val="0070C0"/>
                <w:sz w:val="24"/>
              </w:rPr>
              <w:t>第二天</w:t>
            </w:r>
          </w:p>
        </w:tc>
        <w:tc>
          <w:tcPr>
            <w:tcW w:w="1950" w:type="dxa"/>
            <w:tcBorders>
              <w:tl2br w:val="nil"/>
              <w:tr2bl w:val="nil"/>
            </w:tcBorders>
            <w:shd w:val="clear" w:color="auto" w:fill="DEEBF6" w:themeFill="accent1" w:themeFillTint="32"/>
            <w:vAlign w:val="center"/>
          </w:tcPr>
          <w:p w14:paraId="5754CC51" w14:textId="77777777" w:rsidR="0058429C" w:rsidRDefault="00000000">
            <w:pPr>
              <w:spacing w:before="29"/>
              <w:jc w:val="center"/>
              <w:rPr>
                <w:rFonts w:ascii="微软雅黑" w:eastAsia="微软雅黑" w:hAnsi="微软雅黑" w:cs="微软雅黑"/>
                <w:b/>
                <w:bCs/>
                <w:color w:val="2E74B5" w:themeColor="accent1" w:themeShade="BF"/>
                <w:sz w:val="24"/>
              </w:rPr>
            </w:pPr>
            <w:r>
              <w:rPr>
                <w:rFonts w:ascii="微软雅黑" w:eastAsia="微软雅黑" w:hAnsi="微软雅黑" w:cs="微软雅黑" w:hint="eastAsia"/>
                <w:b/>
                <w:bCs/>
                <w:color w:val="2E74B5" w:themeColor="accent1" w:themeShade="BF"/>
                <w:sz w:val="24"/>
              </w:rPr>
              <w:t>第三天</w:t>
            </w:r>
          </w:p>
        </w:tc>
        <w:tc>
          <w:tcPr>
            <w:tcW w:w="1994" w:type="dxa"/>
            <w:tcBorders>
              <w:tl2br w:val="nil"/>
              <w:tr2bl w:val="nil"/>
            </w:tcBorders>
            <w:shd w:val="clear" w:color="auto" w:fill="auto"/>
            <w:vAlign w:val="center"/>
          </w:tcPr>
          <w:p w14:paraId="6B2F25A0" w14:textId="77777777" w:rsidR="0058429C" w:rsidRDefault="00000000">
            <w:pPr>
              <w:spacing w:before="29"/>
              <w:jc w:val="center"/>
              <w:rPr>
                <w:rFonts w:ascii="微软雅黑" w:eastAsia="微软雅黑" w:hAnsi="微软雅黑" w:cs="微软雅黑"/>
                <w:b/>
                <w:bCs/>
                <w:color w:val="FFFFFF" w:themeColor="background1"/>
                <w:sz w:val="24"/>
              </w:rPr>
            </w:pPr>
            <w:r>
              <w:rPr>
                <w:rFonts w:ascii="微软雅黑" w:eastAsia="微软雅黑" w:hAnsi="微软雅黑" w:cs="微软雅黑" w:hint="eastAsia"/>
                <w:b/>
                <w:bCs/>
                <w:color w:val="0070C0"/>
                <w:sz w:val="24"/>
              </w:rPr>
              <w:t>第四天</w:t>
            </w:r>
          </w:p>
        </w:tc>
        <w:tc>
          <w:tcPr>
            <w:tcW w:w="2201" w:type="dxa"/>
            <w:tcBorders>
              <w:tl2br w:val="nil"/>
              <w:tr2bl w:val="nil"/>
            </w:tcBorders>
            <w:shd w:val="clear" w:color="auto" w:fill="DEEBF6" w:themeFill="accent1" w:themeFillTint="32"/>
            <w:vAlign w:val="center"/>
          </w:tcPr>
          <w:p w14:paraId="0AC3620A" w14:textId="77777777" w:rsidR="0058429C" w:rsidRDefault="00000000">
            <w:pPr>
              <w:spacing w:before="29"/>
              <w:jc w:val="center"/>
              <w:rPr>
                <w:rFonts w:ascii="微软雅黑" w:eastAsia="微软雅黑" w:hAnsi="微软雅黑" w:cs="微软雅黑"/>
                <w:b/>
                <w:bCs/>
                <w:color w:val="2E74B5" w:themeColor="accent1" w:themeShade="BF"/>
                <w:sz w:val="24"/>
              </w:rPr>
            </w:pPr>
            <w:r>
              <w:rPr>
                <w:rFonts w:ascii="微软雅黑" w:eastAsia="微软雅黑" w:hAnsi="微软雅黑" w:cs="微软雅黑" w:hint="eastAsia"/>
                <w:b/>
                <w:bCs/>
                <w:color w:val="2E74B5" w:themeColor="accent1" w:themeShade="BF"/>
                <w:sz w:val="24"/>
              </w:rPr>
              <w:t>第五天</w:t>
            </w:r>
          </w:p>
        </w:tc>
      </w:tr>
      <w:tr w:rsidR="0058429C" w14:paraId="0394315B" w14:textId="77777777">
        <w:trPr>
          <w:trHeight w:val="1666"/>
        </w:trPr>
        <w:tc>
          <w:tcPr>
            <w:tcW w:w="1969" w:type="dxa"/>
            <w:tcBorders>
              <w:tl2br w:val="nil"/>
              <w:tr2bl w:val="nil"/>
            </w:tcBorders>
            <w:shd w:val="clear" w:color="auto" w:fill="DEEBF6" w:themeFill="accent1" w:themeFillTint="32"/>
            <w:vAlign w:val="center"/>
          </w:tcPr>
          <w:p w14:paraId="5D146B41" w14:textId="77777777" w:rsidR="0058429C" w:rsidRDefault="0058429C">
            <w:pPr>
              <w:pStyle w:val="TableParagraph"/>
              <w:spacing w:line="360" w:lineRule="exact"/>
              <w:ind w:left="297" w:right="290"/>
              <w:jc w:val="center"/>
              <w:rPr>
                <w:rFonts w:ascii="微软雅黑" w:eastAsia="微软雅黑" w:hAnsi="微软雅黑" w:cs="微软雅黑"/>
                <w:b/>
                <w:bCs/>
                <w:color w:val="2E74B5" w:themeColor="accent1" w:themeShade="BF"/>
                <w:szCs w:val="21"/>
              </w:rPr>
            </w:pPr>
          </w:p>
          <w:p w14:paraId="736384FC" w14:textId="77777777" w:rsidR="0058429C" w:rsidRDefault="00000000">
            <w:pPr>
              <w:pStyle w:val="TableParagraph"/>
              <w:spacing w:line="360" w:lineRule="exact"/>
              <w:ind w:left="297" w:right="290"/>
              <w:jc w:val="center"/>
              <w:rPr>
                <w:rFonts w:ascii="微软雅黑" w:eastAsia="微软雅黑" w:hAnsi="微软雅黑" w:cs="微软雅黑"/>
                <w:b/>
                <w:bCs/>
                <w:color w:val="2E74B5" w:themeColor="accent1" w:themeShade="BF"/>
                <w:szCs w:val="21"/>
              </w:rPr>
            </w:pPr>
            <w:r>
              <w:rPr>
                <w:rFonts w:ascii="微软雅黑" w:eastAsia="微软雅黑" w:hAnsi="微软雅黑" w:cs="微软雅黑" w:hint="eastAsia"/>
                <w:b/>
                <w:bCs/>
                <w:color w:val="2E74B5" w:themeColor="accent1" w:themeShade="BF"/>
                <w:szCs w:val="21"/>
              </w:rPr>
              <w:t>有效的创新</w:t>
            </w:r>
          </w:p>
          <w:p w14:paraId="4BF1B8B9" w14:textId="77777777" w:rsidR="0058429C" w:rsidRDefault="0058429C">
            <w:pPr>
              <w:pStyle w:val="TableParagraph"/>
              <w:spacing w:line="360" w:lineRule="exact"/>
              <w:ind w:left="297" w:right="290"/>
              <w:jc w:val="center"/>
              <w:rPr>
                <w:rFonts w:ascii="微软雅黑" w:eastAsia="微软雅黑" w:hAnsi="微软雅黑" w:cs="微软雅黑"/>
                <w:b/>
                <w:bCs/>
                <w:color w:val="2E74B5" w:themeColor="accent1" w:themeShade="BF"/>
                <w:szCs w:val="21"/>
              </w:rPr>
            </w:pPr>
          </w:p>
        </w:tc>
        <w:tc>
          <w:tcPr>
            <w:tcW w:w="2067" w:type="dxa"/>
            <w:tcBorders>
              <w:tl2br w:val="nil"/>
              <w:tr2bl w:val="nil"/>
            </w:tcBorders>
            <w:shd w:val="clear" w:color="auto" w:fill="auto"/>
            <w:vAlign w:val="center"/>
          </w:tcPr>
          <w:p w14:paraId="134870BE" w14:textId="77777777" w:rsidR="0058429C" w:rsidRDefault="0058429C">
            <w:pPr>
              <w:pStyle w:val="TableParagraph"/>
              <w:spacing w:line="360" w:lineRule="exact"/>
              <w:ind w:left="297" w:right="291"/>
              <w:jc w:val="center"/>
              <w:rPr>
                <w:rFonts w:ascii="微软雅黑" w:eastAsia="微软雅黑" w:hAnsi="微软雅黑" w:cs="微软雅黑"/>
                <w:b/>
                <w:bCs/>
                <w:color w:val="FFFFFF" w:themeColor="background1"/>
                <w:w w:val="95"/>
                <w:szCs w:val="21"/>
              </w:rPr>
            </w:pPr>
          </w:p>
          <w:p w14:paraId="5D19F333" w14:textId="77777777" w:rsidR="0058429C" w:rsidRDefault="00000000">
            <w:pPr>
              <w:pStyle w:val="TableParagraph"/>
              <w:spacing w:line="360" w:lineRule="exact"/>
              <w:ind w:right="291"/>
              <w:jc w:val="center"/>
              <w:rPr>
                <w:rFonts w:ascii="微软雅黑" w:eastAsia="微软雅黑" w:hAnsi="微软雅黑" w:cs="微软雅黑"/>
                <w:b/>
                <w:bCs/>
                <w:color w:val="0070C0"/>
                <w:w w:val="95"/>
                <w:szCs w:val="21"/>
              </w:rPr>
            </w:pPr>
            <w:r>
              <w:rPr>
                <w:rFonts w:ascii="微软雅黑" w:eastAsia="微软雅黑" w:hAnsi="微软雅黑" w:cs="微软雅黑" w:hint="eastAsia"/>
                <w:b/>
                <w:bCs/>
                <w:color w:val="0070C0"/>
                <w:w w:val="95"/>
                <w:szCs w:val="21"/>
              </w:rPr>
              <w:t>前沿机器人技术</w:t>
            </w:r>
          </w:p>
          <w:p w14:paraId="4793E4FC" w14:textId="77777777" w:rsidR="0058429C" w:rsidRDefault="0058429C">
            <w:pPr>
              <w:pStyle w:val="TableParagraph"/>
              <w:spacing w:line="360" w:lineRule="exact"/>
              <w:ind w:right="291"/>
              <w:jc w:val="center"/>
              <w:rPr>
                <w:rFonts w:ascii="微软雅黑" w:eastAsia="微软雅黑" w:hAnsi="微软雅黑" w:cs="微软雅黑"/>
                <w:b/>
                <w:bCs/>
                <w:color w:val="FFFFFF" w:themeColor="background1"/>
                <w:szCs w:val="21"/>
              </w:rPr>
            </w:pPr>
          </w:p>
        </w:tc>
        <w:tc>
          <w:tcPr>
            <w:tcW w:w="1950" w:type="dxa"/>
            <w:tcBorders>
              <w:tl2br w:val="nil"/>
              <w:tr2bl w:val="nil"/>
            </w:tcBorders>
            <w:shd w:val="clear" w:color="auto" w:fill="DEEBF6" w:themeFill="accent1" w:themeFillTint="32"/>
            <w:vAlign w:val="center"/>
          </w:tcPr>
          <w:p w14:paraId="0FC4823F" w14:textId="77777777" w:rsidR="0058429C" w:rsidRDefault="0058429C">
            <w:pPr>
              <w:pStyle w:val="TableParagraph"/>
              <w:spacing w:line="360" w:lineRule="exact"/>
              <w:ind w:left="297" w:right="292"/>
              <w:jc w:val="center"/>
              <w:rPr>
                <w:rFonts w:ascii="微软雅黑" w:eastAsia="微软雅黑" w:hAnsi="微软雅黑" w:cs="微软雅黑"/>
                <w:b/>
                <w:bCs/>
                <w:color w:val="2E74B5" w:themeColor="accent1" w:themeShade="BF"/>
                <w:szCs w:val="21"/>
              </w:rPr>
            </w:pPr>
          </w:p>
          <w:p w14:paraId="00C5778B" w14:textId="77777777" w:rsidR="0058429C" w:rsidRDefault="00000000">
            <w:pPr>
              <w:pStyle w:val="TableParagraph"/>
              <w:spacing w:line="360" w:lineRule="exact"/>
              <w:ind w:right="292"/>
              <w:jc w:val="center"/>
              <w:rPr>
                <w:rFonts w:ascii="微软雅黑" w:eastAsia="微软雅黑" w:hAnsi="微软雅黑" w:cs="微软雅黑"/>
                <w:b/>
                <w:bCs/>
                <w:color w:val="2E74B5" w:themeColor="accent1" w:themeShade="BF"/>
                <w:szCs w:val="21"/>
              </w:rPr>
            </w:pPr>
            <w:r>
              <w:rPr>
                <w:rFonts w:ascii="微软雅黑" w:eastAsia="微软雅黑" w:hAnsi="微软雅黑" w:cs="微软雅黑" w:hint="eastAsia"/>
                <w:b/>
                <w:bCs/>
                <w:color w:val="2E74B5" w:themeColor="accent1" w:themeShade="BF"/>
                <w:szCs w:val="21"/>
              </w:rPr>
              <w:t>工业制造创新</w:t>
            </w:r>
          </w:p>
          <w:p w14:paraId="3287BC01" w14:textId="77777777" w:rsidR="0058429C" w:rsidRDefault="0058429C">
            <w:pPr>
              <w:pStyle w:val="TableParagraph"/>
              <w:spacing w:line="360" w:lineRule="exact"/>
              <w:ind w:left="0" w:right="292"/>
              <w:jc w:val="center"/>
              <w:rPr>
                <w:rFonts w:ascii="微软雅黑" w:eastAsia="微软雅黑" w:hAnsi="微软雅黑" w:cs="微软雅黑"/>
                <w:b/>
                <w:bCs/>
                <w:color w:val="2E74B5" w:themeColor="accent1" w:themeShade="BF"/>
                <w:szCs w:val="21"/>
              </w:rPr>
            </w:pPr>
          </w:p>
        </w:tc>
        <w:tc>
          <w:tcPr>
            <w:tcW w:w="1994" w:type="dxa"/>
            <w:tcBorders>
              <w:tl2br w:val="nil"/>
              <w:tr2bl w:val="nil"/>
            </w:tcBorders>
            <w:shd w:val="clear" w:color="auto" w:fill="auto"/>
            <w:vAlign w:val="center"/>
          </w:tcPr>
          <w:p w14:paraId="1C444829" w14:textId="77777777" w:rsidR="0058429C" w:rsidRDefault="0058429C">
            <w:pPr>
              <w:pStyle w:val="TableParagraph"/>
              <w:spacing w:line="360" w:lineRule="exact"/>
              <w:ind w:left="0" w:right="332"/>
              <w:jc w:val="center"/>
              <w:rPr>
                <w:rFonts w:ascii="微软雅黑" w:eastAsia="微软雅黑" w:hAnsi="微软雅黑" w:cs="微软雅黑"/>
                <w:b/>
                <w:bCs/>
                <w:color w:val="FFFFFF" w:themeColor="background1"/>
                <w:szCs w:val="21"/>
              </w:rPr>
            </w:pPr>
          </w:p>
          <w:p w14:paraId="02910B0D" w14:textId="77777777" w:rsidR="0058429C" w:rsidRDefault="00000000">
            <w:pPr>
              <w:pStyle w:val="TableParagraph"/>
              <w:spacing w:before="180" w:line="360" w:lineRule="exact"/>
              <w:ind w:left="0"/>
              <w:jc w:val="center"/>
              <w:rPr>
                <w:rFonts w:ascii="微软雅黑" w:eastAsia="微软雅黑" w:hAnsi="微软雅黑" w:cs="微软雅黑"/>
                <w:b/>
                <w:bCs/>
                <w:color w:val="0070C0"/>
                <w:szCs w:val="21"/>
              </w:rPr>
            </w:pPr>
            <w:r>
              <w:rPr>
                <w:rFonts w:ascii="微软雅黑" w:eastAsia="微软雅黑" w:hAnsi="微软雅黑" w:cs="微软雅黑" w:hint="eastAsia"/>
                <w:b/>
                <w:bCs/>
                <w:color w:val="0070C0"/>
                <w:szCs w:val="21"/>
              </w:rPr>
              <w:t>生物工程概述</w:t>
            </w:r>
          </w:p>
          <w:p w14:paraId="1161ABC2" w14:textId="77777777" w:rsidR="0058429C" w:rsidRDefault="0058429C">
            <w:pPr>
              <w:pStyle w:val="TableParagraph"/>
              <w:spacing w:line="360" w:lineRule="exact"/>
              <w:ind w:left="0" w:right="293"/>
              <w:jc w:val="center"/>
              <w:rPr>
                <w:rFonts w:ascii="微软雅黑" w:eastAsia="微软雅黑" w:hAnsi="微软雅黑" w:cs="微软雅黑"/>
                <w:b/>
                <w:bCs/>
                <w:color w:val="FFFFFF" w:themeColor="background1"/>
                <w:szCs w:val="21"/>
              </w:rPr>
            </w:pPr>
          </w:p>
        </w:tc>
        <w:tc>
          <w:tcPr>
            <w:tcW w:w="2201" w:type="dxa"/>
            <w:tcBorders>
              <w:tl2br w:val="nil"/>
              <w:tr2bl w:val="nil"/>
            </w:tcBorders>
            <w:shd w:val="clear" w:color="auto" w:fill="DEEBF6" w:themeFill="accent1" w:themeFillTint="32"/>
            <w:vAlign w:val="center"/>
          </w:tcPr>
          <w:p w14:paraId="6B06EBE2" w14:textId="77777777" w:rsidR="0058429C" w:rsidRDefault="00000000">
            <w:pPr>
              <w:pStyle w:val="TableParagraph"/>
              <w:spacing w:line="360" w:lineRule="exact"/>
              <w:ind w:left="119" w:right="115"/>
              <w:jc w:val="center"/>
              <w:rPr>
                <w:rFonts w:ascii="微软雅黑" w:eastAsia="微软雅黑" w:hAnsi="微软雅黑" w:cs="微软雅黑"/>
                <w:b/>
                <w:bCs/>
                <w:color w:val="2E74B5" w:themeColor="accent1" w:themeShade="BF"/>
                <w:szCs w:val="21"/>
              </w:rPr>
            </w:pPr>
            <w:r>
              <w:rPr>
                <w:rFonts w:ascii="微软雅黑" w:eastAsia="微软雅黑" w:hAnsi="微软雅黑" w:cs="微软雅黑" w:hint="eastAsia"/>
                <w:b/>
                <w:bCs/>
                <w:color w:val="2E74B5" w:themeColor="accent1" w:themeShade="BF"/>
                <w:szCs w:val="21"/>
              </w:rPr>
              <w:t>国家实验室技术转让</w:t>
            </w:r>
          </w:p>
        </w:tc>
      </w:tr>
      <w:tr w:rsidR="0058429C" w14:paraId="24CFBB7E" w14:textId="77777777">
        <w:trPr>
          <w:trHeight w:val="720"/>
        </w:trPr>
        <w:tc>
          <w:tcPr>
            <w:tcW w:w="10181" w:type="dxa"/>
            <w:gridSpan w:val="5"/>
            <w:tcBorders>
              <w:tl2br w:val="nil"/>
              <w:tr2bl w:val="nil"/>
            </w:tcBorders>
            <w:shd w:val="clear" w:color="auto" w:fill="DEEBF6" w:themeFill="accent1" w:themeFillTint="32"/>
            <w:vAlign w:val="center"/>
          </w:tcPr>
          <w:p w14:paraId="67362FAC" w14:textId="77777777" w:rsidR="0058429C" w:rsidRDefault="00000000">
            <w:pPr>
              <w:spacing w:line="360" w:lineRule="exact"/>
              <w:jc w:val="center"/>
              <w:rPr>
                <w:rFonts w:ascii="微软雅黑" w:eastAsia="微软雅黑" w:hAnsi="微软雅黑" w:cs="微软雅黑"/>
                <w:sz w:val="20"/>
                <w:szCs w:val="20"/>
              </w:rPr>
            </w:pPr>
            <w:r>
              <w:rPr>
                <w:rFonts w:ascii="微软雅黑" w:eastAsia="微软雅黑" w:hAnsi="微软雅黑" w:cs="微软雅黑" w:hint="eastAsia"/>
                <w:sz w:val="20"/>
                <w:szCs w:val="20"/>
              </w:rPr>
              <w:t>休息 茶歇</w:t>
            </w:r>
          </w:p>
        </w:tc>
      </w:tr>
      <w:tr w:rsidR="0058429C" w14:paraId="2A0D1606" w14:textId="77777777">
        <w:trPr>
          <w:trHeight w:val="1727"/>
        </w:trPr>
        <w:tc>
          <w:tcPr>
            <w:tcW w:w="1969" w:type="dxa"/>
            <w:tcBorders>
              <w:tl2br w:val="nil"/>
              <w:tr2bl w:val="nil"/>
            </w:tcBorders>
            <w:shd w:val="clear" w:color="auto" w:fill="DEEBF6" w:themeFill="accent1" w:themeFillTint="32"/>
            <w:vAlign w:val="center"/>
          </w:tcPr>
          <w:p w14:paraId="50589ABA" w14:textId="77777777" w:rsidR="0058429C" w:rsidRDefault="00000000">
            <w:pPr>
              <w:pStyle w:val="TableParagraph"/>
              <w:spacing w:line="360" w:lineRule="exact"/>
              <w:ind w:right="290"/>
              <w:jc w:val="center"/>
              <w:rPr>
                <w:rFonts w:ascii="微软雅黑" w:eastAsia="微软雅黑" w:hAnsi="微软雅黑" w:cs="微软雅黑"/>
                <w:b/>
                <w:bCs/>
                <w:color w:val="0070C0"/>
                <w:szCs w:val="21"/>
              </w:rPr>
            </w:pPr>
            <w:r>
              <w:rPr>
                <w:rFonts w:ascii="微软雅黑" w:eastAsia="微软雅黑" w:hAnsi="微软雅黑" w:cs="微软雅黑" w:hint="eastAsia"/>
                <w:b/>
                <w:bCs/>
                <w:color w:val="0070C0"/>
                <w:szCs w:val="21"/>
              </w:rPr>
              <w:t>现代工程设计</w:t>
            </w:r>
          </w:p>
        </w:tc>
        <w:tc>
          <w:tcPr>
            <w:tcW w:w="2067" w:type="dxa"/>
            <w:tcBorders>
              <w:tl2br w:val="nil"/>
              <w:tr2bl w:val="nil"/>
            </w:tcBorders>
            <w:shd w:val="clear" w:color="auto" w:fill="auto"/>
            <w:vAlign w:val="center"/>
          </w:tcPr>
          <w:p w14:paraId="7234B61F" w14:textId="77777777" w:rsidR="0058429C" w:rsidRDefault="00000000">
            <w:pPr>
              <w:pStyle w:val="TableParagraph"/>
              <w:spacing w:line="360" w:lineRule="exact"/>
              <w:ind w:left="297" w:right="290"/>
              <w:jc w:val="center"/>
              <w:rPr>
                <w:rFonts w:ascii="微软雅黑" w:eastAsia="微软雅黑" w:hAnsi="微软雅黑" w:cs="微软雅黑"/>
                <w:b/>
                <w:bCs/>
                <w:color w:val="FFFFFF" w:themeColor="background1"/>
                <w:szCs w:val="21"/>
              </w:rPr>
            </w:pPr>
            <w:r>
              <w:rPr>
                <w:rFonts w:ascii="微软雅黑" w:eastAsia="微软雅黑" w:hAnsi="微软雅黑" w:cs="微软雅黑" w:hint="eastAsia"/>
                <w:b/>
                <w:bCs/>
                <w:color w:val="0070C0"/>
                <w:szCs w:val="21"/>
              </w:rPr>
              <w:t>人机工程及应用</w:t>
            </w:r>
          </w:p>
        </w:tc>
        <w:tc>
          <w:tcPr>
            <w:tcW w:w="1950" w:type="dxa"/>
            <w:tcBorders>
              <w:tl2br w:val="nil"/>
              <w:tr2bl w:val="nil"/>
            </w:tcBorders>
            <w:shd w:val="clear" w:color="auto" w:fill="DEEBF6" w:themeFill="accent1" w:themeFillTint="32"/>
            <w:vAlign w:val="center"/>
          </w:tcPr>
          <w:p w14:paraId="6B3BBA52" w14:textId="77777777" w:rsidR="0058429C" w:rsidRDefault="00000000">
            <w:pPr>
              <w:pStyle w:val="TableParagraph"/>
              <w:spacing w:before="0" w:line="360" w:lineRule="exact"/>
              <w:ind w:left="0"/>
              <w:jc w:val="center"/>
              <w:rPr>
                <w:rFonts w:ascii="微软雅黑" w:eastAsia="微软雅黑" w:hAnsi="微软雅黑" w:cs="微软雅黑"/>
                <w:b/>
                <w:bCs/>
                <w:color w:val="0070C0"/>
                <w:szCs w:val="21"/>
              </w:rPr>
            </w:pPr>
            <w:r>
              <w:rPr>
                <w:rFonts w:ascii="微软雅黑" w:eastAsia="微软雅黑" w:hAnsi="微软雅黑" w:cs="微软雅黑" w:hint="eastAsia"/>
                <w:b/>
                <w:bCs/>
                <w:color w:val="0070C0"/>
                <w:szCs w:val="21"/>
              </w:rPr>
              <w:t>微系统技术</w:t>
            </w:r>
          </w:p>
        </w:tc>
        <w:tc>
          <w:tcPr>
            <w:tcW w:w="1994" w:type="dxa"/>
            <w:tcBorders>
              <w:tl2br w:val="nil"/>
              <w:tr2bl w:val="nil"/>
            </w:tcBorders>
            <w:shd w:val="clear" w:color="auto" w:fill="auto"/>
            <w:vAlign w:val="center"/>
          </w:tcPr>
          <w:p w14:paraId="6D67CDC1" w14:textId="77777777" w:rsidR="0058429C" w:rsidRDefault="00000000">
            <w:pPr>
              <w:pStyle w:val="TableParagraph"/>
              <w:spacing w:before="0" w:line="360" w:lineRule="exact"/>
              <w:ind w:left="0"/>
              <w:jc w:val="center"/>
              <w:rPr>
                <w:rFonts w:ascii="微软雅黑" w:eastAsia="微软雅黑" w:hAnsi="微软雅黑" w:cs="微软雅黑"/>
                <w:b/>
                <w:bCs/>
                <w:color w:val="FFFFFF" w:themeColor="background1"/>
                <w:szCs w:val="21"/>
              </w:rPr>
            </w:pPr>
            <w:r>
              <w:rPr>
                <w:rFonts w:ascii="微软雅黑" w:eastAsia="微软雅黑" w:hAnsi="微软雅黑" w:cs="微软雅黑" w:hint="eastAsia"/>
                <w:b/>
                <w:bCs/>
                <w:color w:val="0070C0"/>
                <w:szCs w:val="21"/>
              </w:rPr>
              <w:t>生物力学前沿技术</w:t>
            </w:r>
          </w:p>
        </w:tc>
        <w:tc>
          <w:tcPr>
            <w:tcW w:w="2201" w:type="dxa"/>
            <w:tcBorders>
              <w:tl2br w:val="nil"/>
              <w:tr2bl w:val="nil"/>
            </w:tcBorders>
            <w:shd w:val="clear" w:color="auto" w:fill="DEEBF6" w:themeFill="accent1" w:themeFillTint="32"/>
            <w:vAlign w:val="center"/>
          </w:tcPr>
          <w:p w14:paraId="424D4998" w14:textId="77777777" w:rsidR="0058429C" w:rsidRDefault="00000000">
            <w:pPr>
              <w:pStyle w:val="TableParagraph"/>
              <w:spacing w:line="360" w:lineRule="exact"/>
              <w:ind w:right="290"/>
              <w:jc w:val="center"/>
              <w:rPr>
                <w:rFonts w:ascii="微软雅黑" w:eastAsia="微软雅黑" w:hAnsi="微软雅黑" w:cs="微软雅黑"/>
                <w:b/>
                <w:bCs/>
                <w:color w:val="0070C0"/>
                <w:szCs w:val="21"/>
              </w:rPr>
            </w:pPr>
            <w:r>
              <w:rPr>
                <w:rFonts w:ascii="微软雅黑" w:eastAsia="微软雅黑" w:hAnsi="微软雅黑" w:cs="微软雅黑" w:hint="eastAsia"/>
                <w:b/>
                <w:bCs/>
                <w:color w:val="0070C0"/>
                <w:szCs w:val="21"/>
              </w:rPr>
              <w:t>创新领导力</w:t>
            </w:r>
          </w:p>
        </w:tc>
      </w:tr>
      <w:tr w:rsidR="0058429C" w14:paraId="1094FD0D" w14:textId="77777777">
        <w:trPr>
          <w:trHeight w:val="779"/>
        </w:trPr>
        <w:tc>
          <w:tcPr>
            <w:tcW w:w="10181" w:type="dxa"/>
            <w:gridSpan w:val="5"/>
            <w:tcBorders>
              <w:tl2br w:val="nil"/>
              <w:tr2bl w:val="nil"/>
            </w:tcBorders>
            <w:shd w:val="clear" w:color="auto" w:fill="DEEBF6" w:themeFill="accent1" w:themeFillTint="32"/>
            <w:vAlign w:val="center"/>
          </w:tcPr>
          <w:p w14:paraId="5312BACC" w14:textId="77777777" w:rsidR="0058429C" w:rsidRDefault="00000000">
            <w:pPr>
              <w:spacing w:line="360" w:lineRule="exact"/>
              <w:jc w:val="center"/>
              <w:rPr>
                <w:rFonts w:ascii="微软雅黑" w:eastAsia="微软雅黑" w:hAnsi="微软雅黑" w:cs="微软雅黑"/>
                <w:sz w:val="20"/>
                <w:szCs w:val="20"/>
              </w:rPr>
            </w:pPr>
            <w:r>
              <w:rPr>
                <w:rFonts w:ascii="微软雅黑" w:eastAsia="微软雅黑" w:hAnsi="微软雅黑" w:cs="微软雅黑" w:hint="eastAsia"/>
                <w:sz w:val="20"/>
                <w:szCs w:val="20"/>
              </w:rPr>
              <w:t>午餐、休息</w:t>
            </w:r>
          </w:p>
        </w:tc>
      </w:tr>
      <w:tr w:rsidR="0058429C" w14:paraId="26FB4320" w14:textId="77777777">
        <w:trPr>
          <w:trHeight w:val="1810"/>
        </w:trPr>
        <w:tc>
          <w:tcPr>
            <w:tcW w:w="1969" w:type="dxa"/>
            <w:tcBorders>
              <w:tl2br w:val="nil"/>
              <w:tr2bl w:val="nil"/>
            </w:tcBorders>
            <w:shd w:val="clear" w:color="auto" w:fill="DEEBF6" w:themeFill="accent1" w:themeFillTint="32"/>
            <w:vAlign w:val="center"/>
          </w:tcPr>
          <w:p w14:paraId="3EBCA680" w14:textId="77777777" w:rsidR="0058429C" w:rsidRDefault="00000000">
            <w:pPr>
              <w:pStyle w:val="TableParagraph"/>
              <w:spacing w:before="0" w:line="360" w:lineRule="exact"/>
              <w:ind w:left="0"/>
              <w:jc w:val="center"/>
              <w:rPr>
                <w:rFonts w:ascii="微软雅黑" w:eastAsia="微软雅黑" w:hAnsi="微软雅黑" w:cs="微软雅黑"/>
                <w:color w:val="0070C0"/>
                <w:szCs w:val="21"/>
              </w:rPr>
            </w:pPr>
            <w:r>
              <w:rPr>
                <w:rFonts w:ascii="微软雅黑" w:eastAsia="微软雅黑" w:hAnsi="微软雅黑" w:cs="微软雅黑" w:hint="eastAsia"/>
                <w:b/>
                <w:bCs/>
                <w:color w:val="0070C0"/>
                <w:szCs w:val="21"/>
              </w:rPr>
              <w:t>系统控制创新</w:t>
            </w:r>
          </w:p>
        </w:tc>
        <w:tc>
          <w:tcPr>
            <w:tcW w:w="2067" w:type="dxa"/>
            <w:tcBorders>
              <w:tl2br w:val="nil"/>
              <w:tr2bl w:val="nil"/>
            </w:tcBorders>
            <w:shd w:val="clear" w:color="auto" w:fill="auto"/>
            <w:vAlign w:val="center"/>
          </w:tcPr>
          <w:p w14:paraId="664C60FA" w14:textId="77777777" w:rsidR="0058429C" w:rsidRDefault="00000000">
            <w:pPr>
              <w:pStyle w:val="TableParagraph"/>
              <w:spacing w:line="360" w:lineRule="exact"/>
              <w:ind w:left="0"/>
              <w:jc w:val="center"/>
              <w:rPr>
                <w:rFonts w:ascii="微软雅黑" w:eastAsia="微软雅黑" w:hAnsi="微软雅黑" w:cs="微软雅黑"/>
                <w:b/>
                <w:bCs/>
                <w:color w:val="FFFFFF" w:themeColor="background1"/>
                <w:szCs w:val="21"/>
              </w:rPr>
            </w:pPr>
            <w:r>
              <w:rPr>
                <w:rFonts w:ascii="微软雅黑" w:eastAsia="微软雅黑" w:hAnsi="微软雅黑" w:cs="微软雅黑" w:hint="eastAsia"/>
                <w:b/>
                <w:bCs/>
                <w:color w:val="0070C0"/>
                <w:szCs w:val="21"/>
              </w:rPr>
              <w:t>能源技术概述</w:t>
            </w:r>
          </w:p>
        </w:tc>
        <w:tc>
          <w:tcPr>
            <w:tcW w:w="1950" w:type="dxa"/>
            <w:tcBorders>
              <w:tl2br w:val="nil"/>
              <w:tr2bl w:val="nil"/>
            </w:tcBorders>
            <w:shd w:val="clear" w:color="auto" w:fill="DEEBF6" w:themeFill="accent1" w:themeFillTint="32"/>
            <w:vAlign w:val="center"/>
          </w:tcPr>
          <w:p w14:paraId="1B3146EA" w14:textId="77777777" w:rsidR="0058429C" w:rsidRDefault="00000000">
            <w:pPr>
              <w:pStyle w:val="TableParagraph"/>
              <w:spacing w:line="360" w:lineRule="exact"/>
              <w:ind w:left="0"/>
              <w:jc w:val="center"/>
              <w:rPr>
                <w:rFonts w:ascii="微软雅黑" w:eastAsia="微软雅黑" w:hAnsi="微软雅黑" w:cs="微软雅黑"/>
                <w:b/>
                <w:bCs/>
                <w:color w:val="0070C0"/>
                <w:szCs w:val="21"/>
              </w:rPr>
            </w:pPr>
            <w:r>
              <w:rPr>
                <w:rFonts w:ascii="微软雅黑" w:eastAsia="微软雅黑" w:hAnsi="微软雅黑" w:cs="微软雅黑" w:hint="eastAsia"/>
                <w:b/>
                <w:bCs/>
                <w:color w:val="0070C0"/>
                <w:szCs w:val="21"/>
              </w:rPr>
              <w:t>先进材料技术</w:t>
            </w:r>
          </w:p>
        </w:tc>
        <w:tc>
          <w:tcPr>
            <w:tcW w:w="1994" w:type="dxa"/>
            <w:vMerge w:val="restart"/>
            <w:tcBorders>
              <w:tl2br w:val="nil"/>
              <w:tr2bl w:val="nil"/>
            </w:tcBorders>
            <w:shd w:val="clear" w:color="auto" w:fill="auto"/>
            <w:vAlign w:val="center"/>
          </w:tcPr>
          <w:p w14:paraId="4C7A4EA8" w14:textId="77777777" w:rsidR="0058429C" w:rsidRDefault="00000000">
            <w:pPr>
              <w:pStyle w:val="TableParagraph"/>
              <w:spacing w:before="0" w:line="360" w:lineRule="exact"/>
              <w:ind w:left="0"/>
              <w:jc w:val="center"/>
              <w:rPr>
                <w:rFonts w:ascii="微软雅黑" w:eastAsia="微软雅黑" w:hAnsi="微软雅黑" w:cs="微软雅黑"/>
                <w:b/>
                <w:bCs/>
                <w:color w:val="FFFFFF" w:themeColor="background1"/>
                <w:szCs w:val="21"/>
              </w:rPr>
            </w:pPr>
            <w:r>
              <w:rPr>
                <w:rFonts w:ascii="微软雅黑" w:eastAsia="微软雅黑" w:hAnsi="微软雅黑" w:cs="微软雅黑" w:hint="eastAsia"/>
                <w:b/>
                <w:bCs/>
                <w:color w:val="0070C0"/>
                <w:szCs w:val="21"/>
              </w:rPr>
              <w:t>企业访问调研</w:t>
            </w:r>
          </w:p>
        </w:tc>
        <w:tc>
          <w:tcPr>
            <w:tcW w:w="2201" w:type="dxa"/>
            <w:tcBorders>
              <w:tl2br w:val="nil"/>
              <w:tr2bl w:val="nil"/>
            </w:tcBorders>
            <w:shd w:val="clear" w:color="auto" w:fill="DEEBF6" w:themeFill="accent1" w:themeFillTint="32"/>
            <w:vAlign w:val="center"/>
          </w:tcPr>
          <w:p w14:paraId="0B286019" w14:textId="77777777" w:rsidR="0058429C" w:rsidRDefault="00000000">
            <w:pPr>
              <w:pStyle w:val="TableParagraph"/>
              <w:spacing w:line="360" w:lineRule="exact"/>
              <w:ind w:left="0"/>
              <w:jc w:val="center"/>
              <w:rPr>
                <w:rFonts w:ascii="微软雅黑" w:eastAsia="微软雅黑" w:hAnsi="微软雅黑" w:cs="微软雅黑"/>
                <w:b/>
                <w:bCs/>
                <w:color w:val="0070C0"/>
                <w:szCs w:val="21"/>
              </w:rPr>
            </w:pPr>
            <w:r>
              <w:rPr>
                <w:rFonts w:ascii="微软雅黑" w:eastAsia="微软雅黑" w:hAnsi="微软雅黑" w:cs="微软雅黑" w:hint="eastAsia"/>
                <w:b/>
                <w:bCs/>
                <w:color w:val="0070C0"/>
                <w:szCs w:val="21"/>
              </w:rPr>
              <w:t>学员分组演讲</w:t>
            </w:r>
          </w:p>
        </w:tc>
      </w:tr>
      <w:tr w:rsidR="0058429C" w14:paraId="3DACF06E" w14:textId="77777777">
        <w:trPr>
          <w:trHeight w:val="779"/>
        </w:trPr>
        <w:tc>
          <w:tcPr>
            <w:tcW w:w="5986" w:type="dxa"/>
            <w:gridSpan w:val="3"/>
            <w:tcBorders>
              <w:tl2br w:val="nil"/>
              <w:tr2bl w:val="nil"/>
            </w:tcBorders>
            <w:shd w:val="clear" w:color="auto" w:fill="DEEBF6" w:themeFill="accent1" w:themeFillTint="32"/>
            <w:vAlign w:val="center"/>
          </w:tcPr>
          <w:p w14:paraId="104AE444" w14:textId="77777777" w:rsidR="0058429C" w:rsidRDefault="00000000">
            <w:pPr>
              <w:spacing w:line="360" w:lineRule="exact"/>
              <w:jc w:val="center"/>
              <w:rPr>
                <w:rFonts w:ascii="微软雅黑" w:eastAsia="微软雅黑" w:hAnsi="微软雅黑" w:cs="微软雅黑"/>
                <w:sz w:val="20"/>
                <w:szCs w:val="20"/>
              </w:rPr>
            </w:pPr>
            <w:r>
              <w:rPr>
                <w:rFonts w:ascii="微软雅黑" w:eastAsia="微软雅黑" w:hAnsi="微软雅黑" w:cs="微软雅黑" w:hint="eastAsia"/>
                <w:sz w:val="20"/>
                <w:szCs w:val="20"/>
              </w:rPr>
              <w:t>休息 茶歇</w:t>
            </w:r>
          </w:p>
        </w:tc>
        <w:tc>
          <w:tcPr>
            <w:tcW w:w="1994" w:type="dxa"/>
            <w:vMerge/>
            <w:tcBorders>
              <w:tl2br w:val="nil"/>
              <w:tr2bl w:val="nil"/>
            </w:tcBorders>
            <w:shd w:val="clear" w:color="auto" w:fill="auto"/>
            <w:vAlign w:val="center"/>
          </w:tcPr>
          <w:p w14:paraId="2423BCAD" w14:textId="77777777" w:rsidR="0058429C" w:rsidRDefault="0058429C">
            <w:pPr>
              <w:pStyle w:val="TableParagraph"/>
              <w:spacing w:before="0" w:line="360" w:lineRule="exact"/>
              <w:ind w:left="0"/>
              <w:jc w:val="center"/>
              <w:rPr>
                <w:rFonts w:ascii="微软雅黑" w:eastAsia="微软雅黑" w:hAnsi="微软雅黑" w:cs="微软雅黑"/>
                <w:sz w:val="20"/>
                <w:szCs w:val="20"/>
              </w:rPr>
            </w:pPr>
          </w:p>
        </w:tc>
        <w:tc>
          <w:tcPr>
            <w:tcW w:w="2201" w:type="dxa"/>
            <w:vMerge w:val="restart"/>
            <w:tcBorders>
              <w:tl2br w:val="nil"/>
              <w:tr2bl w:val="nil"/>
            </w:tcBorders>
            <w:shd w:val="clear" w:color="auto" w:fill="DEEBF6" w:themeFill="accent1" w:themeFillTint="32"/>
            <w:vAlign w:val="center"/>
          </w:tcPr>
          <w:p w14:paraId="0A0A06A0" w14:textId="77777777" w:rsidR="0058429C" w:rsidRDefault="00000000">
            <w:pPr>
              <w:pStyle w:val="TableParagraph"/>
              <w:spacing w:line="360" w:lineRule="exact"/>
              <w:ind w:left="0" w:right="330"/>
              <w:jc w:val="center"/>
              <w:rPr>
                <w:rFonts w:ascii="微软雅黑" w:eastAsia="微软雅黑" w:hAnsi="微软雅黑" w:cs="微软雅黑"/>
                <w:sz w:val="20"/>
                <w:szCs w:val="20"/>
              </w:rPr>
            </w:pPr>
            <w:r>
              <w:rPr>
                <w:rFonts w:ascii="微软雅黑" w:eastAsia="微软雅黑" w:hAnsi="微软雅黑" w:cs="微软雅黑" w:hint="eastAsia"/>
                <w:b/>
                <w:bCs/>
                <w:color w:val="0070C0"/>
                <w:szCs w:val="21"/>
              </w:rPr>
              <w:t>证书颁发</w:t>
            </w:r>
          </w:p>
        </w:tc>
      </w:tr>
      <w:tr w:rsidR="0058429C" w14:paraId="11B80AD0" w14:textId="77777777">
        <w:trPr>
          <w:trHeight w:val="1807"/>
        </w:trPr>
        <w:tc>
          <w:tcPr>
            <w:tcW w:w="1969" w:type="dxa"/>
            <w:tcBorders>
              <w:tl2br w:val="nil"/>
              <w:tr2bl w:val="nil"/>
            </w:tcBorders>
            <w:shd w:val="clear" w:color="auto" w:fill="DEEBF6" w:themeFill="accent1" w:themeFillTint="32"/>
            <w:vAlign w:val="center"/>
          </w:tcPr>
          <w:p w14:paraId="2E9090AA" w14:textId="77777777" w:rsidR="0058429C" w:rsidRDefault="00000000">
            <w:pPr>
              <w:pStyle w:val="TableParagraph"/>
              <w:spacing w:before="0" w:line="360" w:lineRule="exact"/>
              <w:ind w:left="0"/>
              <w:jc w:val="center"/>
              <w:rPr>
                <w:rFonts w:ascii="微软雅黑" w:eastAsia="微软雅黑" w:hAnsi="微软雅黑" w:cs="微软雅黑"/>
                <w:b/>
                <w:bCs/>
                <w:color w:val="0070C0"/>
                <w:szCs w:val="21"/>
              </w:rPr>
            </w:pPr>
            <w:r>
              <w:rPr>
                <w:rFonts w:ascii="微软雅黑" w:eastAsia="微软雅黑" w:hAnsi="微软雅黑" w:cs="微软雅黑" w:hint="eastAsia"/>
                <w:b/>
                <w:bCs/>
                <w:color w:val="0070C0"/>
                <w:szCs w:val="21"/>
              </w:rPr>
              <w:t>机器学习和</w:t>
            </w:r>
          </w:p>
          <w:p w14:paraId="7B0AA864" w14:textId="77777777" w:rsidR="0058429C" w:rsidRDefault="00000000">
            <w:pPr>
              <w:pStyle w:val="TableParagraph"/>
              <w:spacing w:before="0" w:line="360" w:lineRule="exact"/>
              <w:ind w:left="0"/>
              <w:jc w:val="center"/>
              <w:rPr>
                <w:rFonts w:ascii="微软雅黑" w:eastAsia="微软雅黑" w:hAnsi="微软雅黑" w:cs="微软雅黑"/>
                <w:b/>
                <w:bCs/>
                <w:color w:val="0070C0"/>
                <w:szCs w:val="21"/>
              </w:rPr>
            </w:pPr>
            <w:r>
              <w:rPr>
                <w:rFonts w:ascii="微软雅黑" w:eastAsia="微软雅黑" w:hAnsi="微软雅黑" w:cs="微软雅黑" w:hint="eastAsia"/>
                <w:b/>
                <w:bCs/>
                <w:color w:val="0070C0"/>
                <w:szCs w:val="21"/>
              </w:rPr>
              <w:t>最优化技术</w:t>
            </w:r>
          </w:p>
        </w:tc>
        <w:tc>
          <w:tcPr>
            <w:tcW w:w="2067" w:type="dxa"/>
            <w:tcBorders>
              <w:tl2br w:val="nil"/>
              <w:tr2bl w:val="nil"/>
            </w:tcBorders>
            <w:shd w:val="clear" w:color="auto" w:fill="auto"/>
            <w:vAlign w:val="center"/>
          </w:tcPr>
          <w:p w14:paraId="62EAEDFA" w14:textId="77777777" w:rsidR="0058429C" w:rsidRDefault="00000000">
            <w:pPr>
              <w:pStyle w:val="TableParagraph"/>
              <w:spacing w:before="0" w:line="360" w:lineRule="exact"/>
              <w:ind w:left="0"/>
              <w:jc w:val="center"/>
              <w:rPr>
                <w:rFonts w:ascii="微软雅黑" w:eastAsia="微软雅黑" w:hAnsi="微软雅黑" w:cs="微软雅黑"/>
                <w:b/>
                <w:bCs/>
                <w:color w:val="FFFFFF" w:themeColor="background1"/>
                <w:szCs w:val="21"/>
              </w:rPr>
            </w:pPr>
            <w:r>
              <w:rPr>
                <w:rFonts w:ascii="微软雅黑" w:eastAsia="微软雅黑" w:hAnsi="微软雅黑" w:cs="微软雅黑" w:hint="eastAsia"/>
                <w:b/>
                <w:bCs/>
                <w:color w:val="0070C0"/>
                <w:szCs w:val="21"/>
              </w:rPr>
              <w:t>电池和储能技术创新</w:t>
            </w:r>
          </w:p>
        </w:tc>
        <w:tc>
          <w:tcPr>
            <w:tcW w:w="1950" w:type="dxa"/>
            <w:tcBorders>
              <w:tl2br w:val="nil"/>
              <w:tr2bl w:val="nil"/>
            </w:tcBorders>
            <w:shd w:val="clear" w:color="auto" w:fill="DEEBF6" w:themeFill="accent1" w:themeFillTint="32"/>
            <w:vAlign w:val="center"/>
          </w:tcPr>
          <w:p w14:paraId="69B86E27" w14:textId="77777777" w:rsidR="0058429C" w:rsidRDefault="00000000">
            <w:pPr>
              <w:pStyle w:val="TableParagraph"/>
              <w:spacing w:before="0" w:line="360" w:lineRule="exact"/>
              <w:ind w:left="0"/>
              <w:jc w:val="center"/>
              <w:rPr>
                <w:rFonts w:ascii="微软雅黑" w:eastAsia="微软雅黑" w:hAnsi="微软雅黑" w:cs="微软雅黑"/>
                <w:b/>
                <w:bCs/>
                <w:color w:val="0070C0"/>
                <w:szCs w:val="21"/>
              </w:rPr>
            </w:pPr>
            <w:r>
              <w:rPr>
                <w:rFonts w:ascii="微软雅黑" w:eastAsia="微软雅黑" w:hAnsi="微软雅黑" w:cs="微软雅黑" w:hint="eastAsia"/>
                <w:b/>
                <w:bCs/>
                <w:color w:val="0070C0"/>
                <w:szCs w:val="21"/>
              </w:rPr>
              <w:t>激光技术和材料</w:t>
            </w:r>
          </w:p>
          <w:p w14:paraId="6366C24E" w14:textId="77777777" w:rsidR="0058429C" w:rsidRDefault="00000000">
            <w:pPr>
              <w:pStyle w:val="TableParagraph"/>
              <w:spacing w:before="0" w:line="360" w:lineRule="exact"/>
              <w:ind w:left="0"/>
              <w:jc w:val="center"/>
              <w:rPr>
                <w:rFonts w:ascii="微软雅黑" w:eastAsia="微软雅黑" w:hAnsi="微软雅黑" w:cs="微软雅黑"/>
                <w:b/>
                <w:bCs/>
                <w:color w:val="0070C0"/>
                <w:szCs w:val="21"/>
              </w:rPr>
            </w:pPr>
            <w:r>
              <w:rPr>
                <w:rFonts w:ascii="微软雅黑" w:eastAsia="微软雅黑" w:hAnsi="微软雅黑" w:cs="微软雅黑" w:hint="eastAsia"/>
                <w:b/>
                <w:bCs/>
                <w:color w:val="0070C0"/>
                <w:szCs w:val="21"/>
              </w:rPr>
              <w:t>加工制造</w:t>
            </w:r>
          </w:p>
        </w:tc>
        <w:tc>
          <w:tcPr>
            <w:tcW w:w="1994" w:type="dxa"/>
            <w:vMerge/>
            <w:tcBorders>
              <w:tl2br w:val="nil"/>
              <w:tr2bl w:val="nil"/>
            </w:tcBorders>
            <w:shd w:val="clear" w:color="auto" w:fill="auto"/>
            <w:vAlign w:val="center"/>
          </w:tcPr>
          <w:p w14:paraId="78391900" w14:textId="77777777" w:rsidR="0058429C" w:rsidRDefault="0058429C">
            <w:pPr>
              <w:pStyle w:val="TableParagraph"/>
              <w:spacing w:before="0" w:line="360" w:lineRule="exact"/>
              <w:ind w:left="0"/>
              <w:jc w:val="center"/>
              <w:rPr>
                <w:rFonts w:ascii="微软雅黑" w:eastAsia="微软雅黑" w:hAnsi="微软雅黑" w:cs="微软雅黑"/>
                <w:sz w:val="20"/>
                <w:szCs w:val="20"/>
              </w:rPr>
            </w:pPr>
          </w:p>
        </w:tc>
        <w:tc>
          <w:tcPr>
            <w:tcW w:w="2201" w:type="dxa"/>
            <w:vMerge/>
            <w:tcBorders>
              <w:tl2br w:val="nil"/>
              <w:tr2bl w:val="nil"/>
            </w:tcBorders>
            <w:shd w:val="clear" w:color="auto" w:fill="DEEBF6" w:themeFill="accent1" w:themeFillTint="32"/>
            <w:vAlign w:val="center"/>
          </w:tcPr>
          <w:p w14:paraId="41812011" w14:textId="77777777" w:rsidR="0058429C" w:rsidRDefault="0058429C">
            <w:pPr>
              <w:pStyle w:val="TableParagraph"/>
              <w:spacing w:before="0" w:line="360" w:lineRule="exact"/>
              <w:ind w:left="0"/>
              <w:jc w:val="center"/>
              <w:rPr>
                <w:rFonts w:ascii="微软雅黑" w:eastAsia="微软雅黑" w:hAnsi="微软雅黑" w:cs="微软雅黑"/>
                <w:sz w:val="20"/>
                <w:szCs w:val="20"/>
              </w:rPr>
            </w:pPr>
          </w:p>
        </w:tc>
      </w:tr>
      <w:tr w:rsidR="0058429C" w14:paraId="00F5C879" w14:textId="77777777">
        <w:trPr>
          <w:trHeight w:val="1276"/>
        </w:trPr>
        <w:tc>
          <w:tcPr>
            <w:tcW w:w="1969" w:type="dxa"/>
            <w:tcBorders>
              <w:tl2br w:val="nil"/>
              <w:tr2bl w:val="nil"/>
            </w:tcBorders>
            <w:shd w:val="clear" w:color="auto" w:fill="DEEBF6" w:themeFill="accent1" w:themeFillTint="32"/>
            <w:vAlign w:val="center"/>
          </w:tcPr>
          <w:p w14:paraId="5C8390D9" w14:textId="77777777" w:rsidR="0058429C" w:rsidRDefault="00000000">
            <w:pPr>
              <w:spacing w:line="360" w:lineRule="exact"/>
              <w:jc w:val="center"/>
              <w:rPr>
                <w:rFonts w:ascii="微软雅黑" w:eastAsia="微软雅黑" w:hAnsi="微软雅黑" w:cs="微软雅黑"/>
                <w:b/>
                <w:bCs/>
                <w:color w:val="0070C0"/>
                <w:sz w:val="22"/>
                <w:szCs w:val="28"/>
              </w:rPr>
            </w:pPr>
            <w:r>
              <w:rPr>
                <w:rFonts w:ascii="微软雅黑" w:eastAsia="微软雅黑" w:hAnsi="微软雅黑" w:cs="微软雅黑" w:hint="eastAsia"/>
                <w:b/>
                <w:bCs/>
                <w:color w:val="0070C0"/>
                <w:sz w:val="22"/>
                <w:szCs w:val="28"/>
              </w:rPr>
              <w:t>互动交流</w:t>
            </w:r>
          </w:p>
        </w:tc>
        <w:tc>
          <w:tcPr>
            <w:tcW w:w="2067" w:type="dxa"/>
            <w:tcBorders>
              <w:tl2br w:val="nil"/>
              <w:tr2bl w:val="nil"/>
            </w:tcBorders>
            <w:shd w:val="clear" w:color="auto" w:fill="auto"/>
            <w:vAlign w:val="center"/>
          </w:tcPr>
          <w:p w14:paraId="3E58B304" w14:textId="77777777" w:rsidR="0058429C" w:rsidRDefault="00000000">
            <w:pPr>
              <w:spacing w:line="360" w:lineRule="exact"/>
              <w:jc w:val="center"/>
              <w:rPr>
                <w:rFonts w:ascii="微软雅黑" w:eastAsia="微软雅黑" w:hAnsi="微软雅黑" w:cs="微软雅黑"/>
                <w:b/>
                <w:bCs/>
                <w:color w:val="FFFFFF" w:themeColor="background1"/>
                <w:sz w:val="22"/>
                <w:szCs w:val="28"/>
              </w:rPr>
            </w:pPr>
            <w:r>
              <w:rPr>
                <w:rFonts w:ascii="微软雅黑" w:eastAsia="微软雅黑" w:hAnsi="微软雅黑" w:cs="微软雅黑" w:hint="eastAsia"/>
                <w:b/>
                <w:bCs/>
                <w:color w:val="0070C0"/>
                <w:sz w:val="22"/>
                <w:szCs w:val="28"/>
              </w:rPr>
              <w:t>互动交流</w:t>
            </w:r>
          </w:p>
        </w:tc>
        <w:tc>
          <w:tcPr>
            <w:tcW w:w="1950" w:type="dxa"/>
            <w:tcBorders>
              <w:tl2br w:val="nil"/>
              <w:tr2bl w:val="nil"/>
            </w:tcBorders>
            <w:shd w:val="clear" w:color="auto" w:fill="DEEBF6" w:themeFill="accent1" w:themeFillTint="32"/>
            <w:vAlign w:val="center"/>
          </w:tcPr>
          <w:p w14:paraId="6BD886A7" w14:textId="77777777" w:rsidR="0058429C" w:rsidRDefault="00000000">
            <w:pPr>
              <w:spacing w:line="360" w:lineRule="exact"/>
              <w:jc w:val="center"/>
              <w:rPr>
                <w:rFonts w:ascii="微软雅黑" w:eastAsia="微软雅黑" w:hAnsi="微软雅黑" w:cs="微软雅黑"/>
                <w:b/>
                <w:bCs/>
                <w:color w:val="0070C0"/>
                <w:sz w:val="22"/>
                <w:szCs w:val="28"/>
              </w:rPr>
            </w:pPr>
            <w:r>
              <w:rPr>
                <w:rFonts w:ascii="微软雅黑" w:eastAsia="微软雅黑" w:hAnsi="微软雅黑" w:cs="微软雅黑" w:hint="eastAsia"/>
                <w:b/>
                <w:bCs/>
                <w:color w:val="0070C0"/>
                <w:sz w:val="22"/>
                <w:szCs w:val="28"/>
              </w:rPr>
              <w:t>互动交流</w:t>
            </w:r>
          </w:p>
        </w:tc>
        <w:tc>
          <w:tcPr>
            <w:tcW w:w="1994" w:type="dxa"/>
            <w:vMerge/>
            <w:tcBorders>
              <w:tl2br w:val="nil"/>
              <w:tr2bl w:val="nil"/>
            </w:tcBorders>
            <w:shd w:val="clear" w:color="auto" w:fill="auto"/>
            <w:vAlign w:val="center"/>
          </w:tcPr>
          <w:p w14:paraId="6CB2AB94" w14:textId="77777777" w:rsidR="0058429C" w:rsidRDefault="0058429C">
            <w:pPr>
              <w:pStyle w:val="TableParagraph"/>
              <w:spacing w:before="0" w:line="360" w:lineRule="exact"/>
              <w:ind w:left="0"/>
              <w:jc w:val="center"/>
              <w:rPr>
                <w:rFonts w:ascii="微软雅黑" w:eastAsia="微软雅黑" w:hAnsi="微软雅黑" w:cs="微软雅黑"/>
              </w:rPr>
            </w:pPr>
          </w:p>
        </w:tc>
        <w:tc>
          <w:tcPr>
            <w:tcW w:w="2201" w:type="dxa"/>
            <w:vMerge/>
            <w:tcBorders>
              <w:tl2br w:val="nil"/>
              <w:tr2bl w:val="nil"/>
            </w:tcBorders>
            <w:shd w:val="clear" w:color="auto" w:fill="DEEBF6" w:themeFill="accent1" w:themeFillTint="32"/>
            <w:vAlign w:val="center"/>
          </w:tcPr>
          <w:p w14:paraId="1D6D30CC" w14:textId="77777777" w:rsidR="0058429C" w:rsidRDefault="0058429C">
            <w:pPr>
              <w:pStyle w:val="TableParagraph"/>
              <w:spacing w:before="0" w:line="360" w:lineRule="exact"/>
              <w:ind w:left="0"/>
              <w:jc w:val="center"/>
              <w:rPr>
                <w:rFonts w:ascii="微软雅黑" w:eastAsia="微软雅黑" w:hAnsi="微软雅黑" w:cs="微软雅黑"/>
                <w:szCs w:val="28"/>
              </w:rPr>
            </w:pPr>
          </w:p>
        </w:tc>
      </w:tr>
    </w:tbl>
    <w:p w14:paraId="70186C92" w14:textId="77777777" w:rsidR="0058429C" w:rsidRDefault="00000000">
      <w:pPr>
        <w:snapToGrid w:val="0"/>
        <w:spacing w:line="300" w:lineRule="auto"/>
        <w:jc w:val="center"/>
        <w:rPr>
          <w:rFonts w:ascii="微软雅黑" w:eastAsia="微软雅黑" w:hAnsi="微软雅黑" w:cs="微软雅黑"/>
          <w:b/>
          <w:bCs/>
          <w:color w:val="2E74B5" w:themeColor="accent1" w:themeShade="BF"/>
          <w:sz w:val="40"/>
          <w:szCs w:val="32"/>
        </w:rPr>
      </w:pPr>
      <w:r>
        <w:rPr>
          <w:rFonts w:ascii="微软雅黑" w:eastAsia="微软雅黑" w:hAnsi="微软雅黑" w:cs="微软雅黑" w:hint="eastAsia"/>
          <w:b/>
          <w:bCs/>
          <w:color w:val="2E74B5" w:themeColor="accent1" w:themeShade="BF"/>
          <w:sz w:val="40"/>
          <w:szCs w:val="32"/>
        </w:rPr>
        <w:t>国际课程</w:t>
      </w:r>
    </w:p>
    <w:p w14:paraId="740A1A18" w14:textId="77777777" w:rsidR="0058429C" w:rsidRDefault="0058429C">
      <w:pPr>
        <w:snapToGrid w:val="0"/>
        <w:spacing w:line="300" w:lineRule="auto"/>
        <w:rPr>
          <w:rFonts w:ascii="微软雅黑" w:eastAsia="微软雅黑" w:hAnsi="微软雅黑" w:cs="微软雅黑"/>
          <w:b/>
          <w:bCs/>
          <w:color w:val="2E74B5" w:themeColor="accent1" w:themeShade="BF"/>
          <w:sz w:val="40"/>
          <w:szCs w:val="32"/>
        </w:rPr>
      </w:pPr>
    </w:p>
    <w:p w14:paraId="4297F63E" w14:textId="77777777" w:rsidR="0058429C" w:rsidRDefault="0058429C">
      <w:pPr>
        <w:snapToGrid w:val="0"/>
        <w:spacing w:line="300" w:lineRule="auto"/>
        <w:jc w:val="center"/>
        <w:rPr>
          <w:rFonts w:ascii="微软雅黑" w:eastAsia="微软雅黑" w:hAnsi="微软雅黑" w:cs="微软雅黑"/>
          <w:b/>
          <w:bCs/>
          <w:color w:val="2E74B5" w:themeColor="accent1" w:themeShade="BF"/>
          <w:sz w:val="40"/>
          <w:szCs w:val="32"/>
        </w:rPr>
      </w:pPr>
    </w:p>
    <w:p w14:paraId="5ACE752C" w14:textId="77777777" w:rsidR="0058429C" w:rsidRDefault="00000000">
      <w:pPr>
        <w:snapToGrid w:val="0"/>
        <w:spacing w:line="300" w:lineRule="auto"/>
        <w:jc w:val="center"/>
        <w:rPr>
          <w:rFonts w:ascii="微软雅黑" w:eastAsia="微软雅黑" w:hAnsi="微软雅黑" w:cs="微软雅黑"/>
          <w:b/>
          <w:bCs/>
          <w:color w:val="2E74B5" w:themeColor="accent1" w:themeShade="BF"/>
          <w:sz w:val="40"/>
          <w:szCs w:val="32"/>
        </w:rPr>
      </w:pPr>
      <w:r>
        <w:rPr>
          <w:noProof/>
          <w:sz w:val="24"/>
          <w:szCs w:val="21"/>
        </w:rPr>
        <mc:AlternateContent>
          <mc:Choice Requires="wps">
            <w:drawing>
              <wp:anchor distT="0" distB="0" distL="114300" distR="114300" simplePos="0" relativeHeight="251672576" behindDoc="1" locked="0" layoutInCell="1" allowOverlap="1" wp14:anchorId="254AF8A8" wp14:editId="483209D1">
                <wp:simplePos x="0" y="0"/>
                <wp:positionH relativeFrom="column">
                  <wp:posOffset>24130</wp:posOffset>
                </wp:positionH>
                <wp:positionV relativeFrom="paragraph">
                  <wp:posOffset>513080</wp:posOffset>
                </wp:positionV>
                <wp:extent cx="5959475" cy="1214120"/>
                <wp:effectExtent l="4445" t="4445" r="17780" b="19685"/>
                <wp:wrapNone/>
                <wp:docPr id="1" name="文本框 1"/>
                <wp:cNvGraphicFramePr/>
                <a:graphic xmlns:a="http://schemas.openxmlformats.org/drawingml/2006/main">
                  <a:graphicData uri="http://schemas.microsoft.com/office/word/2010/wordprocessingShape">
                    <wps:wsp>
                      <wps:cNvSpPr txBox="1"/>
                      <wps:spPr>
                        <a:xfrm>
                          <a:off x="0" y="0"/>
                          <a:ext cx="5959475" cy="1214120"/>
                        </a:xfrm>
                        <a:prstGeom prst="rect">
                          <a:avLst/>
                        </a:prstGeom>
                        <a:solidFill>
                          <a:schemeClr val="accent1">
                            <a:lumMod val="20000"/>
                            <a:lumOff val="80000"/>
                          </a:schemeClr>
                        </a:solidFill>
                        <a:ln w="6350">
                          <a:solidFill>
                            <a:schemeClr val="accent1">
                              <a:lumMod val="75000"/>
                            </a:schemeClr>
                          </a:solidFill>
                          <a:prstDash val="sysDot"/>
                        </a:ln>
                      </wps:spPr>
                      <wps:style>
                        <a:lnRef idx="0">
                          <a:schemeClr val="accent1"/>
                        </a:lnRef>
                        <a:fillRef idx="0">
                          <a:schemeClr val="accent1"/>
                        </a:fillRef>
                        <a:effectRef idx="0">
                          <a:schemeClr val="accent1"/>
                        </a:effectRef>
                        <a:fontRef idx="minor">
                          <a:schemeClr val="dk1"/>
                        </a:fontRef>
                      </wps:style>
                      <wps:txbx>
                        <w:txbxContent>
                          <w:p w14:paraId="5456F6BC" w14:textId="77777777" w:rsidR="0058429C" w:rsidRDefault="00000000">
                            <w:pPr>
                              <w:snapToGrid w:val="0"/>
                              <w:spacing w:before="37" w:line="500" w:lineRule="exact"/>
                              <w:jc w:val="center"/>
                              <w:rPr>
                                <w:rFonts w:ascii="微软雅黑" w:eastAsia="微软雅黑" w:hAnsi="微软雅黑" w:cs="微软雅黑"/>
                                <w:b/>
                                <w:bCs/>
                                <w:color w:val="2E74B5" w:themeColor="accent1" w:themeShade="BF"/>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 xml:space="preserve">Francesco Borrelli </w:t>
                            </w:r>
                            <w:r>
                              <w:rPr>
                                <w:rFonts w:ascii="微软雅黑" w:eastAsia="微软雅黑" w:hAnsi="微软雅黑" w:cs="微软雅黑" w:hint="eastAsia"/>
                                <w:b/>
                                <w:bCs/>
                                <w:color w:val="2E74B5" w:themeColor="accent1" w:themeShade="BF"/>
                                <w:sz w:val="28"/>
                                <w:szCs w:val="28"/>
                                <w:shd w:val="clear" w:color="auto" w:fill="FFFFFF"/>
                              </w:rPr>
                              <w:t>教授</w:t>
                            </w:r>
                          </w:p>
                          <w:p w14:paraId="27446304"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伯克利-韩国现代汽车技术合作中心共同主任</w:t>
                            </w:r>
                          </w:p>
                          <w:p w14:paraId="05974655" w14:textId="77777777" w:rsidR="0058429C" w:rsidRDefault="00000000">
                            <w:pPr>
                              <w:pStyle w:val="a3"/>
                              <w:snapToGrid w:val="0"/>
                              <w:spacing w:line="360" w:lineRule="exact"/>
                              <w:ind w:left="0"/>
                              <w:jc w:val="center"/>
                              <w:rPr>
                                <w:rFonts w:ascii="微软雅黑" w:eastAsia="微软雅黑" w:hAnsi="微软雅黑" w:cs="微软雅黑"/>
                                <w:color w:val="2E74B5" w:themeColor="accent1" w:themeShade="BF"/>
                                <w:sz w:val="22"/>
                                <w:szCs w:val="22"/>
                                <w:shd w:val="clear" w:color="auto" w:fill="FFFFFF"/>
                              </w:rPr>
                            </w:pPr>
                            <w:r>
                              <w:rPr>
                                <w:rFonts w:ascii="微软雅黑" w:eastAsia="微软雅黑" w:hAnsi="微软雅黑" w:cs="微软雅黑" w:hint="eastAsia"/>
                                <w:color w:val="2E74B5" w:themeColor="accent1" w:themeShade="BF"/>
                                <w:sz w:val="22"/>
                                <w:szCs w:val="22"/>
                                <w:shd w:val="clear" w:color="auto" w:fill="FFFFFF"/>
                              </w:rPr>
                              <w:t>国际系统控制技术专家</w:t>
                            </w:r>
                          </w:p>
                          <w:p w14:paraId="1771CEFF" w14:textId="77777777" w:rsidR="0058429C" w:rsidRDefault="00000000">
                            <w:pPr>
                              <w:pStyle w:val="a3"/>
                              <w:snapToGrid w:val="0"/>
                              <w:spacing w:afterLines="150" w:after="468"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2009年获得美国国家科学基金会青年学者奖，2012年获得国际IEEE控制系统技术奖。</w:t>
                            </w:r>
                          </w:p>
                          <w:p w14:paraId="041ED53F" w14:textId="77777777" w:rsidR="0058429C" w:rsidRDefault="0058429C">
                            <w:pPr>
                              <w:snapToGrid w:val="0"/>
                              <w:rPr>
                                <w:color w:val="C00000"/>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_x0000_s1026" o:spid="_x0000_s1026" o:spt="202" type="#_x0000_t202" style="position:absolute;left:0pt;margin-left:1.9pt;margin-top:40.4pt;height:95.6pt;width:469.25pt;z-index:241235968;mso-width-relative:page;mso-height-relative:page;" fillcolor="#DEEBF7 [660]" filled="t" stroked="t" coordsize="21600,21600" o:gfxdata="UEsDBAoAAAAAAIdO4kAAAAAAAAAAAAAAAAAEAAAAZHJzL1BLAwQUAAAACACHTuJAdSICu9QAAAAI&#10;AQAADwAAAGRycy9kb3ducmV2LnhtbE2PzU7DMBCE70i8g7VI3Kid9CclZNMDElxRSh/AiU0SYa+j&#10;2G3K27Oc6Gk1mtHMt9Xh6p242DmOgRCylQJhqQtmpB7h9Pn2tAcRkyajXSCL8GMjHOr7u0qXJizU&#10;2Msx9YJLKJYaYUhpKqWM3WC9jqswWWLvK8xeJ5ZzL82sFy73TuZK7aTXI/HCoCf7Otju+3j2CK0r&#10;+lP24Wgpmi3t3uOmSWNAfHzI1AuIZK/pPwx/+IwONTO14UwmCoewZvCEsFd82X7e5GsQLUJe5Apk&#10;XcnbB+pfUEsDBBQAAAAIAIdO4kAedaSocQIAAOAEAAAOAAAAZHJzL2Uyb0RvYy54bWytVMFuEzEQ&#10;vSPxD5bvdLMh27RRNlXaNAip0EoFcXa83uxKtsfYTnbDB5Q/4MSFO9/V72Ds3aQtRRwQF689M37j&#10;eW9mp2etkmQrrKtB5zQ9GlAiNIei1uucfvywfHVCifNMF0yCFjndCUfPZi9fTBszEUOoQBbCEgTR&#10;btKYnFbem0mSOF4JxdwRGKHRWYJVzOPRrpPCsgbRlUyGg8Fx0oAtjAUunEPronPSWcQvS8H9dVk6&#10;4YnMKb7Nx9XGdRXWZDZlk7Vlpqp5/wz2D69QrNaY9AC1YJ6Rja2fQamaW3BQ+iMOKoGyrLmINWA1&#10;6eC3am4rZkSsBclx5kCT+3+w/P32xpK6QO0o0UyhRPffvt5//3n/446kgZ7GuAlG3RqM8+05tCG0&#10;tzs0hqrb0qrwxXoI+pHo3YFc0XrC0ZidZqejcUYJR186TEfpMNKfPFw31vk3AhQJm5xaVC+SyrZX&#10;zmNKDN2HhGwOZF0saynjwa5XF9KSLUOlF5eX58txvCs36h0UnRkbZtBLjmZsjM58sjcjvutgYq4n&#10;+FKTJqfHr7NBhH3i6y/1SS7H2fnxs9zjrM/9tyShugVzVYfkdm4BPnCNd6TGT9Ci4zzsfLtqeyFW&#10;UOxQHwtdgzvDlzViXTHnb5jFjkZJcEr9NS6lBKwE+h0lFdgvf7KHeGw09FLS4ITk1H3eMCsokW81&#10;tuBpOhqFkYqHUTZGOYl97Fk99uiNugCUBtsMXxe3Id7L/ba0oD7hMM9DVnQxzTF3Tv1+e+G7ucWf&#10;ARfzeQzCITLMX+lbwwN0aAQN842Hso4NE2jquOnZwzGKdPYjH+b08TlGPfyYZr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AAAAAGRycy9Q&#10;SwECFAAUAAAACACHTuJAdSICu9QAAAAIAQAADwAAAAAAAAABACAAAAAiAAAAZHJzL2Rvd25yZXYu&#10;eG1sUEsBAhQAFAAAAAgAh07iQB51pKhxAgAA4AQAAA4AAAAAAAAAAQAgAAAAIwEAAGRycy9lMm9E&#10;b2MueG1sUEsFBgAAAAAGAAYAWQEAAAYGAAAAAA==&#10;">
                <v:fill on="t" focussize="0,0"/>
                <v:stroke weight="0.5pt" color="#2E75B6 [2404]" joinstyle="round" dashstyle="1 1"/>
                <v:imagedata o:title=""/>
                <o:lock v:ext="edit" aspectratio="f"/>
                <v:textbox>
                  <w:txbxContent>
                    <w:p>
                      <w:pPr>
                        <w:keepNext w:val="0"/>
                        <w:keepLines w:val="0"/>
                        <w:pageBreakBefore w:val="0"/>
                        <w:widowControl w:val="0"/>
                        <w:kinsoku/>
                        <w:wordWrap/>
                        <w:overflowPunct/>
                        <w:topLinePunct w:val="0"/>
                        <w:autoSpaceDE/>
                        <w:autoSpaceDN/>
                        <w:bidi w:val="0"/>
                        <w:adjustRightInd/>
                        <w:snapToGrid w:val="0"/>
                        <w:spacing w:before="37" w:line="500" w:lineRule="exact"/>
                        <w:jc w:val="center"/>
                        <w:textAlignment w:val="auto"/>
                        <w:outlineLvl w:val="9"/>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pPr>
                      <w:r>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t>Francesco Borrelli 教授</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伯克利-韩国现代汽车技术合作中心共同主任</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pPr>
                      <w:r>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t>国际系统控制技术专家</w:t>
                      </w:r>
                    </w:p>
                    <w:p>
                      <w:pPr>
                        <w:pStyle w:val="2"/>
                        <w:keepNext w:val="0"/>
                        <w:keepLines w:val="0"/>
                        <w:pageBreakBefore w:val="0"/>
                        <w:widowControl w:val="0"/>
                        <w:kinsoku/>
                        <w:wordWrap/>
                        <w:overflowPunct/>
                        <w:topLinePunct w:val="0"/>
                        <w:autoSpaceDE/>
                        <w:autoSpaceDN/>
                        <w:bidi w:val="0"/>
                        <w:adjustRightInd/>
                        <w:snapToGrid w:val="0"/>
                        <w:spacing w:after="469" w:afterLines="150"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2009年获得美国国家科学基金会青年学者奖，2012年获得国际IEEE控制系统技术奖。</w:t>
                      </w:r>
                    </w:p>
                    <w:p>
                      <w:pPr>
                        <w:keepNext w:val="0"/>
                        <w:keepLines w:val="0"/>
                        <w:pageBreakBefore w:val="0"/>
                        <w:widowControl w:val="0"/>
                        <w:kinsoku/>
                        <w:wordWrap/>
                        <w:overflowPunct/>
                        <w:topLinePunct w:val="0"/>
                        <w:autoSpaceDE/>
                        <w:autoSpaceDN/>
                        <w:bidi w:val="0"/>
                        <w:adjustRightInd/>
                        <w:snapToGrid w:val="0"/>
                        <w:jc w:val="both"/>
                        <w:textAlignment w:val="auto"/>
                        <w:outlineLvl w:val="9"/>
                        <w:rPr>
                          <w:rFonts w:hint="eastAsia" w:eastAsiaTheme="minorEastAsia"/>
                          <w:color w:val="C00000"/>
                          <w:lang w:val="en-US" w:eastAsia="zh-CN"/>
                        </w:rPr>
                      </w:pPr>
                    </w:p>
                  </w:txbxContent>
                </v:textbox>
              </v:shape>
            </w:pict>
          </mc:Fallback>
        </mc:AlternateContent>
      </w:r>
      <w:r>
        <w:rPr>
          <w:rFonts w:ascii="微软雅黑" w:eastAsia="微软雅黑" w:hAnsi="微软雅黑" w:cs="微软雅黑" w:hint="eastAsia"/>
          <w:b/>
          <w:bCs/>
          <w:color w:val="2E74B5" w:themeColor="accent1" w:themeShade="BF"/>
          <w:sz w:val="40"/>
          <w:szCs w:val="32"/>
        </w:rPr>
        <w:t>国际师资</w:t>
      </w:r>
    </w:p>
    <w:p w14:paraId="3D721238" w14:textId="77777777" w:rsidR="0058429C" w:rsidRDefault="0058429C">
      <w:pPr>
        <w:snapToGrid w:val="0"/>
        <w:spacing w:line="300" w:lineRule="auto"/>
        <w:jc w:val="center"/>
        <w:rPr>
          <w:rFonts w:ascii="微软雅黑" w:eastAsia="微软雅黑" w:hAnsi="微软雅黑" w:cs="微软雅黑"/>
          <w:b/>
          <w:bCs/>
          <w:color w:val="2E74B5" w:themeColor="accent1" w:themeShade="BF"/>
          <w:sz w:val="40"/>
          <w:szCs w:val="32"/>
        </w:rPr>
      </w:pPr>
    </w:p>
    <w:p w14:paraId="5C31C423" w14:textId="77777777" w:rsidR="0058429C" w:rsidRDefault="0058429C">
      <w:pPr>
        <w:snapToGrid w:val="0"/>
        <w:spacing w:line="300" w:lineRule="auto"/>
        <w:jc w:val="center"/>
        <w:rPr>
          <w:rFonts w:ascii="微软雅黑" w:eastAsia="微软雅黑" w:hAnsi="微软雅黑" w:cs="微软雅黑"/>
          <w:b/>
          <w:bCs/>
          <w:color w:val="2E74B5" w:themeColor="accent1" w:themeShade="BF"/>
          <w:sz w:val="40"/>
          <w:szCs w:val="32"/>
        </w:rPr>
      </w:pPr>
    </w:p>
    <w:p w14:paraId="7C3E4BBA" w14:textId="77777777" w:rsidR="0058429C" w:rsidRDefault="00000000">
      <w:pPr>
        <w:snapToGrid w:val="0"/>
        <w:spacing w:line="300" w:lineRule="auto"/>
        <w:jc w:val="center"/>
        <w:rPr>
          <w:rFonts w:ascii="微软雅黑" w:eastAsia="微软雅黑" w:hAnsi="微软雅黑" w:cs="微软雅黑"/>
          <w:b/>
          <w:bCs/>
          <w:color w:val="2E74B5" w:themeColor="accent1" w:themeShade="BF"/>
          <w:sz w:val="40"/>
          <w:szCs w:val="32"/>
        </w:rPr>
      </w:pPr>
      <w:r>
        <w:rPr>
          <w:noProof/>
          <w:sz w:val="24"/>
          <w:szCs w:val="21"/>
        </w:rPr>
        <mc:AlternateContent>
          <mc:Choice Requires="wps">
            <w:drawing>
              <wp:anchor distT="0" distB="0" distL="114300" distR="114300" simplePos="0" relativeHeight="251673600" behindDoc="1" locked="0" layoutInCell="1" allowOverlap="1" wp14:anchorId="42AF6706" wp14:editId="5E1031B0">
                <wp:simplePos x="0" y="0"/>
                <wp:positionH relativeFrom="column">
                  <wp:posOffset>24130</wp:posOffset>
                </wp:positionH>
                <wp:positionV relativeFrom="paragraph">
                  <wp:posOffset>161925</wp:posOffset>
                </wp:positionV>
                <wp:extent cx="5959475" cy="1229995"/>
                <wp:effectExtent l="4445" t="4445" r="17780" b="22860"/>
                <wp:wrapNone/>
                <wp:docPr id="10" name="文本框 10"/>
                <wp:cNvGraphicFramePr/>
                <a:graphic xmlns:a="http://schemas.openxmlformats.org/drawingml/2006/main">
                  <a:graphicData uri="http://schemas.microsoft.com/office/word/2010/wordprocessingShape">
                    <wps:wsp>
                      <wps:cNvSpPr txBox="1"/>
                      <wps:spPr>
                        <a:xfrm>
                          <a:off x="0" y="0"/>
                          <a:ext cx="5959475" cy="1229995"/>
                        </a:xfrm>
                        <a:prstGeom prst="rect">
                          <a:avLst/>
                        </a:prstGeom>
                        <a:solidFill>
                          <a:schemeClr val="accent1">
                            <a:lumMod val="20000"/>
                            <a:lumOff val="80000"/>
                          </a:schemeClr>
                        </a:solidFill>
                        <a:ln w="6350">
                          <a:solidFill>
                            <a:schemeClr val="accent1">
                              <a:lumMod val="75000"/>
                            </a:schemeClr>
                          </a:solidFill>
                          <a:prstDash val="sysDot"/>
                        </a:ln>
                      </wps:spPr>
                      <wps:style>
                        <a:lnRef idx="0">
                          <a:schemeClr val="accent1"/>
                        </a:lnRef>
                        <a:fillRef idx="0">
                          <a:schemeClr val="accent1"/>
                        </a:fillRef>
                        <a:effectRef idx="0">
                          <a:schemeClr val="accent1"/>
                        </a:effectRef>
                        <a:fontRef idx="minor">
                          <a:schemeClr val="dk1"/>
                        </a:fontRef>
                      </wps:style>
                      <wps:txbx>
                        <w:txbxContent>
                          <w:p w14:paraId="260271D0" w14:textId="77777777" w:rsidR="0058429C" w:rsidRDefault="00000000">
                            <w:pPr>
                              <w:pStyle w:val="a3"/>
                              <w:spacing w:beforeLines="30" w:before="93"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 xml:space="preserve">Van Carey </w:t>
                            </w:r>
                            <w:r>
                              <w:rPr>
                                <w:rFonts w:ascii="微软雅黑" w:eastAsia="微软雅黑" w:hAnsi="微软雅黑" w:cs="微软雅黑" w:hint="eastAsia"/>
                                <w:b/>
                                <w:bCs/>
                                <w:color w:val="2E74B5" w:themeColor="accent1" w:themeShade="BF"/>
                                <w:sz w:val="28"/>
                                <w:szCs w:val="28"/>
                                <w:shd w:val="clear" w:color="auto" w:fill="FFFFFF"/>
                              </w:rPr>
                              <w:t>教授</w:t>
                            </w:r>
                          </w:p>
                          <w:p w14:paraId="46D4FD59"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理查德牛顿冠名教授</w:t>
                            </w:r>
                          </w:p>
                          <w:p w14:paraId="74080F6D"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伯克利能源和输运技术实验室主任</w:t>
                            </w:r>
                          </w:p>
                          <w:p w14:paraId="7444CF77" w14:textId="77777777" w:rsidR="0058429C" w:rsidRDefault="00000000">
                            <w:pPr>
                              <w:pStyle w:val="a3"/>
                              <w:snapToGrid w:val="0"/>
                              <w:spacing w:line="360" w:lineRule="exact"/>
                              <w:ind w:left="0"/>
                              <w:jc w:val="center"/>
                              <w:rPr>
                                <w:color w:val="2E74B5" w:themeColor="accent1" w:themeShade="BF"/>
                              </w:rPr>
                            </w:pPr>
                            <w:r>
                              <w:rPr>
                                <w:rFonts w:ascii="微软雅黑" w:eastAsia="微软雅黑" w:hAnsi="微软雅黑" w:cs="微软雅黑" w:hint="eastAsia"/>
                                <w:color w:val="2E74B5" w:themeColor="accent1" w:themeShade="BF"/>
                                <w:sz w:val="22"/>
                                <w:szCs w:val="22"/>
                                <w:shd w:val="clear" w:color="auto" w:fill="FFFFFF"/>
                              </w:rPr>
                              <w:t>国际能源技术专家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_x0000_s1026" o:spid="_x0000_s1026" o:spt="202" type="#_x0000_t202" style="position:absolute;left:0pt;margin-left:1.9pt;margin-top:12.75pt;height:96.85pt;width:469.25pt;z-index:-849626112;mso-width-relative:page;mso-height-relative:page;" fillcolor="#DEEBF7 [660]" filled="t" stroked="t" coordsize="21600,21600" o:gfxdata="UEsDBAoAAAAAAIdO4kAAAAAAAAAAAAAAAAAEAAAAZHJzL1BLAwQUAAAACACHTuJAlBYNa9QAAAAI&#10;AQAADwAAAGRycy9kb3ducmV2LnhtbE2PwW7CMBBE75X4B2uRuBUngUBJ43Co1F6rAB/gxNskqr2O&#10;YkPg77s9tcedGc28LY93Z8UNpzB4UpCuExBIrTcDdQou5/fnFxAhajLaekIFDwxwrBZPpS6Mn6nG&#10;2yl2gksoFFpBH+NYSBnaHp0Oaz8isfflJ6cjn1MnzaRnLndWZkmyk04PxAu9HvGtx/b7dHUKGrvv&#10;LumnpXlf57T7CNs6Dl6p1TJNXkFEvMe/MPziMzpUzNT4K5kgrIINg0cFWZ6DYPuwzTYgGhbSQway&#10;KuX/B6ofUEsDBBQAAAAIAIdO4kDwiRHTcAIAAOIEAAAOAAAAZHJzL2Uyb0RvYy54bWytVM1uEzEQ&#10;viPxDpbvdJOQbZoomyptGoRUaKWCODteb3Yl22NsJ7vhAcobcOLCnefKczD2btqUIg6Ii3c8M/vN&#10;zzfj6XmjJNkK6yrQGe2f9CgRmkNe6XVGP35YvjqjxHmmcyZBi4zuhKPns5cvprWZiAGUIHNhCYJo&#10;N6lNRkvvzSRJHC+FYu4EjNBoLMAq5vFq10luWY3oSiaDXu80qcHmxgIXzqF20RrpLOIXheD+piic&#10;8ERmFHPz8bTxXIUzmU3ZZG2ZKSvepcH+IQvFKo1BH6AWzDOysdUzKFVxCw4Kf8JBJVAUFRexBqym&#10;3/utmruSGRFrweY489Am9/9g+fvtrSVVjtxhezRTyNH+29f995/7H/cEddig2rgJ+t0Z9PTNBTTo&#10;fNA7VIa6m8Kq8MWKCNoRa/fQXtF4wlGZjtPxcJRSwtHWHwzG43EacJLH3411/o0ARYKQUYv8xbay&#10;7bXzrevBJURzIKt8WUkZL3a9upSWbBlyvbi6uliO4r9yo95B3qpxZHod6ajG0WjVZwc1puJamJjW&#10;E3ypSZ3R09dpL8I+sXU/dUGuRunF6bPYo7SL/bcgoboFc2WL5HZuAb7rkdSYU+Ci7XmQfLNqOoJW&#10;kO+QHwvtiDvDlxViXTPnb5nFmUZKcE/9DR6FBKwEOomSEuyXP+mDP44aWimpcUcy6j5vmBWUyLca&#10;h3DcHw7DUsXLMB0N8GKPLatji96oS0Bq+vgiGB7F4O/lQSwsqE+4zvMQFU1Mc4ydUX8QL327ufgc&#10;cDGfRydcI8P8tb4zPECHQdAw33goqjgwoU1tb7ru4SJFbrulD5t6fI9ej0/T7B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AAAAAZHJzL1BL&#10;AQIUABQAAAAIAIdO4kCUFg1r1AAAAAgBAAAPAAAAAAAAAAEAIAAAACIAAABkcnMvZG93bnJldi54&#10;bWxQSwECFAAUAAAACACHTuJA8IkR03ACAADiBAAADgAAAAAAAAABACAAAAAjAQAAZHJzL2Uyb0Rv&#10;Yy54bWxQSwUGAAAAAAYABgBZAQAABQYAAAAA&#10;">
                <v:fill on="t" focussize="0,0"/>
                <v:stroke weight="0.5pt" color="#2E75B6 [2404]" joinstyle="round" dashstyle="1 1"/>
                <v:imagedata o:title=""/>
                <o:lock v:ext="edit" aspectratio="f"/>
                <v:textbox>
                  <w:txbxContent>
                    <w:p>
                      <w:pPr>
                        <w:pStyle w:val="2"/>
                        <w:keepNext w:val="0"/>
                        <w:keepLines w:val="0"/>
                        <w:pageBreakBefore w:val="0"/>
                        <w:widowControl w:val="0"/>
                        <w:kinsoku/>
                        <w:wordWrap/>
                        <w:overflowPunct/>
                        <w:topLinePunct w:val="0"/>
                        <w:autoSpaceDE/>
                        <w:autoSpaceDN/>
                        <w:bidi w:val="0"/>
                        <w:adjustRightInd/>
                        <w:snapToGrid/>
                        <w:spacing w:before="0" w:beforeLines="30" w:after="157" w:afterLines="50" w:line="360" w:lineRule="exact"/>
                        <w:ind w:left="0" w:right="0"/>
                        <w:jc w:val="center"/>
                        <w:textAlignment w:val="auto"/>
                        <w:outlineLvl w:val="9"/>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pPr>
                      <w:r>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t>Van Carey 教授</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理查德牛顿冠名教授</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伯克利能源和输运技术实验室主任</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eastAsiaTheme="minorEastAsia"/>
                          <w:color w:val="2E75B6" w:themeColor="accent1" w:themeShade="BF"/>
                          <w:lang w:val="en-US" w:eastAsia="zh-CN"/>
                        </w:rPr>
                      </w:pPr>
                      <w:r>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t>国际能源技术专家</w:t>
                      </w:r>
                    </w:p>
                  </w:txbxContent>
                </v:textbox>
              </v:shape>
            </w:pict>
          </mc:Fallback>
        </mc:AlternateContent>
      </w:r>
    </w:p>
    <w:p w14:paraId="7CEC16AD"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082EF1A6"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0BF91818" w14:textId="77777777" w:rsidR="0058429C" w:rsidRDefault="00000000">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r>
        <w:rPr>
          <w:noProof/>
          <w:sz w:val="24"/>
          <w:szCs w:val="21"/>
        </w:rPr>
        <mc:AlternateContent>
          <mc:Choice Requires="wps">
            <w:drawing>
              <wp:anchor distT="0" distB="0" distL="114300" distR="114300" simplePos="0" relativeHeight="251674624" behindDoc="1" locked="0" layoutInCell="1" allowOverlap="1" wp14:anchorId="2E4F04FB" wp14:editId="287ED512">
                <wp:simplePos x="0" y="0"/>
                <wp:positionH relativeFrom="column">
                  <wp:posOffset>24130</wp:posOffset>
                </wp:positionH>
                <wp:positionV relativeFrom="paragraph">
                  <wp:posOffset>259080</wp:posOffset>
                </wp:positionV>
                <wp:extent cx="5959475" cy="1054100"/>
                <wp:effectExtent l="4445" t="4445" r="17780" b="8255"/>
                <wp:wrapNone/>
                <wp:docPr id="12" name="文本框 12"/>
                <wp:cNvGraphicFramePr/>
                <a:graphic xmlns:a="http://schemas.openxmlformats.org/drawingml/2006/main">
                  <a:graphicData uri="http://schemas.microsoft.com/office/word/2010/wordprocessingShape">
                    <wps:wsp>
                      <wps:cNvSpPr txBox="1"/>
                      <wps:spPr>
                        <a:xfrm>
                          <a:off x="0" y="0"/>
                          <a:ext cx="5959475" cy="1054100"/>
                        </a:xfrm>
                        <a:prstGeom prst="rect">
                          <a:avLst/>
                        </a:prstGeom>
                        <a:solidFill>
                          <a:schemeClr val="accent1">
                            <a:lumMod val="20000"/>
                            <a:lumOff val="80000"/>
                          </a:schemeClr>
                        </a:solidFill>
                        <a:ln w="6350">
                          <a:solidFill>
                            <a:schemeClr val="accent1">
                              <a:lumMod val="75000"/>
                            </a:schemeClr>
                          </a:solidFill>
                          <a:prstDash val="sysDot"/>
                        </a:ln>
                      </wps:spPr>
                      <wps:style>
                        <a:lnRef idx="0">
                          <a:schemeClr val="accent1"/>
                        </a:lnRef>
                        <a:fillRef idx="0">
                          <a:schemeClr val="accent1"/>
                        </a:fillRef>
                        <a:effectRef idx="0">
                          <a:schemeClr val="accent1"/>
                        </a:effectRef>
                        <a:fontRef idx="minor">
                          <a:schemeClr val="dk1"/>
                        </a:fontRef>
                      </wps:style>
                      <wps:txbx>
                        <w:txbxContent>
                          <w:p w14:paraId="10835F2E" w14:textId="77777777" w:rsidR="0058429C" w:rsidRDefault="00000000">
                            <w:pPr>
                              <w:pStyle w:val="a3"/>
                              <w:spacing w:beforeLines="50" w:before="156"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 xml:space="preserve">Costas </w:t>
                            </w:r>
                            <w:proofErr w:type="spellStart"/>
                            <w:r>
                              <w:rPr>
                                <w:rFonts w:ascii="微软雅黑" w:eastAsia="微软雅黑" w:hAnsi="微软雅黑" w:cs="微软雅黑" w:hint="eastAsia"/>
                                <w:b/>
                                <w:bCs/>
                                <w:color w:val="2E74B5" w:themeColor="accent1" w:themeShade="BF"/>
                                <w:sz w:val="28"/>
                                <w:szCs w:val="28"/>
                                <w:shd w:val="clear" w:color="auto" w:fill="FFFFFF"/>
                              </w:rPr>
                              <w:t>Grigoropoulos</w:t>
                            </w:r>
                            <w:proofErr w:type="spellEnd"/>
                            <w:r>
                              <w:rPr>
                                <w:rFonts w:ascii="微软雅黑" w:eastAsia="微软雅黑" w:hAnsi="微软雅黑" w:cs="微软雅黑" w:hint="eastAsia"/>
                                <w:b/>
                                <w:bCs/>
                                <w:color w:val="2E74B5" w:themeColor="accent1" w:themeShade="BF"/>
                                <w:sz w:val="28"/>
                                <w:szCs w:val="28"/>
                                <w:shd w:val="clear" w:color="auto" w:fill="FFFFFF"/>
                              </w:rPr>
                              <w:t xml:space="preserve"> 教授</w:t>
                            </w:r>
                          </w:p>
                          <w:p w14:paraId="1AE71186"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伯克利机械工程系副主任</w:t>
                            </w:r>
                          </w:p>
                          <w:p w14:paraId="2D9802CB" w14:textId="77777777" w:rsidR="0058429C" w:rsidRDefault="00000000">
                            <w:pPr>
                              <w:pStyle w:val="a3"/>
                              <w:snapToGrid w:val="0"/>
                              <w:spacing w:line="360" w:lineRule="exact"/>
                              <w:ind w:left="0"/>
                              <w:jc w:val="center"/>
                              <w:rPr>
                                <w:color w:val="2E74B5" w:themeColor="accent1" w:themeShade="BF"/>
                              </w:rPr>
                            </w:pPr>
                            <w:r>
                              <w:rPr>
                                <w:rFonts w:ascii="微软雅黑" w:eastAsia="微软雅黑" w:hAnsi="微软雅黑" w:cs="微软雅黑" w:hint="eastAsia"/>
                                <w:color w:val="2E74B5" w:themeColor="accent1" w:themeShade="BF"/>
                                <w:sz w:val="22"/>
                                <w:szCs w:val="22"/>
                                <w:shd w:val="clear" w:color="auto" w:fill="FFFFFF"/>
                              </w:rPr>
                              <w:t>国际激光加工和制造技术专家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_x0000_s1026" o:spid="_x0000_s1026" o:spt="202" type="#_x0000_t202" style="position:absolute;left:0pt;margin-left:1.9pt;margin-top:20.4pt;height:83pt;width:469.25pt;z-index:547005440;mso-width-relative:page;mso-height-relative:page;" fillcolor="#DEEBF7 [660]" filled="t" stroked="t" coordsize="21600,21600" o:gfxdata="UEsDBAoAAAAAAIdO4kAAAAAAAAAAAAAAAAAEAAAAZHJzL1BLAwQUAAAACACHTuJAny0nbdQAAAAI&#10;AQAADwAAAGRycy9kb3ducmV2LnhtbE2PwU7DMBBE70j8g7VI3KidNKQlZNMDElxRSj/AiU0SYa+j&#10;2G3K37Oc4LQazWjmbX24eicudolTIIRso0BY6oOZaEA4fbw+7EHEpMloF8gifNsIh+b2ptaVCSu1&#10;9nJMg+ASipVGGFOaKyljP1qv4ybMltj7DIvXieUySLPolcu9k7lSpfR6Il4Y9WxfRtt/Hc8eoXO7&#10;4ZS9O1p37SOVb7Fo0xQQ7+8y9Qwi2Wv6C8MvPqNDw0xdOJOJwiFsGTwhFIov209FvgXRIeSq3INs&#10;avn/geYHUEsDBBQAAAAIAIdO4kA0BmzbcwIAAOIEAAAOAAAAZHJzL2Uyb0RvYy54bWytVMFuEzEQ&#10;vSPxD5bvdDch27RRNlXaNAip0EoFcXa83uxKtsfYTnbDB5Q/4MSFO9/V72Ds3aQtRRwQF3s8M37j&#10;eTPj6VmrJNkK62rQOR0cpZQIzaGo9TqnHz8sX51Q4jzTBZOgRU53wtGz2csX08ZMxBAqkIWwBEG0&#10;mzQmp5X3ZpIkjldCMXcERmg0lmAV83i066SwrEF0JZNhmh4nDdjCWODCOdQuOiOdRfyyFNxfl6UT&#10;nsic4tt8XG1cV2FNZlM2WVtmqpr3z2D/8ArFao1BD1AL5hnZ2PoZlKq5BQelP+KgEijLmouYA2Yz&#10;SH/L5rZiRsRckBxnDjS5/wfL329vLKkLrN2QEs0U1uj+29f77z/vf9wR1CFBjXET9Ls16Onbc2jR&#10;ea93qAx5t6VVYceMCNqR6t2BXtF6wlGZnWano3FGCUfbIM1GgzQWIHm4bqzzbwQoEoScWqxfpJVt&#10;r5zHp6Dr3iVEcyDrYllLGQ92vbqQlmwZ1npxeXm+HMe7cqPeQdGpsWW6mGyCamyNTn2yVyO+62Bi&#10;rCf4UpMmp8evszTCPrH1l/ogl+Ps/PhZ7HHWx/5bkJDdgrmqQ3I7twAfuMY7UuMWatFxHiTfrtq+&#10;QCsodlgfC12LO8OXNWJdMedvmMWexpLgnPprXEoJmAn0EiUV2C9/0gd/bDW0UtLgjOTUfd4wKyiR&#10;bzU24elgNApDFQ+jbDzEg31sWT226I26ACzNAH8Ew6MY/L3ci6UF9QnHeR6ioolpjrFz6vfihe8m&#10;F78DLubz6IRjZJi/0reGB+jQCBrmGw9lHRsm0NRx07OHgxTp7Ic+TOrjc/R6+Jpmvw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AAAAAZHJz&#10;L1BLAQIUABQAAAAIAIdO4kCfLSdt1AAAAAgBAAAPAAAAAAAAAAEAIAAAACIAAABkcnMvZG93bnJl&#10;di54bWxQSwECFAAUAAAACACHTuJANAZs23MCAADiBAAADgAAAAAAAAABACAAAAAjAQAAZHJzL2Uy&#10;b0RvYy54bWxQSwUGAAAAAAYABgBZAQAACAYAAAAA&#10;">
                <v:fill on="t" focussize="0,0"/>
                <v:stroke weight="0.5pt" color="#2E75B6 [2404]" joinstyle="round" dashstyle="1 1"/>
                <v:imagedata o:title=""/>
                <o:lock v:ext="edit" aspectratio="f"/>
                <v:textbox>
                  <w:txbxContent>
                    <w:p>
                      <w:pPr>
                        <w:pStyle w:val="2"/>
                        <w:keepNext w:val="0"/>
                        <w:keepLines w:val="0"/>
                        <w:pageBreakBefore w:val="0"/>
                        <w:widowControl w:val="0"/>
                        <w:kinsoku/>
                        <w:wordWrap/>
                        <w:overflowPunct/>
                        <w:topLinePunct w:val="0"/>
                        <w:autoSpaceDE/>
                        <w:autoSpaceDN/>
                        <w:bidi w:val="0"/>
                        <w:adjustRightInd/>
                        <w:snapToGrid/>
                        <w:spacing w:before="0" w:beforeLines="50" w:after="157" w:afterLines="50" w:line="360" w:lineRule="exact"/>
                        <w:ind w:left="0" w:right="0"/>
                        <w:jc w:val="center"/>
                        <w:textAlignment w:val="auto"/>
                        <w:outlineLvl w:val="9"/>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pPr>
                      <w:r>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t>Costas Grigoropoulos 教授</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伯克利机械工程系副主任</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color w:val="2E75B6" w:themeColor="accent1" w:themeShade="BF"/>
                          <w:lang w:val="en-US" w:eastAsia="zh-CN"/>
                        </w:rPr>
                      </w:pPr>
                      <w:r>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t>国际激光加工和制造技术专家</w:t>
                      </w:r>
                    </w:p>
                  </w:txbxContent>
                </v:textbox>
              </v:shape>
            </w:pict>
          </mc:Fallback>
        </mc:AlternateContent>
      </w:r>
    </w:p>
    <w:p w14:paraId="6E1DF954"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0EF2F697"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19EAC810" w14:textId="77777777" w:rsidR="0058429C" w:rsidRDefault="0058429C">
      <w:pPr>
        <w:pStyle w:val="a3"/>
        <w:snapToGrid w:val="0"/>
        <w:spacing w:line="360" w:lineRule="exact"/>
        <w:ind w:left="0"/>
        <w:jc w:val="center"/>
        <w:rPr>
          <w:rFonts w:ascii="微软雅黑" w:eastAsia="微软雅黑" w:hAnsi="微软雅黑" w:cs="微软雅黑"/>
          <w:color w:val="333333"/>
          <w:sz w:val="22"/>
          <w:szCs w:val="22"/>
          <w:shd w:val="clear" w:color="auto" w:fill="FFFFFF"/>
        </w:rPr>
      </w:pPr>
    </w:p>
    <w:p w14:paraId="5F09D30B"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noProof/>
          <w:sz w:val="24"/>
          <w:szCs w:val="21"/>
        </w:rPr>
        <mc:AlternateContent>
          <mc:Choice Requires="wps">
            <w:drawing>
              <wp:anchor distT="0" distB="0" distL="114300" distR="114300" simplePos="0" relativeHeight="251675648" behindDoc="1" locked="0" layoutInCell="1" allowOverlap="1" wp14:anchorId="24C0DCBF" wp14:editId="15E150A0">
                <wp:simplePos x="0" y="0"/>
                <wp:positionH relativeFrom="column">
                  <wp:posOffset>24130</wp:posOffset>
                </wp:positionH>
                <wp:positionV relativeFrom="paragraph">
                  <wp:posOffset>167640</wp:posOffset>
                </wp:positionV>
                <wp:extent cx="5959475" cy="1229360"/>
                <wp:effectExtent l="4445" t="4445" r="17780" b="23495"/>
                <wp:wrapNone/>
                <wp:docPr id="15" name="文本框 15"/>
                <wp:cNvGraphicFramePr/>
                <a:graphic xmlns:a="http://schemas.openxmlformats.org/drawingml/2006/main">
                  <a:graphicData uri="http://schemas.microsoft.com/office/word/2010/wordprocessingShape">
                    <wps:wsp>
                      <wps:cNvSpPr txBox="1"/>
                      <wps:spPr>
                        <a:xfrm>
                          <a:off x="0" y="0"/>
                          <a:ext cx="5959475" cy="1229360"/>
                        </a:xfrm>
                        <a:prstGeom prst="rect">
                          <a:avLst/>
                        </a:prstGeom>
                        <a:solidFill>
                          <a:schemeClr val="accent1">
                            <a:lumMod val="20000"/>
                            <a:lumOff val="80000"/>
                          </a:schemeClr>
                        </a:solidFill>
                        <a:ln w="6350">
                          <a:solidFill>
                            <a:schemeClr val="accent1">
                              <a:lumMod val="75000"/>
                            </a:schemeClr>
                          </a:solidFill>
                          <a:prstDash val="sysDot"/>
                        </a:ln>
                      </wps:spPr>
                      <wps:style>
                        <a:lnRef idx="0">
                          <a:schemeClr val="accent1"/>
                        </a:lnRef>
                        <a:fillRef idx="0">
                          <a:schemeClr val="accent1"/>
                        </a:fillRef>
                        <a:effectRef idx="0">
                          <a:schemeClr val="accent1"/>
                        </a:effectRef>
                        <a:fontRef idx="minor">
                          <a:schemeClr val="dk1"/>
                        </a:fontRef>
                      </wps:style>
                      <wps:txbx>
                        <w:txbxContent>
                          <w:p w14:paraId="6909D961" w14:textId="77777777" w:rsidR="0058429C" w:rsidRDefault="00000000">
                            <w:pPr>
                              <w:pStyle w:val="a3"/>
                              <w:spacing w:beforeLines="30" w:before="93"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 xml:space="preserve">Roberto Horowitz </w:t>
                            </w:r>
                            <w:r>
                              <w:rPr>
                                <w:rFonts w:ascii="微软雅黑" w:eastAsia="微软雅黑" w:hAnsi="微软雅黑" w:cs="微软雅黑" w:hint="eastAsia"/>
                                <w:b/>
                                <w:bCs/>
                                <w:color w:val="2E74B5" w:themeColor="accent1" w:themeShade="BF"/>
                                <w:sz w:val="28"/>
                                <w:szCs w:val="28"/>
                                <w:shd w:val="clear" w:color="auto" w:fill="FFFFFF"/>
                              </w:rPr>
                              <w:t>教授</w:t>
                            </w:r>
                          </w:p>
                          <w:p w14:paraId="39E54A49"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伯克利机械工程系主任</w:t>
                            </w:r>
                          </w:p>
                          <w:p w14:paraId="2C5FA983" w14:textId="77777777" w:rsidR="0058429C" w:rsidRDefault="00000000">
                            <w:pPr>
                              <w:pStyle w:val="a3"/>
                              <w:snapToGrid w:val="0"/>
                              <w:spacing w:line="360" w:lineRule="exact"/>
                              <w:ind w:left="0"/>
                              <w:jc w:val="center"/>
                              <w:rPr>
                                <w:rFonts w:ascii="微软雅黑" w:eastAsia="微软雅黑" w:hAnsi="微软雅黑" w:cs="微软雅黑"/>
                                <w:color w:val="2E74B5" w:themeColor="accent1" w:themeShade="BF"/>
                                <w:sz w:val="22"/>
                                <w:szCs w:val="22"/>
                                <w:shd w:val="clear" w:color="auto" w:fill="FFFFFF"/>
                              </w:rPr>
                            </w:pPr>
                            <w:r>
                              <w:rPr>
                                <w:rFonts w:ascii="微软雅黑" w:eastAsia="微软雅黑" w:hAnsi="微软雅黑" w:cs="微软雅黑" w:hint="eastAsia"/>
                                <w:color w:val="2E74B5" w:themeColor="accent1" w:themeShade="BF"/>
                                <w:sz w:val="22"/>
                                <w:szCs w:val="22"/>
                                <w:shd w:val="clear" w:color="auto" w:fill="FFFFFF"/>
                              </w:rPr>
                              <w:t>国际智能系统技术专家</w:t>
                            </w:r>
                          </w:p>
                          <w:p w14:paraId="6CF6DC01"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1987年获得美国总统青年学者奖，2010年获得ASME国际佩因特动力系统和控制奖。</w:t>
                            </w:r>
                          </w:p>
                          <w:p w14:paraId="55631543" w14:textId="77777777" w:rsidR="0058429C" w:rsidRDefault="0058429C"/>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_x0000_s1026" o:spid="_x0000_s1026" o:spt="202" type="#_x0000_t202" style="position:absolute;left:0pt;margin-left:1.9pt;margin-top:13.2pt;height:96.8pt;width:469.25pt;z-index:1943636992;mso-width-relative:page;mso-height-relative:page;" fillcolor="#DEEBF7 [660]" filled="t" stroked="t" coordsize="21600,21600" o:gfxdata="UEsDBAoAAAAAAIdO4kAAAAAAAAAAAAAAAAAEAAAAZHJzL1BLAwQUAAAACACHTuJACmgDUdMAAAAI&#10;AQAADwAAAGRycy9kb3ducmV2LnhtbE2PwW6DMBBE75X6D9ZW6q0xEEJaismhUnutSPIBBm8B1V4j&#10;7ITk77M9NcfZWc28qXYXZ8UZ5zB6UpCuEhBInTcj9QqOh8+XVxAhajLaekIFVwywqx8fKl0av1CD&#10;533sBYdQKLWCIcaplDJ0AzodVn5CYu/Hz05HlnMvzawXDndWZklSSKdH4oZBT/gxYPe7PzkFrd32&#10;x/Tb0rJtNlR8hbyJo1fq+SlN3kFEvMT/Z/jDZ3Soman1JzJBWAVrBo8KsiIHwfZbnq1BtHzgWpB1&#10;Je8H1DdQSwMEFAAAAAgAh07iQPx6Zz9yAgAA4gQAAA4AAABkcnMvZTJvRG9jLnhtbK1UzW4TMRC+&#10;I/EOlu90kzSbNFE2Vdo0CKnQSgFxdrze7Eq2x9hOdsMDwBtw4sKd5+pzMPZu+kMRB8TFHs+Mv/F8&#10;M+PZeaMk2QvrKtAZ7Z/0KBGaQ17pbUY/vF+9OqPEeaZzJkGLjB6Eo+fzly9mtZmKAZQgc2EJgmg3&#10;rU1GS+/NNEkcL4Vi7gSM0GgswCrm8Wi3SW5ZjehKJoNeb5TUYHNjgQvnULtsjXQe8YtCcH9TFE54&#10;IjOKb/NxtXHdhDWZz9h0a5kpK949g/3DKxSrNAa9h1oyz8jOVs+gVMUtOCj8CQeVQFFUXMQcMJt+&#10;77ds1iUzIuaC5DhzT5P7f7D83f7WkirH2qWUaKawRnffvt59/3n34wtBHRJUGzdFv7VBT99cQIPO&#10;R71DZci7KawKO2ZE0I5UH+7pFY0nHJXpJJ0MxxiGo60/GExOR7EAycN1Y51/LUCRIGTUYv0irWx/&#10;7Tw+BV2PLiGaA1nlq0rKeLDbzaW0ZM+w1surq4vVON6VO/UW8laNLdPrio5qbI1WfXZUI75rYWKs&#10;J/hSkzqjo9O0F2Gf2LpLXZCrcXoxehZ7nHax/xYkZLdkrmyR3MEtwQeu8Y7UuIVatJwHyTebpivQ&#10;BvID1sdC2+LO8FWFWNfM+VtmsaexJDin/gaXQgJmAp1ESQn285/0wR9bDa2U1DgjGXWfdswKSuQb&#10;jU046Q+HYajiYZiOB3iwjy2bxxa9U5eApenjj2B4FIO/l0exsKA+4jgvQlQ0Mc0xdkb9Ubz07eTi&#10;d8DFYhGdcIwM89d6bXiADo2gYbHzUFSxYQJNLTcdezhIkc5u6MOkPj5Hr4evaf4L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AAAAAGRycy9Q&#10;SwECFAAUAAAACACHTuJACmgDUdMAAAAIAQAADwAAAAAAAAABACAAAAAiAAAAZHJzL2Rvd25yZXYu&#10;eG1sUEsBAhQAFAAAAAgAh07iQPx6Zz9yAgAA4gQAAA4AAAAAAAAAAQAgAAAAIgEAAGRycy9lMm9E&#10;b2MueG1sUEsFBgAAAAAGAAYAWQEAAAYGAAAAAA==&#10;">
                <v:fill on="t" focussize="0,0"/>
                <v:stroke weight="0.5pt" color="#2E75B6 [2404]" joinstyle="round" dashstyle="1 1"/>
                <v:imagedata o:title=""/>
                <o:lock v:ext="edit" aspectratio="f"/>
                <v:textbox>
                  <w:txbxContent>
                    <w:p>
                      <w:pPr>
                        <w:pStyle w:val="2"/>
                        <w:keepNext w:val="0"/>
                        <w:keepLines w:val="0"/>
                        <w:pageBreakBefore w:val="0"/>
                        <w:widowControl w:val="0"/>
                        <w:kinsoku/>
                        <w:wordWrap/>
                        <w:overflowPunct/>
                        <w:topLinePunct w:val="0"/>
                        <w:autoSpaceDE/>
                        <w:autoSpaceDN/>
                        <w:bidi w:val="0"/>
                        <w:adjustRightInd/>
                        <w:snapToGrid/>
                        <w:spacing w:before="0" w:beforeLines="30" w:after="157" w:afterLines="50" w:line="360" w:lineRule="exact"/>
                        <w:ind w:left="0" w:right="0"/>
                        <w:jc w:val="center"/>
                        <w:textAlignment w:val="auto"/>
                        <w:outlineLvl w:val="9"/>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pPr>
                      <w:r>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t>Roberto Horowitz 教授</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伯克利机械工程系主任</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pPr>
                      <w:r>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t>国际智能系统技术专家</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1987年获得美国总统青年学者奖，2010年获得ASME国际佩因特动力系统和控制奖。</w:t>
                      </w:r>
                    </w:p>
                    <w:p>
                      <w:pPr>
                        <w:rPr>
                          <w:rFonts w:hint="eastAsia"/>
                          <w:lang w:val="en-US" w:eastAsia="zh-CN"/>
                        </w:rPr>
                      </w:pPr>
                    </w:p>
                  </w:txbxContent>
                </v:textbox>
              </v:shape>
            </w:pict>
          </mc:Fallback>
        </mc:AlternateContent>
      </w:r>
    </w:p>
    <w:p w14:paraId="16F246E8" w14:textId="77777777" w:rsidR="0058429C" w:rsidRDefault="0058429C">
      <w:pPr>
        <w:pStyle w:val="a3"/>
        <w:snapToGrid w:val="0"/>
        <w:spacing w:line="360" w:lineRule="exact"/>
        <w:ind w:left="0"/>
        <w:jc w:val="center"/>
        <w:rPr>
          <w:rFonts w:ascii="微软雅黑" w:eastAsia="微软雅黑" w:hAnsi="微软雅黑" w:cs="微软雅黑"/>
          <w:color w:val="333333"/>
          <w:sz w:val="22"/>
          <w:szCs w:val="22"/>
          <w:shd w:val="clear" w:color="auto" w:fill="FFFFFF"/>
        </w:rPr>
      </w:pPr>
    </w:p>
    <w:p w14:paraId="6796FA0F" w14:textId="77777777" w:rsidR="0058429C" w:rsidRDefault="0058429C">
      <w:pPr>
        <w:pStyle w:val="a3"/>
        <w:snapToGrid w:val="0"/>
        <w:spacing w:line="360" w:lineRule="exact"/>
        <w:ind w:left="0"/>
        <w:jc w:val="center"/>
        <w:rPr>
          <w:rFonts w:ascii="微软雅黑" w:eastAsia="微软雅黑" w:hAnsi="微软雅黑" w:cs="微软雅黑"/>
          <w:color w:val="333333"/>
          <w:sz w:val="22"/>
          <w:szCs w:val="22"/>
          <w:shd w:val="clear" w:color="auto" w:fill="FFFFFF"/>
        </w:rPr>
      </w:pPr>
    </w:p>
    <w:p w14:paraId="2604121A" w14:textId="77777777" w:rsidR="0058429C" w:rsidRDefault="0058429C">
      <w:pPr>
        <w:pStyle w:val="a3"/>
        <w:snapToGrid w:val="0"/>
        <w:spacing w:line="360" w:lineRule="exact"/>
        <w:ind w:left="0"/>
        <w:jc w:val="center"/>
        <w:rPr>
          <w:rFonts w:ascii="微软雅黑" w:eastAsia="微软雅黑" w:hAnsi="微软雅黑" w:cs="微软雅黑"/>
          <w:color w:val="333333"/>
          <w:sz w:val="22"/>
          <w:szCs w:val="22"/>
          <w:shd w:val="clear" w:color="auto" w:fill="FFFFFF"/>
        </w:rPr>
      </w:pPr>
    </w:p>
    <w:p w14:paraId="05374491" w14:textId="77777777" w:rsidR="0058429C" w:rsidRDefault="0058429C">
      <w:pPr>
        <w:pStyle w:val="a3"/>
        <w:snapToGrid w:val="0"/>
        <w:spacing w:line="360" w:lineRule="exact"/>
        <w:ind w:left="0"/>
        <w:jc w:val="center"/>
        <w:rPr>
          <w:rFonts w:ascii="微软雅黑" w:eastAsia="微软雅黑" w:hAnsi="微软雅黑" w:cs="微软雅黑"/>
          <w:color w:val="333333"/>
          <w:sz w:val="22"/>
          <w:szCs w:val="22"/>
          <w:shd w:val="clear" w:color="auto" w:fill="FFFFFF"/>
        </w:rPr>
      </w:pPr>
    </w:p>
    <w:p w14:paraId="344E2F57" w14:textId="77777777" w:rsidR="0058429C" w:rsidRDefault="0058429C">
      <w:pPr>
        <w:pStyle w:val="a3"/>
        <w:snapToGrid w:val="0"/>
        <w:spacing w:line="360" w:lineRule="exact"/>
        <w:ind w:left="0"/>
        <w:jc w:val="center"/>
        <w:rPr>
          <w:rFonts w:ascii="微软雅黑" w:eastAsia="微软雅黑" w:hAnsi="微软雅黑" w:cs="微软雅黑"/>
          <w:color w:val="333333"/>
          <w:sz w:val="22"/>
          <w:szCs w:val="22"/>
          <w:shd w:val="clear" w:color="auto" w:fill="FFFFFF"/>
        </w:rPr>
      </w:pPr>
    </w:p>
    <w:p w14:paraId="367AED14"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noProof/>
          <w:sz w:val="24"/>
          <w:szCs w:val="21"/>
        </w:rPr>
        <mc:AlternateContent>
          <mc:Choice Requires="wps">
            <w:drawing>
              <wp:anchor distT="0" distB="0" distL="114300" distR="114300" simplePos="0" relativeHeight="251676672" behindDoc="1" locked="0" layoutInCell="1" allowOverlap="1" wp14:anchorId="7FDEB74E" wp14:editId="1E2B197C">
                <wp:simplePos x="0" y="0"/>
                <wp:positionH relativeFrom="column">
                  <wp:posOffset>24130</wp:posOffset>
                </wp:positionH>
                <wp:positionV relativeFrom="paragraph">
                  <wp:posOffset>104140</wp:posOffset>
                </wp:positionV>
                <wp:extent cx="5959475" cy="1463040"/>
                <wp:effectExtent l="4445" t="4445" r="17780" b="18415"/>
                <wp:wrapNone/>
                <wp:docPr id="16" name="文本框 16"/>
                <wp:cNvGraphicFramePr/>
                <a:graphic xmlns:a="http://schemas.openxmlformats.org/drawingml/2006/main">
                  <a:graphicData uri="http://schemas.microsoft.com/office/word/2010/wordprocessingShape">
                    <wps:wsp>
                      <wps:cNvSpPr txBox="1"/>
                      <wps:spPr>
                        <a:xfrm>
                          <a:off x="0" y="0"/>
                          <a:ext cx="5959475" cy="1463040"/>
                        </a:xfrm>
                        <a:prstGeom prst="rect">
                          <a:avLst/>
                        </a:prstGeom>
                        <a:solidFill>
                          <a:schemeClr val="accent1">
                            <a:lumMod val="20000"/>
                            <a:lumOff val="80000"/>
                          </a:schemeClr>
                        </a:solidFill>
                        <a:ln w="6350">
                          <a:solidFill>
                            <a:schemeClr val="accent1">
                              <a:lumMod val="75000"/>
                            </a:schemeClr>
                          </a:solidFill>
                          <a:prstDash val="sysDot"/>
                        </a:ln>
                      </wps:spPr>
                      <wps:style>
                        <a:lnRef idx="0">
                          <a:schemeClr val="accent1"/>
                        </a:lnRef>
                        <a:fillRef idx="0">
                          <a:schemeClr val="accent1"/>
                        </a:fillRef>
                        <a:effectRef idx="0">
                          <a:schemeClr val="accent1"/>
                        </a:effectRef>
                        <a:fontRef idx="minor">
                          <a:schemeClr val="dk1"/>
                        </a:fontRef>
                      </wps:style>
                      <wps:txbx>
                        <w:txbxContent>
                          <w:p w14:paraId="366BF1A8" w14:textId="77777777" w:rsidR="0058429C" w:rsidRDefault="00000000">
                            <w:pPr>
                              <w:pStyle w:val="a3"/>
                              <w:spacing w:beforeLines="30" w:before="93"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roofErr w:type="spellStart"/>
                            <w:r>
                              <w:rPr>
                                <w:rFonts w:ascii="微软雅黑" w:eastAsia="微软雅黑" w:hAnsi="微软雅黑" w:cs="微软雅黑" w:hint="eastAsia"/>
                                <w:b/>
                                <w:bCs/>
                                <w:color w:val="2E74B5" w:themeColor="accent1" w:themeShade="BF"/>
                                <w:sz w:val="28"/>
                                <w:szCs w:val="28"/>
                                <w:shd w:val="clear" w:color="auto" w:fill="FFFFFF"/>
                              </w:rPr>
                              <w:t>Homayoon</w:t>
                            </w:r>
                            <w:proofErr w:type="spellEnd"/>
                            <w:r>
                              <w:rPr>
                                <w:rFonts w:ascii="微软雅黑" w:eastAsia="微软雅黑" w:hAnsi="微软雅黑" w:cs="微软雅黑" w:hint="eastAsia"/>
                                <w:b/>
                                <w:bCs/>
                                <w:color w:val="2E74B5" w:themeColor="accent1" w:themeShade="BF"/>
                                <w:sz w:val="28"/>
                                <w:szCs w:val="28"/>
                                <w:shd w:val="clear" w:color="auto" w:fill="FFFFFF"/>
                              </w:rPr>
                              <w:t xml:space="preserve"> </w:t>
                            </w:r>
                            <w:proofErr w:type="spellStart"/>
                            <w:r>
                              <w:rPr>
                                <w:rFonts w:ascii="微软雅黑" w:eastAsia="微软雅黑" w:hAnsi="微软雅黑" w:cs="微软雅黑" w:hint="eastAsia"/>
                                <w:b/>
                                <w:bCs/>
                                <w:color w:val="2E74B5" w:themeColor="accent1" w:themeShade="BF"/>
                                <w:sz w:val="28"/>
                                <w:szCs w:val="28"/>
                                <w:shd w:val="clear" w:color="auto" w:fill="FFFFFF"/>
                              </w:rPr>
                              <w:t>Kazerooni</w:t>
                            </w:r>
                            <w:proofErr w:type="spellEnd"/>
                            <w:r>
                              <w:rPr>
                                <w:rFonts w:ascii="微软雅黑" w:eastAsia="微软雅黑" w:hAnsi="微软雅黑" w:cs="微软雅黑" w:hint="eastAsia"/>
                                <w:b/>
                                <w:bCs/>
                                <w:color w:val="2E74B5" w:themeColor="accent1" w:themeShade="BF"/>
                                <w:sz w:val="28"/>
                                <w:szCs w:val="28"/>
                                <w:shd w:val="clear" w:color="auto" w:fill="FFFFFF"/>
                              </w:rPr>
                              <w:t xml:space="preserve"> 教授</w:t>
                            </w:r>
                          </w:p>
                          <w:p w14:paraId="6622919F"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伯克利机器人和人机工程实验室主任</w:t>
                            </w:r>
                          </w:p>
                          <w:p w14:paraId="57396790" w14:textId="77777777" w:rsidR="0058429C" w:rsidRDefault="00000000">
                            <w:pPr>
                              <w:pStyle w:val="a3"/>
                              <w:snapToGrid w:val="0"/>
                              <w:spacing w:line="360" w:lineRule="exact"/>
                              <w:ind w:left="0"/>
                              <w:jc w:val="center"/>
                              <w:rPr>
                                <w:rFonts w:ascii="微软雅黑" w:eastAsia="微软雅黑" w:hAnsi="微软雅黑" w:cs="微软雅黑"/>
                                <w:color w:val="2E74B5" w:themeColor="accent1" w:themeShade="BF"/>
                                <w:sz w:val="22"/>
                                <w:szCs w:val="22"/>
                                <w:shd w:val="clear" w:color="auto" w:fill="FFFFFF"/>
                              </w:rPr>
                            </w:pPr>
                            <w:r>
                              <w:rPr>
                                <w:rFonts w:ascii="微软雅黑" w:eastAsia="微软雅黑" w:hAnsi="微软雅黑" w:cs="微软雅黑" w:hint="eastAsia"/>
                                <w:color w:val="2E74B5" w:themeColor="accent1" w:themeShade="BF"/>
                                <w:sz w:val="22"/>
                                <w:szCs w:val="22"/>
                                <w:shd w:val="clear" w:color="auto" w:fill="FFFFFF"/>
                              </w:rPr>
                              <w:t>国际机器人技术专家</w:t>
                            </w:r>
                          </w:p>
                          <w:p w14:paraId="5046E13E"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开发的机器人技术被美国时代周刊评为年度最具创新力技术并荣获国际技术创新奖。</w:t>
                            </w:r>
                          </w:p>
                          <w:p w14:paraId="4A3BF0DF"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2005年创办的企业于2014年上市。</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_x0000_s1026" o:spid="_x0000_s1026" o:spt="202" type="#_x0000_t202" style="position:absolute;left:0pt;margin-left:1.9pt;margin-top:8.2pt;height:115.2pt;width:469.25pt;z-index:-954698752;mso-width-relative:page;mso-height-relative:page;" fillcolor="#DEEBF7 [660]" filled="t" stroked="t" coordsize="21600,21600" o:gfxdata="UEsDBAoAAAAAAIdO4kAAAAAAAAAAAAAAAAAEAAAAZHJzL1BLAwQUAAAACACHTuJAZ/En+dQAAAAI&#10;AQAADwAAAGRycy9kb3ducmV2LnhtbE2PwW6DMBBE75XyD9ZW6q0xEEpSiskhUnutSPIBBm8A1V4j&#10;7IT077s9tcedGc28rfZ3Z8UN5zB6UpCuExBInTcj9QrOp/fnHYgQNRltPaGCbwywr1cPlS6NX6jB&#10;2zH2gksolFrBEONUShm6AZ0Oaz8hsXfxs9ORz7mXZtYLlzsrsyQppNMj8cKgJzwM2H0dr05Ba7f9&#10;Of20tGybFyo+Qt7E0Sv19JgmbyAi3uNfGH7xGR1qZmr9lUwQVsGGwSPLRQ6C7dc824BoFWR5sQNZ&#10;V/L/A/UPUEsDBBQAAAAIAIdO4kANOr+RcwIAAOIEAAAOAAAAZHJzL2Uyb0RvYy54bWytVMFuEzEQ&#10;vSPxD5bvdDdtNmmjbKq0aRBSoZUK4ux4vdmVbI+xneyGD4A/4MSFO9/V72Ds3bQpRRwQF689M37j&#10;eW9mp+etkmQrrKtB53RwlFIiNIei1uucfni/fHVKifNMF0yCFjndCUfPZy9fTBszEcdQgSyEJQii&#10;3aQxOa28N5MkcbwSirkjMEKjswSrmMejXSeFZQ2iK5kcp+koacAWxgIXzqF10TnpLOKXpeD+piyd&#10;8ETmFN/m42rjugprMpuyydoyU9W8fwb7h1coVmtM+gC1YJ6Rja2fQamaW3BQ+iMOKoGyrLmINWA1&#10;g/S3au4qZkSsBclx5oEm9/9g+bvtrSV1gdqNKNFMoUb3377ef/95/+MLQRsS1Bg3wbg7g5G+vYAW&#10;g/d2h8ZQd1taFb5YEUE/Ur17oFe0nnA0ZmfZ2XCcUcLRNxiOTtJhFCB5vG6s868FKBI2ObWoX6SV&#10;ba+dx6dg6D4kZHMg62JZSxkPdr26lJZsGWq9uLq6WI7jXblRb6HozNgyaS86mrE1OvPp3oz4roOJ&#10;uZ7gS02anI5OsjTCPvH1l/okV+PsYvQs9zjrc/8tSahuwVzVIbmdW4APXOMdqfETtOg4Dzvfrtpe&#10;oBUUO9THQtfizvBljVjXzPlbZrGnURKcU3+DSykBK4F+R0kF9vOf7CEeWw29lDQ4Izl1nzbMCkrk&#10;G41NeDYYooLEx8MwGx/jwR56VocevVGXgNIM8I9geNyGeC/329KC+ojjPA9Z0cU0x9w59fvtpe8m&#10;F38HXMznMQjHyDB/re8MD9ChETTMNx7KOjZMoKnjpmcPBynS2Q99mNTDc4x6/DXNfg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AAAAAZHJz&#10;L1BLAQIUABQAAAAIAIdO4kBn8Sf51AAAAAgBAAAPAAAAAAAAAAEAIAAAACIAAABkcnMvZG93bnJl&#10;di54bWxQSwECFAAUAAAACACHTuJADTq/kXMCAADiBAAADgAAAAAAAAABACAAAAAjAQAAZHJzL2Uy&#10;b0RvYy54bWxQSwUGAAAAAAYABgBZAQAACAYAAAAA&#10;">
                <v:fill on="t" focussize="0,0"/>
                <v:stroke weight="0.5pt" color="#2E75B6 [2404]" joinstyle="round" dashstyle="1 1"/>
                <v:imagedata o:title=""/>
                <o:lock v:ext="edit" aspectratio="f"/>
                <v:textbox>
                  <w:txbxContent>
                    <w:p>
                      <w:pPr>
                        <w:pStyle w:val="2"/>
                        <w:keepNext w:val="0"/>
                        <w:keepLines w:val="0"/>
                        <w:pageBreakBefore w:val="0"/>
                        <w:widowControl w:val="0"/>
                        <w:kinsoku/>
                        <w:wordWrap/>
                        <w:overflowPunct/>
                        <w:topLinePunct w:val="0"/>
                        <w:autoSpaceDE/>
                        <w:autoSpaceDN/>
                        <w:bidi w:val="0"/>
                        <w:adjustRightInd/>
                        <w:snapToGrid/>
                        <w:spacing w:before="0" w:beforeLines="30" w:after="157" w:afterLines="50" w:line="360" w:lineRule="exact"/>
                        <w:ind w:left="0" w:right="0"/>
                        <w:jc w:val="center"/>
                        <w:textAlignment w:val="auto"/>
                        <w:outlineLvl w:val="9"/>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pPr>
                      <w:r>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t>Homayoon Kazerooni 教授</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伯克利机器人和人机工程实验室主任</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pPr>
                      <w:r>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t>国际机器人技术专家</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开发的机器人技术被美国时代周刊评为年度最具创新力技术并荣获国际技术创新奖。</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2005年创办的企业于2014年上市。</w:t>
                      </w:r>
                    </w:p>
                  </w:txbxContent>
                </v:textbox>
              </v:shape>
            </w:pict>
          </mc:Fallback>
        </mc:AlternateContent>
      </w:r>
    </w:p>
    <w:p w14:paraId="24E5F541" w14:textId="77777777" w:rsidR="0058429C" w:rsidRDefault="0058429C">
      <w:pPr>
        <w:pStyle w:val="a3"/>
        <w:snapToGrid w:val="0"/>
        <w:spacing w:line="360" w:lineRule="exact"/>
        <w:ind w:left="0"/>
        <w:jc w:val="center"/>
        <w:rPr>
          <w:rFonts w:ascii="微软雅黑" w:eastAsia="微软雅黑" w:hAnsi="微软雅黑" w:cs="微软雅黑"/>
          <w:color w:val="333333"/>
          <w:sz w:val="22"/>
          <w:szCs w:val="22"/>
          <w:shd w:val="clear" w:color="auto" w:fill="FFFFFF"/>
        </w:rPr>
      </w:pPr>
    </w:p>
    <w:p w14:paraId="24FE820D" w14:textId="77777777" w:rsidR="0058429C" w:rsidRDefault="0058429C">
      <w:pPr>
        <w:pStyle w:val="a3"/>
        <w:snapToGrid w:val="0"/>
        <w:spacing w:line="360" w:lineRule="exact"/>
        <w:ind w:left="0"/>
        <w:rPr>
          <w:rFonts w:ascii="微软雅黑" w:eastAsia="微软雅黑" w:hAnsi="微软雅黑" w:cs="微软雅黑"/>
          <w:color w:val="333333"/>
          <w:sz w:val="22"/>
          <w:szCs w:val="22"/>
          <w:shd w:val="clear" w:color="auto" w:fill="FFFFFF"/>
        </w:rPr>
      </w:pPr>
    </w:p>
    <w:p w14:paraId="52CFF27B"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0E9636A6"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33BB293D" w14:textId="77777777" w:rsidR="0058429C" w:rsidRDefault="00000000">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r>
        <w:rPr>
          <w:noProof/>
          <w:sz w:val="24"/>
          <w:szCs w:val="21"/>
        </w:rPr>
        <mc:AlternateContent>
          <mc:Choice Requires="wps">
            <w:drawing>
              <wp:anchor distT="0" distB="0" distL="114300" distR="114300" simplePos="0" relativeHeight="251677696" behindDoc="1" locked="0" layoutInCell="1" allowOverlap="1" wp14:anchorId="767D5E1E" wp14:editId="4290AE51">
                <wp:simplePos x="0" y="0"/>
                <wp:positionH relativeFrom="column">
                  <wp:posOffset>24130</wp:posOffset>
                </wp:positionH>
                <wp:positionV relativeFrom="paragraph">
                  <wp:posOffset>288925</wp:posOffset>
                </wp:positionV>
                <wp:extent cx="5959475" cy="1249045"/>
                <wp:effectExtent l="4445" t="4445" r="17780" b="22860"/>
                <wp:wrapNone/>
                <wp:docPr id="2" name="文本框 2"/>
                <wp:cNvGraphicFramePr/>
                <a:graphic xmlns:a="http://schemas.openxmlformats.org/drawingml/2006/main">
                  <a:graphicData uri="http://schemas.microsoft.com/office/word/2010/wordprocessingShape">
                    <wps:wsp>
                      <wps:cNvSpPr txBox="1"/>
                      <wps:spPr>
                        <a:xfrm>
                          <a:off x="0" y="0"/>
                          <a:ext cx="5959475" cy="1249045"/>
                        </a:xfrm>
                        <a:prstGeom prst="rect">
                          <a:avLst/>
                        </a:prstGeom>
                        <a:solidFill>
                          <a:schemeClr val="accent1">
                            <a:lumMod val="20000"/>
                            <a:lumOff val="80000"/>
                          </a:schemeClr>
                        </a:solidFill>
                        <a:ln w="6350">
                          <a:solidFill>
                            <a:schemeClr val="accent1">
                              <a:lumMod val="75000"/>
                            </a:schemeClr>
                          </a:solidFill>
                          <a:prstDash val="sysDot"/>
                        </a:ln>
                      </wps:spPr>
                      <wps:style>
                        <a:lnRef idx="0">
                          <a:schemeClr val="accent1"/>
                        </a:lnRef>
                        <a:fillRef idx="0">
                          <a:schemeClr val="accent1"/>
                        </a:fillRef>
                        <a:effectRef idx="0">
                          <a:schemeClr val="accent1"/>
                        </a:effectRef>
                        <a:fontRef idx="minor">
                          <a:schemeClr val="dk1"/>
                        </a:fontRef>
                      </wps:style>
                      <wps:txbx>
                        <w:txbxContent>
                          <w:p w14:paraId="748CC742" w14:textId="77777777" w:rsidR="0058429C" w:rsidRDefault="00000000">
                            <w:pPr>
                              <w:pStyle w:val="a3"/>
                              <w:spacing w:beforeLines="30" w:before="93"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 xml:space="preserve">Tony </w:t>
                            </w:r>
                            <w:proofErr w:type="spellStart"/>
                            <w:r>
                              <w:rPr>
                                <w:rFonts w:ascii="微软雅黑" w:eastAsia="微软雅黑" w:hAnsi="微软雅黑" w:cs="微软雅黑" w:hint="eastAsia"/>
                                <w:b/>
                                <w:bCs/>
                                <w:color w:val="2E74B5" w:themeColor="accent1" w:themeShade="BF"/>
                                <w:sz w:val="28"/>
                                <w:szCs w:val="28"/>
                                <w:shd w:val="clear" w:color="auto" w:fill="FFFFFF"/>
                              </w:rPr>
                              <w:t>Keaverny</w:t>
                            </w:r>
                            <w:proofErr w:type="spellEnd"/>
                            <w:r>
                              <w:rPr>
                                <w:rFonts w:ascii="微软雅黑" w:eastAsia="微软雅黑" w:hAnsi="微软雅黑" w:cs="微软雅黑" w:hint="eastAsia"/>
                                <w:b/>
                                <w:bCs/>
                                <w:color w:val="2E74B5" w:themeColor="accent1" w:themeShade="BF"/>
                                <w:sz w:val="28"/>
                                <w:szCs w:val="28"/>
                                <w:shd w:val="clear" w:color="auto" w:fill="FFFFFF"/>
                              </w:rPr>
                              <w:t xml:space="preserve"> 教授</w:t>
                            </w:r>
                          </w:p>
                          <w:p w14:paraId="57C52463"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伯克利生物力学工程实验室主任</w:t>
                            </w:r>
                          </w:p>
                          <w:p w14:paraId="4111DC15" w14:textId="77777777" w:rsidR="0058429C" w:rsidRDefault="00000000">
                            <w:pPr>
                              <w:pStyle w:val="a3"/>
                              <w:snapToGrid w:val="0"/>
                              <w:spacing w:line="360" w:lineRule="exact"/>
                              <w:ind w:left="0"/>
                              <w:jc w:val="center"/>
                              <w:rPr>
                                <w:rFonts w:ascii="微软雅黑" w:eastAsia="微软雅黑" w:hAnsi="微软雅黑" w:cs="微软雅黑"/>
                                <w:color w:val="2E74B5" w:themeColor="accent1" w:themeShade="BF"/>
                                <w:sz w:val="22"/>
                                <w:szCs w:val="22"/>
                                <w:shd w:val="clear" w:color="auto" w:fill="FFFFFF"/>
                              </w:rPr>
                            </w:pPr>
                            <w:r>
                              <w:rPr>
                                <w:rFonts w:ascii="微软雅黑" w:eastAsia="微软雅黑" w:hAnsi="微软雅黑" w:cs="微软雅黑" w:hint="eastAsia"/>
                                <w:color w:val="2E74B5" w:themeColor="accent1" w:themeShade="BF"/>
                                <w:sz w:val="22"/>
                                <w:szCs w:val="22"/>
                                <w:shd w:val="clear" w:color="auto" w:fill="FFFFFF"/>
                              </w:rPr>
                              <w:t>国际生物工程技术专家</w:t>
                            </w:r>
                          </w:p>
                          <w:p w14:paraId="6534DD9B"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 xml:space="preserve">ASME生物工程青年学者奖及2010 </w:t>
                            </w:r>
                            <w:proofErr w:type="spellStart"/>
                            <w:r>
                              <w:rPr>
                                <w:rFonts w:ascii="微软雅黑" w:eastAsia="微软雅黑" w:hAnsi="微软雅黑" w:cs="微软雅黑" w:hint="eastAsia"/>
                                <w:color w:val="333333"/>
                                <w:sz w:val="22"/>
                                <w:szCs w:val="22"/>
                                <w:shd w:val="clear" w:color="auto" w:fill="FFFFFF"/>
                              </w:rPr>
                              <w:t>VanMow</w:t>
                            </w:r>
                            <w:proofErr w:type="spellEnd"/>
                            <w:r>
                              <w:rPr>
                                <w:rFonts w:ascii="微软雅黑" w:eastAsia="微软雅黑" w:hAnsi="微软雅黑" w:cs="微软雅黑" w:hint="eastAsia"/>
                                <w:color w:val="333333"/>
                                <w:sz w:val="22"/>
                                <w:szCs w:val="22"/>
                                <w:shd w:val="clear" w:color="auto" w:fill="FFFFFF"/>
                              </w:rPr>
                              <w:t xml:space="preserve"> 奖章获得者。</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_x0000_s1026" o:spid="_x0000_s1026" o:spt="202" type="#_x0000_t202" style="position:absolute;left:0pt;margin-left:1.9pt;margin-top:22.75pt;height:98.35pt;width:469.25pt;z-index:1144972288;mso-width-relative:page;mso-height-relative:page;" fillcolor="#DEEBF7 [660]" filled="t" stroked="t" coordsize="21600,21600" o:gfxdata="UEsDBAoAAAAAAIdO4kAAAAAAAAAAAAAAAAAEAAAAZHJzL1BLAwQUAAAACACHTuJAfjUbqNQAAAAI&#10;AQAADwAAAGRycy9kb3ducmV2LnhtbE2PwU7DMBBE70j8g7VI3KgTN2khZNMDElxRSj/AiZckwl5H&#10;sduUv8ec4Dia0cyb+nB1VlxoCZNnhHyTgSDuvZl4QDh9vD48gghRs9HWMyF8U4BDc3tT68r4lVu6&#10;HOMgUgmHSiOMMc6VlKEfyemw8TNx8j794nRMchmkWfSayp2VKst20umJ08KoZ3oZqf86nh1CZ/fD&#10;KX+3vO7bkndvoWjj5BHv7/LsGUSka/wLwy9+QocmMXX+zCYIi7BN4BGhKEsQyX4q1BZEh6AKpUA2&#10;tfx/oPkBUEsDBBQAAAAIAIdO4kB9BuJ0cAIAAOAEAAAOAAAAZHJzL2Uyb0RvYy54bWytVM1uEzEQ&#10;viPxDpbvdDch2zRRN1XaNAip0EoFcXa83uxKtsfYTnbDA5Q34MSFO8/V52Ds3bQpRRwQF+94Zvab&#10;n2/Gp2etkmQrrKtB53RwlFIiNIei1uucfvywfHVCifNMF0yCFjndCUfPZi9fnDZmKoZQgSyEJQii&#10;3bQxOa28N9MkcbwSirkjMEKjsQSrmMerXSeFZQ2iK5kM0/Q4acAWxgIXzqF20RnpLOKXpeD+uiyd&#10;8ETmFHPz8bTxXIUzmZ2y6doyU9W8T4P9QxaK1RqDPkAtmGdkY+tnUKrmFhyU/oiDSqAsay5iDVjN&#10;IP2tmtuKGRFrweY489Am9/9g+fvtjSV1kdMhJZoppOj+29f77z/vf9yRYWhPY9wUvW4N+vn2HFqk&#10;ea93qAxVt6VV4Yv1ELRjo3cPzRWtJxyV2SSbjMYZJRxtg+Foko6ygJM8/m6s828EKBKEnFpkLzaV&#10;ba+c71z3LiGaA1kXy1rKeLHr1YW0ZMuQ6cXl5flyHP+VG/UOik6NA5P2lKMaB6NTn+zVmIrrYGJa&#10;T/ClJk1Oj19naYR9Yut/6oNcjrPz42exx1kf+29BQnUL5qoOye3cAnzfI6kxp8BF1/Mg+XbV9gSt&#10;oNghPxa6AXeGL2vEumLO3zCLE42U4Jb6azxKCVgJ9BIlFdgvf9IHfxw0tFLS4Ibk1H3eMCsokW81&#10;juBkMBqFlYqXUTYe4sUeWlaHFr1RF4DUDPA9MDyKwd/LvVhaUJ9wmechKpqY5hg7p34vXvhub/Ex&#10;4GI+j064RIb5K31reIAOg6BhvvFQ1nFgQpu63vTdwzWK3PYrH/b08B69Hh+m2S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AAAAAZHJzL1BL&#10;AQIUABQAAAAIAIdO4kB+NRuo1AAAAAgBAAAPAAAAAAAAAAEAIAAAACIAAABkcnMvZG93bnJldi54&#10;bWxQSwECFAAUAAAACACHTuJAfQbidHACAADgBAAADgAAAAAAAAABACAAAAAjAQAAZHJzL2Uyb0Rv&#10;Yy54bWxQSwUGAAAAAAYABgBZAQAABQYAAAAA&#10;">
                <v:fill on="t" focussize="0,0"/>
                <v:stroke weight="0.5pt" color="#2E75B6 [2404]" joinstyle="round" dashstyle="1 1"/>
                <v:imagedata o:title=""/>
                <o:lock v:ext="edit" aspectratio="f"/>
                <v:textbox>
                  <w:txbxContent>
                    <w:p>
                      <w:pPr>
                        <w:pStyle w:val="2"/>
                        <w:keepNext w:val="0"/>
                        <w:keepLines w:val="0"/>
                        <w:pageBreakBefore w:val="0"/>
                        <w:widowControl w:val="0"/>
                        <w:kinsoku/>
                        <w:wordWrap/>
                        <w:overflowPunct/>
                        <w:topLinePunct w:val="0"/>
                        <w:autoSpaceDE/>
                        <w:autoSpaceDN/>
                        <w:bidi w:val="0"/>
                        <w:adjustRightInd/>
                        <w:snapToGrid/>
                        <w:spacing w:before="0" w:beforeLines="30" w:after="157" w:afterLines="50" w:line="360" w:lineRule="exact"/>
                        <w:ind w:left="0" w:right="0"/>
                        <w:jc w:val="center"/>
                        <w:textAlignment w:val="auto"/>
                        <w:outlineLvl w:val="9"/>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pPr>
                      <w:r>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t>Tony Keaverny 教授</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伯克利生物力学工程实验室主任</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pPr>
                      <w:r>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t>国际生物工程技术专家</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ASME生物工程青年学者奖及2010 VanMow 奖章获得者。</w:t>
                      </w:r>
                    </w:p>
                  </w:txbxContent>
                </v:textbox>
              </v:shape>
            </w:pict>
          </mc:Fallback>
        </mc:AlternateContent>
      </w:r>
    </w:p>
    <w:p w14:paraId="2E29E613"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186C235F"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0795BD65"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168F82EB"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1A9E1FD4" w14:textId="77777777" w:rsidR="0058429C" w:rsidRDefault="0058429C">
      <w:pPr>
        <w:pStyle w:val="a3"/>
        <w:spacing w:afterLines="50" w:after="156" w:line="360" w:lineRule="exact"/>
        <w:ind w:left="0"/>
        <w:rPr>
          <w:rFonts w:ascii="微软雅黑" w:eastAsia="微软雅黑" w:hAnsi="微软雅黑" w:cs="微软雅黑"/>
          <w:b/>
          <w:bCs/>
          <w:color w:val="2E74B5" w:themeColor="accent1" w:themeShade="BF"/>
          <w:sz w:val="28"/>
          <w:szCs w:val="28"/>
          <w:shd w:val="clear" w:color="auto" w:fill="FFFFFF"/>
        </w:rPr>
      </w:pPr>
    </w:p>
    <w:p w14:paraId="3F37D32B" w14:textId="77777777" w:rsidR="0058429C" w:rsidRDefault="00000000">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r>
        <w:rPr>
          <w:noProof/>
          <w:sz w:val="24"/>
          <w:szCs w:val="21"/>
        </w:rPr>
        <mc:AlternateContent>
          <mc:Choice Requires="wps">
            <w:drawing>
              <wp:anchor distT="0" distB="0" distL="114300" distR="114300" simplePos="0" relativeHeight="41512960" behindDoc="1" locked="0" layoutInCell="1" allowOverlap="1" wp14:anchorId="437C385C" wp14:editId="0F8B0096">
                <wp:simplePos x="0" y="0"/>
                <wp:positionH relativeFrom="column">
                  <wp:posOffset>24130</wp:posOffset>
                </wp:positionH>
                <wp:positionV relativeFrom="paragraph">
                  <wp:posOffset>401955</wp:posOffset>
                </wp:positionV>
                <wp:extent cx="5959475" cy="1228090"/>
                <wp:effectExtent l="4445" t="4445" r="17780" b="5715"/>
                <wp:wrapNone/>
                <wp:docPr id="17" name="文本框 17"/>
                <wp:cNvGraphicFramePr/>
                <a:graphic xmlns:a="http://schemas.openxmlformats.org/drawingml/2006/main">
                  <a:graphicData uri="http://schemas.microsoft.com/office/word/2010/wordprocessingShape">
                    <wps:wsp>
                      <wps:cNvSpPr txBox="1"/>
                      <wps:spPr>
                        <a:xfrm>
                          <a:off x="0" y="0"/>
                          <a:ext cx="5959475" cy="1228090"/>
                        </a:xfrm>
                        <a:prstGeom prst="rect">
                          <a:avLst/>
                        </a:prstGeom>
                        <a:solidFill>
                          <a:schemeClr val="accent1">
                            <a:lumMod val="20000"/>
                            <a:lumOff val="80000"/>
                          </a:schemeClr>
                        </a:solidFill>
                        <a:ln w="6350">
                          <a:solidFill>
                            <a:schemeClr val="accent1">
                              <a:lumMod val="75000"/>
                            </a:schemeClr>
                          </a:solidFill>
                          <a:prstDash val="sysDot"/>
                        </a:ln>
                      </wps:spPr>
                      <wps:style>
                        <a:lnRef idx="0">
                          <a:schemeClr val="accent1"/>
                        </a:lnRef>
                        <a:fillRef idx="0">
                          <a:schemeClr val="accent1"/>
                        </a:fillRef>
                        <a:effectRef idx="0">
                          <a:schemeClr val="accent1"/>
                        </a:effectRef>
                        <a:fontRef idx="minor">
                          <a:schemeClr val="dk1"/>
                        </a:fontRef>
                      </wps:style>
                      <wps:txbx>
                        <w:txbxContent>
                          <w:p w14:paraId="33DE8052" w14:textId="77777777" w:rsidR="0058429C" w:rsidRDefault="00000000">
                            <w:pPr>
                              <w:pStyle w:val="a3"/>
                              <w:spacing w:beforeLines="30" w:before="93"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roofErr w:type="spellStart"/>
                            <w:r>
                              <w:rPr>
                                <w:rFonts w:ascii="微软雅黑" w:eastAsia="微软雅黑" w:hAnsi="微软雅黑" w:cs="微软雅黑" w:hint="eastAsia"/>
                                <w:b/>
                                <w:bCs/>
                                <w:color w:val="2E74B5" w:themeColor="accent1" w:themeShade="BF"/>
                                <w:sz w:val="28"/>
                                <w:szCs w:val="28"/>
                                <w:shd w:val="clear" w:color="auto" w:fill="FFFFFF"/>
                              </w:rPr>
                              <w:t>Liwei</w:t>
                            </w:r>
                            <w:proofErr w:type="spellEnd"/>
                            <w:r>
                              <w:rPr>
                                <w:rFonts w:ascii="微软雅黑" w:eastAsia="微软雅黑" w:hAnsi="微软雅黑" w:cs="微软雅黑" w:hint="eastAsia"/>
                                <w:b/>
                                <w:bCs/>
                                <w:color w:val="2E74B5" w:themeColor="accent1" w:themeShade="BF"/>
                                <w:sz w:val="28"/>
                                <w:szCs w:val="28"/>
                                <w:shd w:val="clear" w:color="auto" w:fill="FFFFFF"/>
                              </w:rPr>
                              <w:t xml:space="preserve"> Lin 教授</w:t>
                            </w:r>
                          </w:p>
                          <w:p w14:paraId="79ED9F6E"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伯克利传感和驱动器中心共同主任</w:t>
                            </w:r>
                          </w:p>
                          <w:p w14:paraId="2C0A3067" w14:textId="77777777" w:rsidR="0058429C" w:rsidRDefault="00000000">
                            <w:pPr>
                              <w:pStyle w:val="a3"/>
                              <w:snapToGrid w:val="0"/>
                              <w:spacing w:line="360" w:lineRule="exact"/>
                              <w:ind w:left="0"/>
                              <w:jc w:val="center"/>
                              <w:rPr>
                                <w:rFonts w:ascii="微软雅黑" w:eastAsia="微软雅黑" w:hAnsi="微软雅黑" w:cs="微软雅黑"/>
                                <w:color w:val="2E74B5" w:themeColor="accent1" w:themeShade="BF"/>
                                <w:sz w:val="22"/>
                                <w:szCs w:val="22"/>
                                <w:shd w:val="clear" w:color="auto" w:fill="FFFFFF"/>
                              </w:rPr>
                            </w:pPr>
                            <w:r>
                              <w:rPr>
                                <w:rFonts w:ascii="微软雅黑" w:eastAsia="微软雅黑" w:hAnsi="微软雅黑" w:cs="微软雅黑" w:hint="eastAsia"/>
                                <w:color w:val="2E74B5" w:themeColor="accent1" w:themeShade="BF"/>
                                <w:sz w:val="22"/>
                                <w:szCs w:val="22"/>
                                <w:shd w:val="clear" w:color="auto" w:fill="FFFFFF"/>
                              </w:rPr>
                              <w:t>国际微机电系统技术专家</w:t>
                            </w:r>
                          </w:p>
                          <w:p w14:paraId="1DEFB98F"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2009年获得美国国家科学基金会青年学者奖</w:t>
                            </w:r>
                          </w:p>
                          <w:p w14:paraId="10AE6A22" w14:textId="77777777" w:rsidR="0058429C" w:rsidRDefault="0058429C">
                            <w:pPr>
                              <w:snapToGrid w:val="0"/>
                              <w:rPr>
                                <w:color w:val="C00000"/>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_x0000_s1026" o:spid="_x0000_s1026" o:spt="202" type="#_x0000_t202" style="position:absolute;left:0pt;margin-left:1.9pt;margin-top:31.65pt;height:96.7pt;width:469.25pt;z-index:-461803520;mso-width-relative:page;mso-height-relative:page;" fillcolor="#DEEBF7 [660]" filled="t" stroked="t" coordsize="21600,21600" o:gfxdata="UEsDBAoAAAAAAIdO4kAAAAAAAAAAAAAAAAAEAAAAZHJzL1BLAwQUAAAACACHTuJAX7mm9dQAAAAI&#10;AQAADwAAAGRycy9kb3ducmV2LnhtbE2PzU7DMBCE70i8g7VI3Kjz0yYQsukBiV5RSh/AiU0SYa+j&#10;2G3K23c5wW1HM5r5tt5fnRUXs4TJE0K6SUAY6r2eaEA4fb4/PYMIUZFW1pNB+DEB9s39Xa0q7Vdq&#10;zeUYB8ElFCqFMMY4V1KGfjROhY2fDbH35RenIstlkHpRK5c7K7MkKaRTE/HCqGbzNpr++3h2CJ0t&#10;h1P6YWkt2x0Vh7Bt4+QRHx/S5BVENNf4F4ZffEaHhpk6fyYdhEXIGTwiFHkOgu2XbcZHh5DtihJk&#10;U8v/DzQ3UEsDBBQAAAAIAIdO4kDx5VRrcgIAAOIEAAAOAAAAZHJzL2Uyb0RvYy54bWytVM1uEzEQ&#10;viPxDpbvdDch2/yomyptGoRUaKWCODteb3Yl22NsJ7vhAcobcOLCnefqczD2bvpDEQfExR7PjL/x&#10;fDPjk9NWSbIT1tWgczo4SikRmkNR601OP35YvZpQ4jzTBZOgRU73wtHT+csXJ42ZiSFUIAthCYJo&#10;N2tMTivvzSxJHK+EYu4IjNBoLMEq5vFoN0lhWYPoSibDND1OGrCFscCFc6hddkY6j/hlKbi/Kksn&#10;PJE5xbf5uNq4rsOazE/YbGOZqWreP4P9wysUqzUGvYdaMs/I1tbPoFTNLTgo/REHlUBZ1lzEHDCb&#10;QfpbNjcVMyLmguQ4c0+T+3+w/P3u2pK6wNqNKdFMYY3uvn29+/7z7sctQR0S1Bg3Q78bg56+PYMW&#10;nQ96h8qQd1taFXbMiKAdqd7f0ytaTzgqs2k2HY0zSjjaBsPhJJ3GAiQP1411/o0ARYKQU4v1i7Sy&#10;3aXz+BR0PbiEaA5kXaxqKePBbtbn0pIdw1ovLy7OVuN4V27VOyg6NbZM2hcd1dganXpyUCO+62Bi&#10;rCf4UpMmp8evszTCPrH1l/ogF+Ps7PhZ7HHWx/5bkJDdkrmqQ3J7twQfuMY7UuMWatFxHiTfrtu+&#10;QGso9lgfC12LO8NXNWJdMuevmcWexpLgnPorXEoJmAn0EiUV2C9/0gd/bDW0UtLgjOTUfd4yKyiR&#10;bzU24XQwGoWhiodRNh7iwT62rB9b9FadA5ZmgD+C4VEM/l4exNKC+oTjvAhR0cQ0x9g59Qfx3HeT&#10;i98BF4tFdMIxMsxf6hvDA3RoBA2LrYeyjg0TaOq46dnDQYp09kMfJvXxOXo9fE3zX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F+5pvXUAAAACAEAAA8AAAAAAAAAAQAgAAAAIgAAAGRycy9kb3ducmV2&#10;LnhtbFBLAQIUABQAAAAIAIdO4kDx5VRrcgIAAOIEAAAOAAAAAAAAAAEAIAAAACMBAABkcnMvZTJv&#10;RG9jLnhtbFBLBQYAAAAABgAGAFkBAAAHBgAAAAA=&#10;">
                <v:fill on="t" focussize="0,0"/>
                <v:stroke weight="0.5pt" color="#2E75B6 [2404]" joinstyle="round" dashstyle="1 1"/>
                <v:imagedata o:title=""/>
                <o:lock v:ext="edit" aspectratio="f"/>
                <v:textbox>
                  <w:txbxContent>
                    <w:p>
                      <w:pPr>
                        <w:pStyle w:val="2"/>
                        <w:keepNext w:val="0"/>
                        <w:keepLines w:val="0"/>
                        <w:pageBreakBefore w:val="0"/>
                        <w:widowControl w:val="0"/>
                        <w:kinsoku/>
                        <w:wordWrap/>
                        <w:overflowPunct/>
                        <w:topLinePunct w:val="0"/>
                        <w:autoSpaceDE/>
                        <w:autoSpaceDN/>
                        <w:bidi w:val="0"/>
                        <w:adjustRightInd/>
                        <w:snapToGrid/>
                        <w:spacing w:before="0" w:beforeLines="30" w:after="157" w:afterLines="50" w:line="360" w:lineRule="exact"/>
                        <w:ind w:left="0" w:right="0"/>
                        <w:jc w:val="center"/>
                        <w:textAlignment w:val="auto"/>
                        <w:outlineLvl w:val="9"/>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pPr>
                      <w:r>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t>Liwei Lin 教授</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伯克利传感和驱动器中心共同主任</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pPr>
                      <w:r>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t>国际微机电系统技术专家</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2009年获得美国国家科学基金会青年学者奖</w:t>
                      </w:r>
                    </w:p>
                    <w:p>
                      <w:pPr>
                        <w:keepNext w:val="0"/>
                        <w:keepLines w:val="0"/>
                        <w:pageBreakBefore w:val="0"/>
                        <w:widowControl w:val="0"/>
                        <w:kinsoku/>
                        <w:wordWrap/>
                        <w:overflowPunct/>
                        <w:topLinePunct w:val="0"/>
                        <w:autoSpaceDE/>
                        <w:autoSpaceDN/>
                        <w:bidi w:val="0"/>
                        <w:adjustRightInd/>
                        <w:snapToGrid w:val="0"/>
                        <w:jc w:val="both"/>
                        <w:textAlignment w:val="auto"/>
                        <w:outlineLvl w:val="9"/>
                        <w:rPr>
                          <w:rFonts w:hint="eastAsia" w:eastAsiaTheme="minorEastAsia"/>
                          <w:color w:val="C00000"/>
                          <w:lang w:val="en-US" w:eastAsia="zh-CN"/>
                        </w:rPr>
                      </w:pPr>
                    </w:p>
                  </w:txbxContent>
                </v:textbox>
              </v:shape>
            </w:pict>
          </mc:Fallback>
        </mc:AlternateContent>
      </w:r>
    </w:p>
    <w:p w14:paraId="5BACF994"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15EF7E42"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1FCB5523"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568DEB2B"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1D83A717" w14:textId="77777777" w:rsidR="0058429C" w:rsidRDefault="00000000">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r>
        <w:rPr>
          <w:noProof/>
          <w:sz w:val="24"/>
          <w:szCs w:val="21"/>
        </w:rPr>
        <mc:AlternateContent>
          <mc:Choice Requires="wps">
            <w:drawing>
              <wp:anchor distT="0" distB="0" distL="114300" distR="114300" simplePos="0" relativeHeight="251678720" behindDoc="1" locked="0" layoutInCell="1" allowOverlap="1" wp14:anchorId="62A221D4" wp14:editId="00F8A9B8">
                <wp:simplePos x="0" y="0"/>
                <wp:positionH relativeFrom="column">
                  <wp:posOffset>24130</wp:posOffset>
                </wp:positionH>
                <wp:positionV relativeFrom="paragraph">
                  <wp:posOffset>84455</wp:posOffset>
                </wp:positionV>
                <wp:extent cx="5959475" cy="1534795"/>
                <wp:effectExtent l="4445" t="4445" r="17780" b="22860"/>
                <wp:wrapNone/>
                <wp:docPr id="24" name="文本框 24"/>
                <wp:cNvGraphicFramePr/>
                <a:graphic xmlns:a="http://schemas.openxmlformats.org/drawingml/2006/main">
                  <a:graphicData uri="http://schemas.microsoft.com/office/word/2010/wordprocessingShape">
                    <wps:wsp>
                      <wps:cNvSpPr txBox="1"/>
                      <wps:spPr>
                        <a:xfrm>
                          <a:off x="0" y="0"/>
                          <a:ext cx="5959475" cy="1534795"/>
                        </a:xfrm>
                        <a:prstGeom prst="rect">
                          <a:avLst/>
                        </a:prstGeom>
                        <a:solidFill>
                          <a:schemeClr val="accent1">
                            <a:lumMod val="20000"/>
                            <a:lumOff val="80000"/>
                          </a:schemeClr>
                        </a:solidFill>
                        <a:ln w="6350">
                          <a:solidFill>
                            <a:schemeClr val="accent1">
                              <a:lumMod val="75000"/>
                            </a:schemeClr>
                          </a:solidFill>
                          <a:prstDash val="sysDot"/>
                        </a:ln>
                      </wps:spPr>
                      <wps:style>
                        <a:lnRef idx="0">
                          <a:schemeClr val="accent1"/>
                        </a:lnRef>
                        <a:fillRef idx="0">
                          <a:schemeClr val="accent1"/>
                        </a:fillRef>
                        <a:effectRef idx="0">
                          <a:schemeClr val="accent1"/>
                        </a:effectRef>
                        <a:fontRef idx="minor">
                          <a:schemeClr val="dk1"/>
                        </a:fontRef>
                      </wps:style>
                      <wps:txbx>
                        <w:txbxContent>
                          <w:p w14:paraId="0B2EAAB4" w14:textId="77777777" w:rsidR="0058429C" w:rsidRDefault="00000000">
                            <w:pPr>
                              <w:pStyle w:val="a3"/>
                              <w:spacing w:beforeLines="50" w:before="156"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 xml:space="preserve">Samuel Mao </w:t>
                            </w:r>
                            <w:r>
                              <w:rPr>
                                <w:rFonts w:ascii="微软雅黑" w:eastAsia="微软雅黑" w:hAnsi="微软雅黑" w:cs="微软雅黑" w:hint="eastAsia"/>
                                <w:b/>
                                <w:bCs/>
                                <w:color w:val="2E74B5" w:themeColor="accent1" w:themeShade="BF"/>
                                <w:sz w:val="28"/>
                                <w:szCs w:val="28"/>
                                <w:shd w:val="clear" w:color="auto" w:fill="FFFFFF"/>
                              </w:rPr>
                              <w:t>教授</w:t>
                            </w:r>
                          </w:p>
                          <w:p w14:paraId="1857790F"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伯克利清洁能源工程实验室主任</w:t>
                            </w:r>
                          </w:p>
                          <w:p w14:paraId="6ECBFABB" w14:textId="77777777" w:rsidR="0058429C" w:rsidRDefault="00000000">
                            <w:pPr>
                              <w:pStyle w:val="a3"/>
                              <w:snapToGrid w:val="0"/>
                              <w:spacing w:line="360" w:lineRule="exact"/>
                              <w:ind w:left="0"/>
                              <w:jc w:val="center"/>
                              <w:rPr>
                                <w:rFonts w:ascii="微软雅黑" w:eastAsia="微软雅黑" w:hAnsi="微软雅黑" w:cs="微软雅黑"/>
                                <w:color w:val="2E74B5" w:themeColor="accent1" w:themeShade="BF"/>
                                <w:sz w:val="22"/>
                                <w:szCs w:val="22"/>
                                <w:shd w:val="clear" w:color="auto" w:fill="FFFFFF"/>
                              </w:rPr>
                            </w:pPr>
                            <w:r>
                              <w:rPr>
                                <w:rFonts w:ascii="微软雅黑" w:eastAsia="微软雅黑" w:hAnsi="微软雅黑" w:cs="微软雅黑" w:hint="eastAsia"/>
                                <w:color w:val="2E74B5" w:themeColor="accent1" w:themeShade="BF"/>
                                <w:sz w:val="22"/>
                                <w:szCs w:val="22"/>
                                <w:shd w:val="clear" w:color="auto" w:fill="FFFFFF"/>
                              </w:rPr>
                              <w:t>国际能源工程和材料技术专家</w:t>
                            </w:r>
                          </w:p>
                          <w:p w14:paraId="225EC050"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2011年国际材料研究大会共同主席，2012和2017年国际清洁能源大会联席主席，</w:t>
                            </w:r>
                          </w:p>
                          <w:p w14:paraId="28047197"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2011年荣获国际技术创新奖。</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_x0000_s1026" o:spid="_x0000_s1026" o:spt="202" type="#_x0000_t202" style="position:absolute;left:0pt;margin-left:1.9pt;margin-top:6.65pt;height:120.85pt;width:469.25pt;z-index:-1552665600;mso-width-relative:page;mso-height-relative:page;" fillcolor="#DEEBF7 [660]" filled="t" stroked="t" coordsize="21600,21600" o:gfxdata="UEsDBAoAAAAAAIdO4kAAAAAAAAAAAAAAAAAEAAAAZHJzL1BLAwQUAAAACACHTuJAwEv/ItQAAAAI&#10;AQAADwAAAGRycy9kb3ducmV2LnhtbE2PwU7DMBBE70j8g7VI3KidpGkhxOkBCa4opR/gxEsSYa+j&#10;2G3K37Oc4Lazs5p5Wx+u3okLLnEKpCHbKBBIfbATDRpOH68PjyBiMmSNC4QavjHCobm9qU1lw0ot&#10;Xo5pEBxCsTIaxpTmSsrYj+hN3IQZib3PsHiTWC6DtItZOdw7mSu1k95MxA2jmfFlxP7rePYaOrcf&#10;Ttm7o3XflrR7i9s2TUHr+7tMPYNIeE1/x/CLz+jQMFMXzmSjcBoKBk+8LgoQbD9tcx46DXlZKpBN&#10;Lf8/0PwAUEsDBBQAAAAIAIdO4kC2hMEAcgIAAOIEAAAOAAAAZHJzL2Uyb0RvYy54bWytVM1uEzEQ&#10;viPxDpbvdJM02zRRNlXaNAip0EoFcXa83uxKtsfYTnbDA8AbcOLCnefqczD2btKUIg6Ii3c8M/vN&#10;zzfj6UWjJNkK6yrQGe2f9CgRmkNe6XVGP7xfvjqnxHmmcyZBi4zuhKMXs5cvprWZiAGUIHNhCYJo&#10;N6lNRkvvzSRJHC+FYu4EjNBoLMAq5vFq10luWY3oSiaDXu8sqcHmxgIXzqF20RrpLOIXheD+tiic&#10;8ERmFHPz8bTxXIUzmU3ZZG2ZKSvepcH+IQvFKo1BD1AL5hnZ2OoZlKq4BQeFP+GgEiiKiotYA1bT&#10;7/1WzX3JjIi1YHOcObTJ/T9Y/m57Z0mVZ3QwpEQzhRw9fPv68P3nw48vBHXYoNq4CfrdG/T0zSU0&#10;SPRe71AZ6m4Kq8IXKyJox1bvDu0VjScclek4HQ9HKSUcbf30dDgapwEnefzdWOdfC1AkCBm1yF9s&#10;K9veON+67l1CNAeyypeVlPFi16sracmWIdeL6+vL5Sj+KzfqLeStGkem15GOahyNVn2+V2MqroWJ&#10;aT3Bl5rUGT07TXsR9omt+6kLcj1KL8+exR6lXey/BQnVLZgrWyS3cwvwXY+kxpwCF23Pg+SbVdMR&#10;tIJ8h/xYaEfcGb6sEOuGOX/HLM40UoJ76m/xKCRgJdBJlJRgP/9JH/xx1NBKSY07klH3acOsoES+&#10;0TiE4/5wGJYqXobpaIAXe2xZHVv0Rl0BUtPHF8HwKAZ/L/diYUF9xHWeh6hoYppj7Iz6vXjl283F&#10;54CL+Tw64RoZ5m/0veEBOgyChvnGQ1HFgQltanvTdQ8XKXLbLX3Y1ON79Hp8mma/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MBL/yLUAAAACAEAAA8AAAAAAAAAAQAgAAAAIgAAAGRycy9kb3ducmV2&#10;LnhtbFBLAQIUABQAAAAIAIdO4kC2hMEAcgIAAOIEAAAOAAAAAAAAAAEAIAAAACMBAABkcnMvZTJv&#10;RG9jLnhtbFBLBQYAAAAABgAGAFkBAAAHBgAAAAA=&#10;">
                <v:fill on="t" focussize="0,0"/>
                <v:stroke weight="0.5pt" color="#2E75B6 [2404]" joinstyle="round" dashstyle="1 1"/>
                <v:imagedata o:title=""/>
                <o:lock v:ext="edit" aspectratio="f"/>
                <v:textbox>
                  <w:txbxContent>
                    <w:p>
                      <w:pPr>
                        <w:pStyle w:val="2"/>
                        <w:keepNext w:val="0"/>
                        <w:keepLines w:val="0"/>
                        <w:pageBreakBefore w:val="0"/>
                        <w:widowControl w:val="0"/>
                        <w:kinsoku/>
                        <w:wordWrap/>
                        <w:overflowPunct/>
                        <w:topLinePunct w:val="0"/>
                        <w:autoSpaceDE/>
                        <w:autoSpaceDN/>
                        <w:bidi w:val="0"/>
                        <w:adjustRightInd/>
                        <w:snapToGrid/>
                        <w:spacing w:before="0" w:beforeLines="50" w:after="157" w:afterLines="50" w:line="360" w:lineRule="exact"/>
                        <w:ind w:left="0" w:right="0"/>
                        <w:jc w:val="center"/>
                        <w:textAlignment w:val="auto"/>
                        <w:outlineLvl w:val="9"/>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pPr>
                      <w:r>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t>Samuel Mao 教授</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伯克利清洁能源工程实验室主任</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pPr>
                      <w:r>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t>国际能源工程和材料技术专家</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2011年国际材料研究大会共同主席，2012和2017年国际清洁能源大会联席主席，</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2011年荣获国际技术创新奖。</w:t>
                      </w:r>
                    </w:p>
                  </w:txbxContent>
                </v:textbox>
              </v:shape>
            </w:pict>
          </mc:Fallback>
        </mc:AlternateContent>
      </w:r>
    </w:p>
    <w:p w14:paraId="5EADE85B"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50B7E471"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39C3A6C8"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21E2176E" w14:textId="77777777" w:rsidR="0058429C" w:rsidRDefault="00000000">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r>
        <w:rPr>
          <w:noProof/>
          <w:sz w:val="24"/>
          <w:szCs w:val="21"/>
        </w:rPr>
        <mc:AlternateContent>
          <mc:Choice Requires="wps">
            <w:drawing>
              <wp:anchor distT="0" distB="0" distL="114300" distR="114300" simplePos="0" relativeHeight="347282432" behindDoc="1" locked="0" layoutInCell="1" allowOverlap="1" wp14:anchorId="5E93BA4E" wp14:editId="645F2098">
                <wp:simplePos x="0" y="0"/>
                <wp:positionH relativeFrom="column">
                  <wp:posOffset>24130</wp:posOffset>
                </wp:positionH>
                <wp:positionV relativeFrom="paragraph">
                  <wp:posOffset>401320</wp:posOffset>
                </wp:positionV>
                <wp:extent cx="5959475" cy="1054100"/>
                <wp:effectExtent l="4445" t="4445" r="17780" b="8255"/>
                <wp:wrapNone/>
                <wp:docPr id="30" name="文本框 30"/>
                <wp:cNvGraphicFramePr/>
                <a:graphic xmlns:a="http://schemas.openxmlformats.org/drawingml/2006/main">
                  <a:graphicData uri="http://schemas.microsoft.com/office/word/2010/wordprocessingShape">
                    <wps:wsp>
                      <wps:cNvSpPr txBox="1"/>
                      <wps:spPr>
                        <a:xfrm>
                          <a:off x="0" y="0"/>
                          <a:ext cx="5959475" cy="1054100"/>
                        </a:xfrm>
                        <a:prstGeom prst="rect">
                          <a:avLst/>
                        </a:prstGeom>
                        <a:solidFill>
                          <a:schemeClr val="accent1">
                            <a:lumMod val="20000"/>
                            <a:lumOff val="80000"/>
                          </a:schemeClr>
                        </a:solidFill>
                        <a:ln w="6350">
                          <a:solidFill>
                            <a:schemeClr val="accent1">
                              <a:lumMod val="75000"/>
                            </a:schemeClr>
                          </a:solidFill>
                          <a:prstDash val="sysDot"/>
                        </a:ln>
                      </wps:spPr>
                      <wps:style>
                        <a:lnRef idx="0">
                          <a:schemeClr val="accent1"/>
                        </a:lnRef>
                        <a:fillRef idx="0">
                          <a:schemeClr val="accent1"/>
                        </a:fillRef>
                        <a:effectRef idx="0">
                          <a:schemeClr val="accent1"/>
                        </a:effectRef>
                        <a:fontRef idx="minor">
                          <a:schemeClr val="dk1"/>
                        </a:fontRef>
                      </wps:style>
                      <wps:txbx>
                        <w:txbxContent>
                          <w:p w14:paraId="393695B2" w14:textId="77777777" w:rsidR="0058429C" w:rsidRDefault="00000000">
                            <w:pPr>
                              <w:pStyle w:val="a3"/>
                              <w:spacing w:beforeLines="50" w:before="156"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 xml:space="preserve">Sara </w:t>
                            </w:r>
                            <w:proofErr w:type="spellStart"/>
                            <w:r>
                              <w:rPr>
                                <w:rFonts w:ascii="微软雅黑" w:eastAsia="微软雅黑" w:hAnsi="微软雅黑" w:cs="微软雅黑" w:hint="eastAsia"/>
                                <w:b/>
                                <w:bCs/>
                                <w:color w:val="2E74B5" w:themeColor="accent1" w:themeShade="BF"/>
                                <w:sz w:val="28"/>
                                <w:szCs w:val="28"/>
                                <w:shd w:val="clear" w:color="auto" w:fill="FFFFFF"/>
                              </w:rPr>
                              <w:t>McMains</w:t>
                            </w:r>
                            <w:proofErr w:type="spellEnd"/>
                            <w:r>
                              <w:rPr>
                                <w:rFonts w:ascii="微软雅黑" w:eastAsia="微软雅黑" w:hAnsi="微软雅黑" w:cs="微软雅黑" w:hint="eastAsia"/>
                                <w:b/>
                                <w:bCs/>
                                <w:color w:val="2E74B5" w:themeColor="accent1" w:themeShade="BF"/>
                                <w:sz w:val="28"/>
                                <w:szCs w:val="28"/>
                                <w:shd w:val="clear" w:color="auto" w:fill="FFFFFF"/>
                              </w:rPr>
                              <w:t xml:space="preserve"> 教授</w:t>
                            </w:r>
                          </w:p>
                          <w:p w14:paraId="7E19A121" w14:textId="77777777" w:rsidR="0058429C" w:rsidRDefault="00000000">
                            <w:pPr>
                              <w:pStyle w:val="a3"/>
                              <w:snapToGrid w:val="0"/>
                              <w:spacing w:line="360" w:lineRule="exact"/>
                              <w:ind w:left="0"/>
                              <w:jc w:val="center"/>
                              <w:rPr>
                                <w:rFonts w:ascii="微软雅黑" w:eastAsia="微软雅黑" w:hAnsi="微软雅黑" w:cs="微软雅黑"/>
                                <w:color w:val="2E74B5" w:themeColor="accent1" w:themeShade="BF"/>
                                <w:sz w:val="22"/>
                                <w:szCs w:val="22"/>
                                <w:shd w:val="clear" w:color="auto" w:fill="FFFFFF"/>
                              </w:rPr>
                            </w:pPr>
                            <w:r>
                              <w:rPr>
                                <w:rFonts w:ascii="微软雅黑" w:eastAsia="微软雅黑" w:hAnsi="微软雅黑" w:cs="微软雅黑" w:hint="eastAsia"/>
                                <w:color w:val="2E74B5" w:themeColor="accent1" w:themeShade="BF"/>
                                <w:sz w:val="22"/>
                                <w:szCs w:val="22"/>
                                <w:shd w:val="clear" w:color="auto" w:fill="FFFFFF"/>
                              </w:rPr>
                              <w:t>国际智能制造技术专家</w:t>
                            </w:r>
                          </w:p>
                          <w:p w14:paraId="38477C87"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2005年获得美国国家科学基金会青年学者奖，2011年获得Audi制造技术奖。</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_x0000_s1026" o:spid="_x0000_s1026" o:spt="202" type="#_x0000_t202" style="position:absolute;left:0pt;margin-left:1.9pt;margin-top:31.6pt;height:83pt;width:469.25pt;z-index:-156034048;mso-width-relative:page;mso-height-relative:page;" fillcolor="#DEEBF7 [660]" filled="t" stroked="t" coordsize="21600,21600" o:gfxdata="UEsDBAoAAAAAAIdO4kAAAAAAAAAAAAAAAAAEAAAAZHJzL1BLAwQUAAAACACHTuJAg9WkXtQAAAAI&#10;AQAADwAAAGRycy9kb3ducmV2LnhtbE2PwU7DMBBE70j8g7VI3KgTp6Q0ZNMDElxRSj/AiZckwl5H&#10;sduUv8ec4Dia0cyb+nB1VlxoCZNnhHyTgSDuvZl4QDh9vD48gQhRs9HWMyF8U4BDc3tT68r4lVu6&#10;HOMgUgmHSiOMMc6VlKEfyemw8TNx8j794nRMchmkWfSayp2VKstK6fTEaWHUM72M1H8dzw6hs7vh&#10;lL9bXnftI5dvYdvGySPe3+XZM4hI1/gXhl/8hA5NYur8mU0QFqFI4BGhLBSIZO+3qgDRISi1VyCb&#10;Wv4/0PwAUEsDBBQAAAAIAIdO4kA43TuccgIAAOIEAAAOAAAAZHJzL2Uyb0RvYy54bWytVMFuEzEQ&#10;vSPxD5bvdDdttmmjbKq0aRBSoZUC4ux4vdmVbI+xneyGD4A/4MSFO9/V72Ds3aQtRRwQF3s8M37j&#10;eTPjyUWrJNkK62rQOR0cpZQIzaGo9TqnH94vXp1R4jzTBZOgRU53wtGL6csXk8aMxTFUIAthCYJo&#10;N25MTivvzThJHK+EYu4IjNBoLMEq5vFo10lhWYPoSibHaXqaNGALY4EL51A774x0GvHLUnB/W5ZO&#10;eCJzim/zcbVxXYU1mU7YeG2ZqWreP4P9wysUqzUGPUDNmWdkY+tnUKrmFhyU/oiDSqAsay5iDpjN&#10;IP0tm2XFjIi5IDnOHGhy/w+Wv9veWVIXOT1BejRTWKP7b1/vv/+8//GFoA4Jaowbo9/SoKdvL6HF&#10;Qu/1DpUh77a0KuyYEUE7Yu0O9IrWE47K7Dw7H44ySjjaBmk2HKQRP3m4bqzzrwUoEoScWqxfpJVt&#10;b5zHp6Dr3iVEcyDrYlFLGQ92vbqSlmwZ1np+fX25GMW7cqPeQtGpsWW6mGyMamyNTn22VyO+62Bi&#10;rCf4UpMmp6cnWRphn9j6S32Q61F2efos9ijrY/8tSMhuzlzVIbmdm4MPXOMdqXELteg4D5JvV21f&#10;oBUUO6yPha7FneGLGrFumPN3zGJPY0lwTv0tLqUEzAR6iZIK7Oc/6YM/thpaKWlwRnLqPm2YFZTI&#10;Nxqb8HwwHIahiodhNjrGg31sWT226I26AizNAH8Ew6MY/L3ci6UF9RHHeRaioolpjrFz6vfile8m&#10;F78DLmaz6IRjZJi/0UvDA3RoBA2zjYeyjg0TaOq46dnDQYp09kMfJvXxOXo9fE3TX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IPVpF7UAAAACAEAAA8AAAAAAAAAAQAgAAAAIgAAAGRycy9kb3ducmV2&#10;LnhtbFBLAQIUABQAAAAIAIdO4kA43TuccgIAAOIEAAAOAAAAAAAAAAEAIAAAACMBAABkcnMvZTJv&#10;RG9jLnhtbFBLBQYAAAAABgAGAFkBAAAHBgAAAAA=&#10;">
                <v:fill on="t" focussize="0,0"/>
                <v:stroke weight="0.5pt" color="#2E75B6 [2404]" joinstyle="round" dashstyle="1 1"/>
                <v:imagedata o:title=""/>
                <o:lock v:ext="edit" aspectratio="f"/>
                <v:textbox>
                  <w:txbxContent>
                    <w:p>
                      <w:pPr>
                        <w:pStyle w:val="2"/>
                        <w:keepNext w:val="0"/>
                        <w:keepLines w:val="0"/>
                        <w:pageBreakBefore w:val="0"/>
                        <w:widowControl w:val="0"/>
                        <w:kinsoku/>
                        <w:wordWrap/>
                        <w:overflowPunct/>
                        <w:topLinePunct w:val="0"/>
                        <w:autoSpaceDE/>
                        <w:autoSpaceDN/>
                        <w:bidi w:val="0"/>
                        <w:adjustRightInd/>
                        <w:snapToGrid/>
                        <w:spacing w:before="0" w:beforeLines="50" w:after="157" w:afterLines="50" w:line="360" w:lineRule="exact"/>
                        <w:ind w:left="0" w:right="0"/>
                        <w:jc w:val="center"/>
                        <w:textAlignment w:val="auto"/>
                        <w:outlineLvl w:val="9"/>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pPr>
                      <w:r>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t>Sara McMains 教授</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pPr>
                      <w:r>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t>国际智能制造技术专家</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2005年获得美国国家科学基金会青年学者奖，2011年获得Audi制造技术奖。</w:t>
                      </w:r>
                    </w:p>
                  </w:txbxContent>
                </v:textbox>
              </v:shape>
            </w:pict>
          </mc:Fallback>
        </mc:AlternateContent>
      </w:r>
    </w:p>
    <w:p w14:paraId="79A9A974"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7CD6C6D1"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56962D8B"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5A5E23CE" w14:textId="77777777" w:rsidR="0058429C" w:rsidRDefault="00000000">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r>
        <w:rPr>
          <w:noProof/>
          <w:sz w:val="24"/>
          <w:szCs w:val="21"/>
        </w:rPr>
        <mc:AlternateContent>
          <mc:Choice Requires="wps">
            <w:drawing>
              <wp:anchor distT="0" distB="0" distL="114300" distR="114300" simplePos="0" relativeHeight="347283456" behindDoc="1" locked="0" layoutInCell="1" allowOverlap="1" wp14:anchorId="30725FDB" wp14:editId="2ED418F8">
                <wp:simplePos x="0" y="0"/>
                <wp:positionH relativeFrom="column">
                  <wp:posOffset>24130</wp:posOffset>
                </wp:positionH>
                <wp:positionV relativeFrom="paragraph">
                  <wp:posOffset>237490</wp:posOffset>
                </wp:positionV>
                <wp:extent cx="5959475" cy="1292860"/>
                <wp:effectExtent l="4445" t="4445" r="17780" b="17145"/>
                <wp:wrapNone/>
                <wp:docPr id="31" name="文本框 31"/>
                <wp:cNvGraphicFramePr/>
                <a:graphic xmlns:a="http://schemas.openxmlformats.org/drawingml/2006/main">
                  <a:graphicData uri="http://schemas.microsoft.com/office/word/2010/wordprocessingShape">
                    <wps:wsp>
                      <wps:cNvSpPr txBox="1"/>
                      <wps:spPr>
                        <a:xfrm>
                          <a:off x="0" y="0"/>
                          <a:ext cx="5959475" cy="1292860"/>
                        </a:xfrm>
                        <a:prstGeom prst="rect">
                          <a:avLst/>
                        </a:prstGeom>
                        <a:solidFill>
                          <a:schemeClr val="accent1">
                            <a:lumMod val="20000"/>
                            <a:lumOff val="80000"/>
                          </a:schemeClr>
                        </a:solidFill>
                        <a:ln w="6350">
                          <a:solidFill>
                            <a:schemeClr val="accent1">
                              <a:lumMod val="75000"/>
                            </a:schemeClr>
                          </a:solidFill>
                          <a:prstDash val="sysDot"/>
                        </a:ln>
                      </wps:spPr>
                      <wps:style>
                        <a:lnRef idx="0">
                          <a:schemeClr val="accent1"/>
                        </a:lnRef>
                        <a:fillRef idx="0">
                          <a:schemeClr val="accent1"/>
                        </a:fillRef>
                        <a:effectRef idx="0">
                          <a:schemeClr val="accent1"/>
                        </a:effectRef>
                        <a:fontRef idx="minor">
                          <a:schemeClr val="dk1"/>
                        </a:fontRef>
                      </wps:style>
                      <wps:txbx>
                        <w:txbxContent>
                          <w:p w14:paraId="5A8987C1" w14:textId="77777777" w:rsidR="0058429C" w:rsidRDefault="00000000">
                            <w:pPr>
                              <w:pStyle w:val="a3"/>
                              <w:spacing w:beforeLines="50" w:before="156"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 xml:space="preserve">Mohammad </w:t>
                            </w:r>
                            <w:proofErr w:type="spellStart"/>
                            <w:r>
                              <w:rPr>
                                <w:rFonts w:ascii="微软雅黑" w:eastAsia="微软雅黑" w:hAnsi="微软雅黑" w:cs="微软雅黑" w:hint="eastAsia"/>
                                <w:b/>
                                <w:bCs/>
                                <w:color w:val="2E74B5" w:themeColor="accent1" w:themeShade="BF"/>
                                <w:sz w:val="28"/>
                                <w:szCs w:val="28"/>
                                <w:shd w:val="clear" w:color="auto" w:fill="FFFFFF"/>
                              </w:rPr>
                              <w:t>Mofrad</w:t>
                            </w:r>
                            <w:proofErr w:type="spellEnd"/>
                            <w:r>
                              <w:rPr>
                                <w:rFonts w:ascii="微软雅黑" w:eastAsia="微软雅黑" w:hAnsi="微软雅黑" w:cs="微软雅黑" w:hint="eastAsia"/>
                                <w:b/>
                                <w:bCs/>
                                <w:color w:val="2E74B5" w:themeColor="accent1" w:themeShade="BF"/>
                                <w:sz w:val="28"/>
                                <w:szCs w:val="28"/>
                                <w:shd w:val="clear" w:color="auto" w:fill="FFFFFF"/>
                              </w:rPr>
                              <w:t xml:space="preserve"> 教授</w:t>
                            </w:r>
                          </w:p>
                          <w:p w14:paraId="6929DD8A"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伯克利分子细胞生物力学实验室主任</w:t>
                            </w:r>
                          </w:p>
                          <w:p w14:paraId="0624DC97" w14:textId="77777777" w:rsidR="0058429C" w:rsidRDefault="00000000">
                            <w:pPr>
                              <w:pStyle w:val="a3"/>
                              <w:snapToGrid w:val="0"/>
                              <w:spacing w:line="360" w:lineRule="exact"/>
                              <w:ind w:left="0"/>
                              <w:jc w:val="center"/>
                              <w:rPr>
                                <w:rFonts w:ascii="微软雅黑" w:eastAsia="微软雅黑" w:hAnsi="微软雅黑" w:cs="微软雅黑"/>
                                <w:color w:val="2E74B5" w:themeColor="accent1" w:themeShade="BF"/>
                                <w:sz w:val="22"/>
                                <w:szCs w:val="22"/>
                                <w:shd w:val="clear" w:color="auto" w:fill="FFFFFF"/>
                              </w:rPr>
                            </w:pPr>
                            <w:r>
                              <w:rPr>
                                <w:rFonts w:ascii="微软雅黑" w:eastAsia="微软雅黑" w:hAnsi="微软雅黑" w:cs="微软雅黑" w:hint="eastAsia"/>
                                <w:color w:val="2E74B5" w:themeColor="accent1" w:themeShade="BF"/>
                                <w:sz w:val="22"/>
                                <w:szCs w:val="22"/>
                                <w:shd w:val="clear" w:color="auto" w:fill="FFFFFF"/>
                              </w:rPr>
                              <w:t>国际生物力学技术专家</w:t>
                            </w:r>
                          </w:p>
                          <w:p w14:paraId="4F2F3E15"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2010年获得美国国家科学基金会青年学者奖</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_x0000_s1026" o:spid="_x0000_s1026" o:spt="202" type="#_x0000_t202" style="position:absolute;left:0pt;margin-left:1.9pt;margin-top:18.7pt;height:101.8pt;width:469.25pt;z-index:1240597504;mso-width-relative:page;mso-height-relative:page;" fillcolor="#DEEBF7 [660]" filled="t" stroked="t" coordsize="21600,21600" o:gfxdata="UEsDBAoAAAAAAIdO4kAAAAAAAAAAAAAAAAAEAAAAZHJzL1BLAwQUAAAACACHTuJAwaBYAdQAAAAI&#10;AQAADwAAAGRycy9kb3ducmV2LnhtbE2PwU7DMBBE70j8g7VI3KidNDQQ4vSABFeUth/gxEsSYa+j&#10;2G3K37Oc4LQazWjmbb2/eicuuMQpkIZso0Ag9cFONGg4Hd8enkDEZMgaFwg1fGOEfXN7U5vKhpVa&#10;vBzSILiEYmU0jCnNlZSxH9GbuAkzEnufYfEmsVwGaRezcrl3MldqJ72ZiBdGM+PriP3X4ew1dK4c&#10;TtmHo7VsH2n3Hos2TUHr+7tMvYBIeE1/YfjFZ3RomKkLZ7JROA1bBk98ygIE289FvgXRaciLTIFs&#10;avn/geYHUEsDBBQAAAAIAIdO4kBCQyJwcgIAAOIEAAAOAAAAZHJzL2Uyb0RvYy54bWytVM1uEzEQ&#10;viPxDpbvdJM0mzRRNlXaNAip0EoFcXa83uxKtsfYTnbDA8AbcOLCnefqczD2btqUIg6Ii3f+/I3n&#10;m5mdnTdKkp2wrgKd0f5JjxKhOeSV3mT0w/vVqzNKnGc6ZxK0yOheOHo+f/liVpupGEAJMheWIIh2&#10;09pktPTeTJPE8VIo5k7ACI3OAqxiHlW7SXLLakRXMhn0eqOkBpsbC1w4h9Zl66TziF8UgvubonDC&#10;E5lRfJuPp43nOpzJfMamG8tMWfHuGewfXqFYpTHpA9SSeUa2tnoGpSpuwUHhTzioBIqi4iLWgNX0&#10;e79Vc1cyI2ItSI4zDzS5/wfL3+1uLanyjJ72KdFMYY/uv329//7z/scXgjYkqDZuinF3BiN9cwEN&#10;Nvpgd2gMdTeFVeGLFRH0I9X7B3pF4wlHYzpJJ8NxSglHX38wGZyNYgOSx+vGOv9agCJByKjF/kVa&#10;2e7aeXwKhh5CQjYHsspXlZRRsZv1pbRkx7DXy6uri9U43pVb9Rby1owj0+uajmYcjdZ8djAjvmth&#10;Yq4n+FKTOqOj07QXYZ/4uktdkqtxejF6lnucdrn/liRUt2SubJHc3i3BB67xjtT4Cb1oOQ+Sb9ZN&#10;16A15Hvsj4V2xJ3hqwqxrpnzt8ziTGNLcE/9DR6FBKwEOomSEuznP9lDPI4aeimpcUcy6j5tmRWU&#10;yDcah3DSHw7DUkVlmI4HqNhjz/rYo7fqErA1OGf4uiiGeC8PYmFBfcR1XoSs6GKaY+6M+oN46dvN&#10;xd8BF4tFDMI1Msxf6zvDA3QYBA2LrYeiigMTaGq56djDRYp0dksfNvVYj1GPv6b5L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MGgWAHUAAAACAEAAA8AAAAAAAAAAQAgAAAAIgAAAGRycy9kb3ducmV2&#10;LnhtbFBLAQIUABQAAAAIAIdO4kBCQyJwcgIAAOIEAAAOAAAAAAAAAAEAIAAAACMBAABkcnMvZTJv&#10;RG9jLnhtbFBLBQYAAAAABgAGAFkBAAAHBgAAAAA=&#10;">
                <v:fill on="t" focussize="0,0"/>
                <v:stroke weight="0.5pt" color="#2E75B6 [2404]" joinstyle="round" dashstyle="1 1"/>
                <v:imagedata o:title=""/>
                <o:lock v:ext="edit" aspectratio="f"/>
                <v:textbox>
                  <w:txbxContent>
                    <w:p>
                      <w:pPr>
                        <w:pStyle w:val="2"/>
                        <w:keepNext w:val="0"/>
                        <w:keepLines w:val="0"/>
                        <w:pageBreakBefore w:val="0"/>
                        <w:widowControl w:val="0"/>
                        <w:kinsoku/>
                        <w:wordWrap/>
                        <w:overflowPunct/>
                        <w:topLinePunct w:val="0"/>
                        <w:autoSpaceDE/>
                        <w:autoSpaceDN/>
                        <w:bidi w:val="0"/>
                        <w:adjustRightInd/>
                        <w:snapToGrid/>
                        <w:spacing w:before="0" w:beforeLines="50" w:after="157" w:afterLines="50" w:line="360" w:lineRule="exact"/>
                        <w:ind w:left="0" w:right="0"/>
                        <w:jc w:val="center"/>
                        <w:textAlignment w:val="auto"/>
                        <w:outlineLvl w:val="9"/>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pPr>
                      <w:r>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t>Mohammad Mofrad 教授</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伯克利分子细胞生物力学实验室主任</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pPr>
                      <w:r>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t>国际生物力学技术专家</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2010年获得美国国家科学基金会青年学者奖</w:t>
                      </w:r>
                    </w:p>
                  </w:txbxContent>
                </v:textbox>
              </v:shape>
            </w:pict>
          </mc:Fallback>
        </mc:AlternateContent>
      </w:r>
    </w:p>
    <w:p w14:paraId="68908EC5"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0CC1FBDA"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08E79D56"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388B9621" w14:textId="77777777" w:rsidR="0058429C" w:rsidRDefault="00000000">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r>
        <w:rPr>
          <w:noProof/>
          <w:sz w:val="24"/>
          <w:szCs w:val="21"/>
        </w:rPr>
        <mc:AlternateContent>
          <mc:Choice Requires="wps">
            <w:drawing>
              <wp:anchor distT="0" distB="0" distL="114300" distR="114300" simplePos="0" relativeHeight="347284480" behindDoc="1" locked="0" layoutInCell="1" allowOverlap="1" wp14:anchorId="19CEB5B7" wp14:editId="2A1DFC3B">
                <wp:simplePos x="0" y="0"/>
                <wp:positionH relativeFrom="column">
                  <wp:posOffset>24130</wp:posOffset>
                </wp:positionH>
                <wp:positionV relativeFrom="paragraph">
                  <wp:posOffset>312420</wp:posOffset>
                </wp:positionV>
                <wp:extent cx="5959475" cy="1092835"/>
                <wp:effectExtent l="4445" t="4445" r="17780" b="7620"/>
                <wp:wrapNone/>
                <wp:docPr id="35" name="文本框 35"/>
                <wp:cNvGraphicFramePr/>
                <a:graphic xmlns:a="http://schemas.openxmlformats.org/drawingml/2006/main">
                  <a:graphicData uri="http://schemas.microsoft.com/office/word/2010/wordprocessingShape">
                    <wps:wsp>
                      <wps:cNvSpPr txBox="1"/>
                      <wps:spPr>
                        <a:xfrm>
                          <a:off x="0" y="0"/>
                          <a:ext cx="5959475" cy="1092835"/>
                        </a:xfrm>
                        <a:prstGeom prst="rect">
                          <a:avLst/>
                        </a:prstGeom>
                        <a:solidFill>
                          <a:schemeClr val="accent1">
                            <a:lumMod val="20000"/>
                            <a:lumOff val="80000"/>
                          </a:schemeClr>
                        </a:solidFill>
                        <a:ln w="6350">
                          <a:solidFill>
                            <a:schemeClr val="accent1">
                              <a:lumMod val="75000"/>
                            </a:schemeClr>
                          </a:solidFill>
                          <a:prstDash val="sysDot"/>
                        </a:ln>
                      </wps:spPr>
                      <wps:style>
                        <a:lnRef idx="0">
                          <a:schemeClr val="accent1"/>
                        </a:lnRef>
                        <a:fillRef idx="0">
                          <a:schemeClr val="accent1"/>
                        </a:fillRef>
                        <a:effectRef idx="0">
                          <a:schemeClr val="accent1"/>
                        </a:effectRef>
                        <a:fontRef idx="minor">
                          <a:schemeClr val="dk1"/>
                        </a:fontRef>
                      </wps:style>
                      <wps:txbx>
                        <w:txbxContent>
                          <w:p w14:paraId="209767E5" w14:textId="77777777" w:rsidR="0058429C" w:rsidRDefault="00000000">
                            <w:pPr>
                              <w:pStyle w:val="a3"/>
                              <w:spacing w:beforeLines="50" w:before="156"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 xml:space="preserve">Somayeh </w:t>
                            </w:r>
                            <w:proofErr w:type="spellStart"/>
                            <w:r>
                              <w:rPr>
                                <w:rFonts w:ascii="微软雅黑" w:eastAsia="微软雅黑" w:hAnsi="微软雅黑" w:cs="微软雅黑" w:hint="eastAsia"/>
                                <w:b/>
                                <w:bCs/>
                                <w:color w:val="2E74B5" w:themeColor="accent1" w:themeShade="BF"/>
                                <w:sz w:val="28"/>
                                <w:szCs w:val="28"/>
                                <w:shd w:val="clear" w:color="auto" w:fill="FFFFFF"/>
                              </w:rPr>
                              <w:t>Sojoudi</w:t>
                            </w:r>
                            <w:proofErr w:type="spellEnd"/>
                            <w:r>
                              <w:rPr>
                                <w:rFonts w:ascii="微软雅黑" w:eastAsia="微软雅黑" w:hAnsi="微软雅黑" w:cs="微软雅黑" w:hint="eastAsia"/>
                                <w:b/>
                                <w:bCs/>
                                <w:color w:val="2E74B5" w:themeColor="accent1" w:themeShade="BF"/>
                                <w:sz w:val="28"/>
                                <w:szCs w:val="28"/>
                                <w:shd w:val="clear" w:color="auto" w:fill="FFFFFF"/>
                              </w:rPr>
                              <w:t xml:space="preserve"> 教授</w:t>
                            </w:r>
                          </w:p>
                          <w:p w14:paraId="6B797F2D" w14:textId="77777777" w:rsidR="0058429C" w:rsidRDefault="00000000">
                            <w:pPr>
                              <w:pStyle w:val="a3"/>
                              <w:snapToGrid w:val="0"/>
                              <w:spacing w:line="360" w:lineRule="exact"/>
                              <w:ind w:left="0"/>
                              <w:jc w:val="center"/>
                              <w:rPr>
                                <w:rFonts w:ascii="微软雅黑" w:eastAsia="微软雅黑" w:hAnsi="微软雅黑" w:cs="微软雅黑"/>
                                <w:color w:val="2E74B5" w:themeColor="accent1" w:themeShade="BF"/>
                                <w:sz w:val="22"/>
                                <w:szCs w:val="22"/>
                                <w:shd w:val="clear" w:color="auto" w:fill="FFFFFF"/>
                              </w:rPr>
                            </w:pPr>
                            <w:r>
                              <w:rPr>
                                <w:rFonts w:ascii="微软雅黑" w:eastAsia="微软雅黑" w:hAnsi="微软雅黑" w:cs="微软雅黑" w:hint="eastAsia"/>
                                <w:color w:val="2E74B5" w:themeColor="accent1" w:themeShade="BF"/>
                                <w:sz w:val="22"/>
                                <w:szCs w:val="22"/>
                                <w:shd w:val="clear" w:color="auto" w:fill="FFFFFF"/>
                              </w:rPr>
                              <w:t>国际控制理论和大数据技术专家</w:t>
                            </w:r>
                          </w:p>
                          <w:p w14:paraId="2F10CA06"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2015年获得INFORMS最优化学会青年学者奖</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_x0000_s1026" o:spid="_x0000_s1026" o:spt="202" type="#_x0000_t202" style="position:absolute;left:0pt;margin-left:1.9pt;margin-top:24.6pt;height:86.05pt;width:469.25pt;z-index:-1657738240;mso-width-relative:page;mso-height-relative:page;" fillcolor="#DEEBF7 [660]" filled="t" stroked="t" coordsize="21600,21600" o:gfxdata="UEsDBAoAAAAAAIdO4kAAAAAAAAAAAAAAAAAEAAAAZHJzL1BLAwQUAAAACACHTuJAKJOO/tQAAAAI&#10;AQAADwAAAGRycy9kb3ducmV2LnhtbE2PwU7DMBBE70j8g7VI3KgTJ7Q0ZNMDElxRSj/AiZckwl5H&#10;sduUv8ec4Dia0cyb+nB1VlxoCZNnhHyTgSDuvZl4QDh9vD48gQhRs9HWMyF8U4BDc3tT68r4lVu6&#10;HOMgUgmHSiOMMc6VlKEfyemw8TNx8j794nRMchmkWfSayp2VKsu20umJ08KoZ3oZqf86nh1CZ3fD&#10;KX+3vO7aR96+hbKNk0e8v8uzZxCRrvEvDL/4CR2axNT5M5sgLEKRwCNCuVcgkr0vVQGiQ1AqL0A2&#10;tfx/oPkBUEsDBBQAAAAIAIdO4kCb3JG/cgIAAOIEAAAOAAAAZHJzL2Uyb0RvYy54bWytVMFuEzEQ&#10;vSPxD5bvdDdptmmibqq0aRBSoZUK4ux4vdmVbI+xneyGD4A/4MSFO9/V72Ds3aQtRRwQF3s8M37j&#10;eTPjs/NWSbIV1tWgczo4SikRmkNR63VOP7xfvjqlxHmmCyZBi5zuhKPns5cvzhozFUOoQBbCEgTR&#10;btqYnFbem2mSOF4JxdwRGKHRWIJVzOPRrpPCsgbRlUyGaXqSNGALY4EL51C76Ix0FvHLUnB/U5ZO&#10;eCJzim/zcbVxXYU1mZ2x6doyU9W8fwb7h1coVmsMeoBaMM/IxtbPoFTNLTgo/REHlUBZ1lzEHDCb&#10;QfpbNncVMyLmguQ4c6DJ/T9Y/m57a0ld5PQ4o0QzhTW6//b1/vvP+x9fCOqQoMa4KfrdGfT07QW0&#10;WOi93qEy5N2WVoUdMyJoR6p3B3pF6wlHZTbJJqMxhuFoG6ST4WmHnzxcN9b51wIUCUJOLdYv0sq2&#10;187jU9B17xKiOZB1sayljAe7Xl1KS7YMa724urpYjuNduVFvoejU2DJpX3RUY2t06tO9GvFdBxNj&#10;PcGXmjQ5PTnO0gj7xNZf6oNcjbOLk2exx1kf+29BQnYL5qoOye3cAnzgGu9IjVuoRcd5kHy7avsC&#10;raDYYX0sdC3uDF/WiHXNnL9lFnsaS4Jz6m9wKSVgJtBLlFRgP/9JH/yx1dBKSYMzklP3acOsoES+&#10;0diEk8FoFIYqHkbZeIgH+9iyemzRG3UJWJoB/giGRzH4e7kXSwvqI47zPERFE9McY+fU78VL300u&#10;fgdczOfRCcfIMH+t7wwP0KERNMw3Hso6NkygqeOmZw8HKdLZD32Y1Mfn6PXwNc1+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CiTjv7UAAAACAEAAA8AAAAAAAAAAQAgAAAAIgAAAGRycy9kb3ducmV2&#10;LnhtbFBLAQIUABQAAAAIAIdO4kCb3JG/cgIAAOIEAAAOAAAAAAAAAAEAIAAAACMBAABkcnMvZTJv&#10;RG9jLnhtbFBLBQYAAAAABgAGAFkBAAAHBgAAAAA=&#10;">
                <v:fill on="t" focussize="0,0"/>
                <v:stroke weight="0.5pt" color="#2E75B6 [2404]" joinstyle="round" dashstyle="1 1"/>
                <v:imagedata o:title=""/>
                <o:lock v:ext="edit" aspectratio="f"/>
                <v:textbox>
                  <w:txbxContent>
                    <w:p>
                      <w:pPr>
                        <w:pStyle w:val="2"/>
                        <w:keepNext w:val="0"/>
                        <w:keepLines w:val="0"/>
                        <w:pageBreakBefore w:val="0"/>
                        <w:widowControl w:val="0"/>
                        <w:kinsoku/>
                        <w:wordWrap/>
                        <w:overflowPunct/>
                        <w:topLinePunct w:val="0"/>
                        <w:autoSpaceDE/>
                        <w:autoSpaceDN/>
                        <w:bidi w:val="0"/>
                        <w:adjustRightInd/>
                        <w:snapToGrid/>
                        <w:spacing w:before="0" w:beforeLines="50" w:after="157" w:afterLines="50" w:line="360" w:lineRule="exact"/>
                        <w:ind w:left="0" w:right="0"/>
                        <w:jc w:val="center"/>
                        <w:textAlignment w:val="auto"/>
                        <w:outlineLvl w:val="9"/>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pPr>
                      <w:r>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t>Somayeh Sojoudi 教授</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pPr>
                      <w:r>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t>国际控制理论和大数据技术专家</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2015年获得INFORMS最优化学会青年学者奖</w:t>
                      </w:r>
                    </w:p>
                  </w:txbxContent>
                </v:textbox>
              </v:shape>
            </w:pict>
          </mc:Fallback>
        </mc:AlternateContent>
      </w:r>
    </w:p>
    <w:p w14:paraId="5E0B3811"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6F72DA56"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242F003E"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3A290CB0" w14:textId="77777777" w:rsidR="0058429C" w:rsidRDefault="00000000">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r>
        <w:rPr>
          <w:noProof/>
          <w:sz w:val="24"/>
          <w:szCs w:val="21"/>
        </w:rPr>
        <mc:AlternateContent>
          <mc:Choice Requires="wps">
            <w:drawing>
              <wp:anchor distT="0" distB="0" distL="114300" distR="114300" simplePos="0" relativeHeight="347285504" behindDoc="1" locked="0" layoutInCell="1" allowOverlap="1" wp14:anchorId="5B62399A" wp14:editId="62489E70">
                <wp:simplePos x="0" y="0"/>
                <wp:positionH relativeFrom="column">
                  <wp:posOffset>24130</wp:posOffset>
                </wp:positionH>
                <wp:positionV relativeFrom="paragraph">
                  <wp:posOffset>187325</wp:posOffset>
                </wp:positionV>
                <wp:extent cx="5959475" cy="1101090"/>
                <wp:effectExtent l="5080" t="4445" r="17145" b="18415"/>
                <wp:wrapNone/>
                <wp:docPr id="36" name="文本框 36"/>
                <wp:cNvGraphicFramePr/>
                <a:graphic xmlns:a="http://schemas.openxmlformats.org/drawingml/2006/main">
                  <a:graphicData uri="http://schemas.microsoft.com/office/word/2010/wordprocessingShape">
                    <wps:wsp>
                      <wps:cNvSpPr txBox="1"/>
                      <wps:spPr>
                        <a:xfrm>
                          <a:off x="0" y="0"/>
                          <a:ext cx="5959475" cy="1101090"/>
                        </a:xfrm>
                        <a:prstGeom prst="rect">
                          <a:avLst/>
                        </a:prstGeom>
                        <a:solidFill>
                          <a:schemeClr val="accent1">
                            <a:lumMod val="20000"/>
                            <a:lumOff val="80000"/>
                          </a:schemeClr>
                        </a:solidFill>
                        <a:ln w="6350">
                          <a:solidFill>
                            <a:schemeClr val="accent1">
                              <a:lumMod val="75000"/>
                            </a:schemeClr>
                          </a:solidFill>
                          <a:prstDash val="sysDot"/>
                        </a:ln>
                      </wps:spPr>
                      <wps:style>
                        <a:lnRef idx="0">
                          <a:schemeClr val="accent1"/>
                        </a:lnRef>
                        <a:fillRef idx="0">
                          <a:schemeClr val="accent1"/>
                        </a:fillRef>
                        <a:effectRef idx="0">
                          <a:schemeClr val="accent1"/>
                        </a:effectRef>
                        <a:fontRef idx="minor">
                          <a:schemeClr val="dk1"/>
                        </a:fontRef>
                      </wps:style>
                      <wps:txbx>
                        <w:txbxContent>
                          <w:p w14:paraId="0772BBC9" w14:textId="77777777" w:rsidR="0058429C" w:rsidRDefault="00000000">
                            <w:pPr>
                              <w:pStyle w:val="a3"/>
                              <w:spacing w:beforeLines="50" w:before="156"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 xml:space="preserve">Hayden Taylor </w:t>
                            </w:r>
                            <w:r>
                              <w:rPr>
                                <w:rFonts w:ascii="微软雅黑" w:eastAsia="微软雅黑" w:hAnsi="微软雅黑" w:cs="微软雅黑" w:hint="eastAsia"/>
                                <w:b/>
                                <w:bCs/>
                                <w:color w:val="2E74B5" w:themeColor="accent1" w:themeShade="BF"/>
                                <w:sz w:val="28"/>
                                <w:szCs w:val="28"/>
                                <w:shd w:val="clear" w:color="auto" w:fill="FFFFFF"/>
                              </w:rPr>
                              <w:t>教授</w:t>
                            </w:r>
                          </w:p>
                          <w:p w14:paraId="579AD593" w14:textId="77777777" w:rsidR="0058429C" w:rsidRDefault="00000000">
                            <w:pPr>
                              <w:pStyle w:val="a3"/>
                              <w:snapToGrid w:val="0"/>
                              <w:spacing w:line="360" w:lineRule="exact"/>
                              <w:ind w:left="0"/>
                              <w:jc w:val="center"/>
                              <w:rPr>
                                <w:rFonts w:ascii="微软雅黑" w:eastAsia="微软雅黑" w:hAnsi="微软雅黑" w:cs="微软雅黑"/>
                                <w:color w:val="2E74B5" w:themeColor="accent1" w:themeShade="BF"/>
                                <w:sz w:val="22"/>
                                <w:szCs w:val="22"/>
                                <w:shd w:val="clear" w:color="auto" w:fill="FFFFFF"/>
                              </w:rPr>
                            </w:pPr>
                            <w:r>
                              <w:rPr>
                                <w:rFonts w:ascii="微软雅黑" w:eastAsia="微软雅黑" w:hAnsi="微软雅黑" w:cs="微软雅黑" w:hint="eastAsia"/>
                                <w:color w:val="2E74B5" w:themeColor="accent1" w:themeShade="BF"/>
                                <w:sz w:val="22"/>
                                <w:szCs w:val="22"/>
                                <w:shd w:val="clear" w:color="auto" w:fill="FFFFFF"/>
                              </w:rPr>
                              <w:t>国际微纳尺度系统技术专家</w:t>
                            </w:r>
                          </w:p>
                          <w:p w14:paraId="6A005426" w14:textId="77777777" w:rsidR="0058429C" w:rsidRDefault="00000000">
                            <w:pPr>
                              <w:pStyle w:val="a3"/>
                              <w:snapToGrid w:val="0"/>
                              <w:spacing w:line="360" w:lineRule="exact"/>
                              <w:ind w:left="0"/>
                              <w:jc w:val="center"/>
                              <w:rPr>
                                <w:rFonts w:ascii="微软雅黑" w:eastAsia="微软雅黑" w:hAnsi="微软雅黑" w:cs="微软雅黑"/>
                                <w:color w:val="333333"/>
                                <w:sz w:val="22"/>
                                <w:szCs w:val="22"/>
                                <w:shd w:val="clear" w:color="auto" w:fill="FFFFFF"/>
                              </w:rPr>
                            </w:pPr>
                            <w:r>
                              <w:rPr>
                                <w:rFonts w:ascii="微软雅黑" w:eastAsia="微软雅黑" w:hAnsi="微软雅黑" w:cs="微软雅黑" w:hint="eastAsia"/>
                                <w:color w:val="333333"/>
                                <w:sz w:val="22"/>
                                <w:szCs w:val="22"/>
                                <w:shd w:val="clear" w:color="auto" w:fill="FFFFFF"/>
                              </w:rPr>
                              <w:t>2015年获得伯克利校董会学者奖</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_x0000_s1026" o:spid="_x0000_s1026" o:spt="202" type="#_x0000_t202" style="position:absolute;left:0pt;margin-left:1.9pt;margin-top:14.75pt;height:86.7pt;width:469.25pt;z-index:441932800;mso-width-relative:page;mso-height-relative:page;" fillcolor="#DEEBF7 [660]" filled="t" stroked="t" coordsize="21600,21600" o:gfxdata="UEsDBAoAAAAAAIdO4kAAAAAAAAAAAAAAAAAEAAAAZHJzL1BLAwQUAAAACACHTuJAg5KDgNQAAAAI&#10;AQAADwAAAGRycy9kb3ducmV2LnhtbE2PzU7DMBCE70i8g7VI3Kid9I+EOD0gwRWl7QM48ZJE2Oso&#10;dpvy9iwnOO7MaObb6nDzTlxxjmMgDdlKgUDqgh2p13A+vT09g4jJkDUuEGr4xgiH+v6uMqUNCzV4&#10;PaZecAnF0mgYUppKKWM3oDdxFSYk9j7D7E3ic+6lnc3C5d7JXKmd9GYkXhjMhK8Ddl/Hi9fQun1/&#10;zj4cLftmS7v3uGnSGLR+fMjUC4iEt/QXhl98RoeamdpwIRuF07Bm8KQhL7Yg2C42+RpEy4LKC5B1&#10;Jf8/UP8AUEsDBBQAAAAIAIdO4kC3bVwKcgIAAOIEAAAOAAAAZHJzL2Uyb0RvYy54bWytVMFuEzEQ&#10;vSPxD5bvdJM2mzRRNlXaNAip0EoFcXa83uxKtsfYTnbDB8AfcOLCne/qdzD2btKUIg6Iiz2eGb/x&#10;vJnx9KJRkmyFdRXojPZPepQIzSGv9DqjH94vX51T4jzTOZOgRUZ3wtGL2csX09pMxCmUIHNhCYJo&#10;N6lNRkvvzSRJHC+FYu4EjNBoLMAq5vFo10luWY3oSianvd4wqcHmxgIXzqF20RrpLOIXheD+tiic&#10;8ERmFN/m42rjugprMpuyydoyU1a8ewb7h1coVmkMeoBaMM/IxlbPoFTFLTgo/AkHlUBRVFzEHDCb&#10;fu+3bO5LZkTMBclx5kCT+3+w/N32zpIqz+jZkBLNFNbo4dvXh+8/H358IahDgmrjJuh3b9DTN5fQ&#10;YKH3eofKkHdTWBV2zIigHaneHegVjScclek4HQ9GKSUcbf0+5juOBUgerxvr/GsBigQhoxbrF2ll&#10;2xvn8SnouncJ0RzIKl9WUsaDXa+upCVbhrVeXF9fLkfxrtyot5C3amyZXld0VGNrtOrzvRrxXQsT&#10;Yz3Bl5rUGR2epb0I+8TWXeqCXI/Sy+Gz2KO0i/23ICG7BXNli+R2bgE+cI13pMYt1KLlPEi+WTVd&#10;gVaQ77A+FtoWd4YvK8S6Yc7fMYs9jSXBOfW3uBQSMBPoJEpKsJ//pA/+2GpopaTGGcmo+7RhVlAi&#10;32hswnF/MAhDFQ+DdHSKB3tsWR1b9EZdAZamjz+C4VEM/l7uxcKC+ojjPA9R0cQ0x9gZ9XvxyreT&#10;i98BF/N5dMIxMszf6HvDA3RoBA3zjYeiig0TaGq56djDQYp0dkMfJvX4HL0ev6bZL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IOSg4DUAAAACAEAAA8AAAAAAAAAAQAgAAAAIgAAAGRycy9kb3ducmV2&#10;LnhtbFBLAQIUABQAAAAIAIdO4kC3bVwKcgIAAOIEAAAOAAAAAAAAAAEAIAAAACMBAABkcnMvZTJv&#10;RG9jLnhtbFBLBQYAAAAABgAGAFkBAAAHBgAAAAA=&#10;">
                <v:fill on="t" focussize="0,0"/>
                <v:stroke weight="0.5pt" color="#2E75B6 [2404]" joinstyle="round" dashstyle="1 1"/>
                <v:imagedata o:title=""/>
                <o:lock v:ext="edit" aspectratio="f"/>
                <v:textbox>
                  <w:txbxContent>
                    <w:p>
                      <w:pPr>
                        <w:pStyle w:val="2"/>
                        <w:keepNext w:val="0"/>
                        <w:keepLines w:val="0"/>
                        <w:pageBreakBefore w:val="0"/>
                        <w:widowControl w:val="0"/>
                        <w:kinsoku/>
                        <w:wordWrap/>
                        <w:overflowPunct/>
                        <w:topLinePunct w:val="0"/>
                        <w:autoSpaceDE/>
                        <w:autoSpaceDN/>
                        <w:bidi w:val="0"/>
                        <w:adjustRightInd/>
                        <w:snapToGrid/>
                        <w:spacing w:before="0" w:beforeLines="50" w:after="157" w:afterLines="50" w:line="360" w:lineRule="exact"/>
                        <w:ind w:left="0" w:right="0"/>
                        <w:jc w:val="center"/>
                        <w:textAlignment w:val="auto"/>
                        <w:outlineLvl w:val="9"/>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pPr>
                      <w:r>
                        <w:rPr>
                          <w:rFonts w:hint="eastAsia" w:ascii="微软雅黑" w:hAnsi="微软雅黑" w:eastAsia="微软雅黑" w:cs="微软雅黑"/>
                          <w:b/>
                          <w:bCs/>
                          <w:i w:val="0"/>
                          <w:caps w:val="0"/>
                          <w:color w:val="2E75B6" w:themeColor="accent1" w:themeShade="BF"/>
                          <w:spacing w:val="0"/>
                          <w:kern w:val="2"/>
                          <w:sz w:val="28"/>
                          <w:szCs w:val="28"/>
                          <w:shd w:val="clear" w:fill="FFFFFF"/>
                          <w:lang w:val="en-US" w:eastAsia="zh-CN" w:bidi="ar-SA"/>
                        </w:rPr>
                        <w:t>Hayden Taylor 教授</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pPr>
                      <w:r>
                        <w:rPr>
                          <w:rFonts w:hint="eastAsia" w:ascii="微软雅黑" w:hAnsi="微软雅黑" w:eastAsia="微软雅黑" w:cs="微软雅黑"/>
                          <w:b w:val="0"/>
                          <w:i w:val="0"/>
                          <w:caps w:val="0"/>
                          <w:color w:val="2E75B6" w:themeColor="accent1" w:themeShade="BF"/>
                          <w:spacing w:val="0"/>
                          <w:kern w:val="2"/>
                          <w:sz w:val="22"/>
                          <w:szCs w:val="22"/>
                          <w:shd w:val="clear" w:fill="FFFFFF"/>
                          <w:lang w:val="en-US" w:eastAsia="zh-CN" w:bidi="ar-SA"/>
                        </w:rPr>
                        <w:t>国际微纳尺度系统技术专家</w:t>
                      </w:r>
                    </w:p>
                    <w:p>
                      <w:pPr>
                        <w:pStyle w:val="2"/>
                        <w:keepNext w:val="0"/>
                        <w:keepLines w:val="0"/>
                        <w:pageBreakBefore w:val="0"/>
                        <w:widowControl w:val="0"/>
                        <w:kinsoku/>
                        <w:wordWrap/>
                        <w:overflowPunct/>
                        <w:topLinePunct w:val="0"/>
                        <w:autoSpaceDE/>
                        <w:autoSpaceDN/>
                        <w:bidi w:val="0"/>
                        <w:adjustRightInd/>
                        <w:snapToGrid w:val="0"/>
                        <w:spacing w:line="360" w:lineRule="exact"/>
                        <w:ind w:left="0" w:right="0"/>
                        <w:jc w:val="center"/>
                        <w:textAlignment w:val="auto"/>
                        <w:outlineLvl w:val="9"/>
                        <w:rPr>
                          <w:rFonts w:hint="eastAsia" w:ascii="微软雅黑" w:hAnsi="微软雅黑" w:eastAsia="微软雅黑" w:cs="微软雅黑"/>
                          <w:b w:val="0"/>
                          <w:i w:val="0"/>
                          <w:caps w:val="0"/>
                          <w:color w:val="333333"/>
                          <w:spacing w:val="0"/>
                          <w:kern w:val="2"/>
                          <w:sz w:val="22"/>
                          <w:szCs w:val="22"/>
                          <w:shd w:val="clear" w:fill="FFFFFF"/>
                          <w:lang w:val="en-US" w:eastAsia="zh-CN" w:bidi="ar-SA"/>
                        </w:rPr>
                      </w:pPr>
                      <w:r>
                        <w:rPr>
                          <w:rFonts w:hint="eastAsia" w:ascii="微软雅黑" w:hAnsi="微软雅黑" w:eastAsia="微软雅黑" w:cs="微软雅黑"/>
                          <w:b w:val="0"/>
                          <w:i w:val="0"/>
                          <w:caps w:val="0"/>
                          <w:color w:val="333333"/>
                          <w:spacing w:val="0"/>
                          <w:kern w:val="2"/>
                          <w:sz w:val="22"/>
                          <w:szCs w:val="22"/>
                          <w:shd w:val="clear" w:fill="FFFFFF"/>
                          <w:lang w:val="en-US" w:eastAsia="zh-CN" w:bidi="ar-SA"/>
                        </w:rPr>
                        <w:t>2015年获得伯克利校董会学者奖</w:t>
                      </w:r>
                    </w:p>
                  </w:txbxContent>
                </v:textbox>
              </v:shape>
            </w:pict>
          </mc:Fallback>
        </mc:AlternateContent>
      </w:r>
    </w:p>
    <w:p w14:paraId="53D87E53" w14:textId="77777777" w:rsidR="0058429C" w:rsidRDefault="0058429C">
      <w:pPr>
        <w:pStyle w:val="a3"/>
        <w:spacing w:afterLines="50" w:after="156" w:line="360" w:lineRule="exact"/>
        <w:ind w:left="0"/>
        <w:jc w:val="center"/>
        <w:rPr>
          <w:rFonts w:ascii="微软雅黑" w:eastAsia="微软雅黑" w:hAnsi="微软雅黑" w:cs="微软雅黑"/>
          <w:b/>
          <w:bCs/>
          <w:color w:val="2E74B5" w:themeColor="accent1" w:themeShade="BF"/>
          <w:sz w:val="28"/>
          <w:szCs w:val="28"/>
          <w:shd w:val="clear" w:color="auto" w:fill="FFFFFF"/>
        </w:rPr>
      </w:pPr>
    </w:p>
    <w:p w14:paraId="33730D72" w14:textId="77777777" w:rsidR="0058429C" w:rsidRDefault="0058429C">
      <w:pPr>
        <w:pStyle w:val="a3"/>
        <w:spacing w:afterLines="50" w:after="156" w:line="360" w:lineRule="exact"/>
        <w:ind w:left="0"/>
        <w:rPr>
          <w:rFonts w:ascii="微软雅黑" w:eastAsia="微软雅黑" w:hAnsi="微软雅黑" w:cs="微软雅黑"/>
          <w:b/>
          <w:bCs/>
          <w:color w:val="2E74B5" w:themeColor="accent1" w:themeShade="BF"/>
          <w:sz w:val="28"/>
          <w:szCs w:val="28"/>
          <w:shd w:val="clear" w:color="auto" w:fill="FFFFFF"/>
        </w:rPr>
      </w:pPr>
    </w:p>
    <w:p w14:paraId="5FD79957" w14:textId="77777777" w:rsidR="0058429C" w:rsidRDefault="0058429C">
      <w:pPr>
        <w:snapToGrid w:val="0"/>
        <w:spacing w:line="300" w:lineRule="auto"/>
        <w:rPr>
          <w:rFonts w:ascii="微软雅黑" w:eastAsia="微软雅黑" w:hAnsi="微软雅黑" w:cs="微软雅黑"/>
          <w:b/>
          <w:bCs/>
          <w:color w:val="2E74B5" w:themeColor="accent1" w:themeShade="BF"/>
          <w:sz w:val="40"/>
          <w:szCs w:val="40"/>
        </w:rPr>
      </w:pPr>
    </w:p>
    <w:p w14:paraId="6D229105" w14:textId="77777777" w:rsidR="0058429C" w:rsidRDefault="0058429C">
      <w:pPr>
        <w:snapToGrid w:val="0"/>
        <w:spacing w:line="300" w:lineRule="auto"/>
        <w:rPr>
          <w:rFonts w:ascii="微软雅黑" w:eastAsia="微软雅黑" w:hAnsi="微软雅黑" w:cs="微软雅黑"/>
          <w:b/>
          <w:bCs/>
          <w:color w:val="2E74B5" w:themeColor="accent1" w:themeShade="BF"/>
          <w:sz w:val="40"/>
          <w:szCs w:val="40"/>
        </w:rPr>
      </w:pPr>
    </w:p>
    <w:p w14:paraId="622254AA" w14:textId="77777777" w:rsidR="0058429C" w:rsidRDefault="00000000">
      <w:pPr>
        <w:snapToGrid w:val="0"/>
        <w:spacing w:line="360" w:lineRule="auto"/>
        <w:ind w:leftChars="200" w:left="420"/>
        <w:jc w:val="center"/>
        <w:rPr>
          <w:rFonts w:ascii="微软雅黑" w:eastAsia="微软雅黑" w:hAnsi="微软雅黑" w:cs="微软雅黑"/>
          <w:b/>
          <w:bCs/>
          <w:color w:val="2E74B5" w:themeColor="accent1" w:themeShade="BF"/>
          <w:sz w:val="40"/>
          <w:szCs w:val="40"/>
        </w:rPr>
      </w:pPr>
      <w:r>
        <w:rPr>
          <w:rFonts w:ascii="微软雅黑" w:eastAsia="微软雅黑" w:hAnsi="微软雅黑" w:cs="微软雅黑" w:hint="eastAsia"/>
          <w:b/>
          <w:bCs/>
          <w:color w:val="2E74B5" w:themeColor="accent1" w:themeShade="BF"/>
          <w:sz w:val="40"/>
          <w:szCs w:val="40"/>
        </w:rPr>
        <w:t>入学研修生</w:t>
      </w:r>
    </w:p>
    <w:p w14:paraId="5A16F4AB" w14:textId="77777777" w:rsidR="0058429C" w:rsidRDefault="00000000">
      <w:pPr>
        <w:snapToGrid w:val="0"/>
        <w:spacing w:line="360" w:lineRule="auto"/>
        <w:ind w:leftChars="178" w:left="374"/>
        <w:jc w:val="left"/>
        <w:rPr>
          <w:rFonts w:ascii="微软雅黑" w:eastAsia="微软雅黑" w:hAnsi="微软雅黑" w:cs="微软雅黑"/>
          <w:color w:val="333333"/>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卜弘毅</w:t>
      </w:r>
      <w:r>
        <w:rPr>
          <w:rFonts w:ascii="微软雅黑" w:eastAsia="微软雅黑" w:hAnsi="微软雅黑" w:cs="微软雅黑" w:hint="eastAsia"/>
          <w:color w:val="333333"/>
          <w:sz w:val="28"/>
          <w:szCs w:val="28"/>
          <w:shd w:val="clear" w:color="auto" w:fill="FFFFFF"/>
        </w:rPr>
        <w:t>——嘉兴超维信息技术有限公司 （中科院）总经理</w:t>
      </w:r>
    </w:p>
    <w:p w14:paraId="3DB52813" w14:textId="77777777" w:rsidR="0058429C" w:rsidRDefault="00000000">
      <w:pPr>
        <w:snapToGrid w:val="0"/>
        <w:spacing w:line="360" w:lineRule="auto"/>
        <w:ind w:leftChars="200" w:left="420"/>
        <w:jc w:val="left"/>
        <w:rPr>
          <w:rFonts w:ascii="微软雅黑" w:eastAsia="微软雅黑" w:hAnsi="微软雅黑" w:cs="微软雅黑"/>
          <w:color w:val="333333"/>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陈  军</w:t>
      </w:r>
      <w:r>
        <w:rPr>
          <w:rFonts w:ascii="微软雅黑" w:eastAsia="微软雅黑" w:hAnsi="微软雅黑" w:cs="微软雅黑" w:hint="eastAsia"/>
          <w:color w:val="333333"/>
          <w:sz w:val="28"/>
          <w:szCs w:val="28"/>
          <w:shd w:val="clear" w:color="auto" w:fill="FFFFFF"/>
        </w:rPr>
        <w:t>——广东融合保信息技术有限公司 董事长</w:t>
      </w:r>
    </w:p>
    <w:p w14:paraId="69CF4694" w14:textId="77777777" w:rsidR="0058429C" w:rsidRDefault="00000000">
      <w:pPr>
        <w:snapToGrid w:val="0"/>
        <w:spacing w:line="360" w:lineRule="auto"/>
        <w:ind w:leftChars="200" w:left="420"/>
        <w:jc w:val="left"/>
        <w:rPr>
          <w:rFonts w:ascii="微软雅黑" w:eastAsia="微软雅黑" w:hAnsi="微软雅黑" w:cs="微软雅黑"/>
          <w:color w:val="000000"/>
          <w:sz w:val="22"/>
          <w:szCs w:val="22"/>
        </w:rPr>
      </w:pPr>
      <w:r>
        <w:rPr>
          <w:rFonts w:ascii="微软雅黑" w:eastAsia="微软雅黑" w:hAnsi="微软雅黑" w:cs="微软雅黑" w:hint="eastAsia"/>
          <w:b/>
          <w:bCs/>
          <w:color w:val="2E74B5" w:themeColor="accent1" w:themeShade="BF"/>
          <w:sz w:val="28"/>
          <w:szCs w:val="28"/>
          <w:shd w:val="clear" w:color="auto" w:fill="FFFFFF"/>
        </w:rPr>
        <w:t>褚小波</w:t>
      </w:r>
      <w:r>
        <w:rPr>
          <w:rFonts w:ascii="微软雅黑" w:eastAsia="微软雅黑" w:hAnsi="微软雅黑" w:cs="微软雅黑" w:hint="eastAsia"/>
          <w:color w:val="333333"/>
          <w:sz w:val="28"/>
          <w:szCs w:val="28"/>
          <w:shd w:val="clear" w:color="auto" w:fill="FFFFFF"/>
        </w:rPr>
        <w:t>——杭能控股集团有限公司 董事长</w:t>
      </w:r>
    </w:p>
    <w:p w14:paraId="4FD38843" w14:textId="77777777" w:rsidR="0058429C" w:rsidRDefault="00000000">
      <w:pPr>
        <w:snapToGrid w:val="0"/>
        <w:spacing w:line="360" w:lineRule="auto"/>
        <w:ind w:leftChars="200" w:left="420"/>
        <w:jc w:val="left"/>
        <w:rPr>
          <w:rFonts w:ascii="微软雅黑" w:eastAsia="微软雅黑" w:hAnsi="微软雅黑" w:cs="微软雅黑"/>
          <w:color w:val="000000"/>
          <w:sz w:val="22"/>
          <w:szCs w:val="22"/>
        </w:rPr>
      </w:pPr>
      <w:r>
        <w:rPr>
          <w:rFonts w:ascii="微软雅黑" w:eastAsia="微软雅黑" w:hAnsi="微软雅黑" w:cs="微软雅黑" w:hint="eastAsia"/>
          <w:b/>
          <w:bCs/>
          <w:color w:val="2E74B5" w:themeColor="accent1" w:themeShade="BF"/>
          <w:sz w:val="28"/>
          <w:szCs w:val="28"/>
          <w:shd w:val="clear" w:color="auto" w:fill="FFFFFF"/>
        </w:rPr>
        <w:t>崔连国</w:t>
      </w:r>
      <w:r>
        <w:rPr>
          <w:rFonts w:ascii="微软雅黑" w:eastAsia="微软雅黑" w:hAnsi="微软雅黑" w:cs="微软雅黑" w:hint="eastAsia"/>
          <w:color w:val="333333"/>
          <w:sz w:val="28"/>
          <w:szCs w:val="28"/>
          <w:shd w:val="clear" w:color="auto" w:fill="FFFFFF"/>
        </w:rPr>
        <w:t>——久泰能源集团 董事长</w:t>
      </w:r>
    </w:p>
    <w:p w14:paraId="011F4CC8" w14:textId="77777777" w:rsidR="0058429C" w:rsidRDefault="00000000">
      <w:pPr>
        <w:snapToGrid w:val="0"/>
        <w:spacing w:line="360" w:lineRule="auto"/>
        <w:ind w:leftChars="200" w:left="420"/>
        <w:jc w:val="left"/>
        <w:rPr>
          <w:rFonts w:ascii="微软雅黑" w:eastAsia="微软雅黑" w:hAnsi="微软雅黑" w:cs="微软雅黑"/>
          <w:color w:val="000000"/>
          <w:sz w:val="22"/>
          <w:szCs w:val="22"/>
        </w:rPr>
      </w:pPr>
      <w:r>
        <w:rPr>
          <w:rFonts w:ascii="微软雅黑" w:eastAsia="微软雅黑" w:hAnsi="微软雅黑" w:cs="微软雅黑" w:hint="eastAsia"/>
          <w:b/>
          <w:bCs/>
          <w:color w:val="2E74B5" w:themeColor="accent1" w:themeShade="BF"/>
          <w:sz w:val="28"/>
          <w:szCs w:val="28"/>
          <w:shd w:val="clear" w:color="auto" w:fill="FFFFFF"/>
        </w:rPr>
        <w:t>戴志康</w:t>
      </w:r>
      <w:r>
        <w:rPr>
          <w:rFonts w:ascii="微软雅黑" w:eastAsia="微软雅黑" w:hAnsi="微软雅黑" w:cs="微软雅黑" w:hint="eastAsia"/>
          <w:color w:val="333333"/>
          <w:sz w:val="28"/>
          <w:szCs w:val="28"/>
          <w:shd w:val="clear" w:color="auto" w:fill="FFFFFF"/>
        </w:rPr>
        <w:t>——证大集团 董事长</w:t>
      </w:r>
    </w:p>
    <w:p w14:paraId="28D1515A" w14:textId="77777777" w:rsidR="0058429C" w:rsidRDefault="00000000">
      <w:pPr>
        <w:snapToGrid w:val="0"/>
        <w:spacing w:line="360" w:lineRule="auto"/>
        <w:ind w:leftChars="200" w:left="420"/>
        <w:jc w:val="left"/>
        <w:rPr>
          <w:rFonts w:ascii="微软雅黑" w:eastAsia="微软雅黑" w:hAnsi="微软雅黑" w:cs="微软雅黑"/>
          <w:color w:val="333333"/>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杜  楠</w:t>
      </w:r>
      <w:r>
        <w:rPr>
          <w:rFonts w:ascii="微软雅黑" w:eastAsia="微软雅黑" w:hAnsi="微软雅黑" w:cs="微软雅黑" w:hint="eastAsia"/>
          <w:color w:val="333333"/>
          <w:sz w:val="28"/>
          <w:szCs w:val="28"/>
          <w:shd w:val="clear" w:color="auto" w:fill="FFFFFF"/>
        </w:rPr>
        <w:t>——金徽酒股份有限公司（603919）董事长</w:t>
      </w:r>
    </w:p>
    <w:p w14:paraId="012AA21F" w14:textId="77777777" w:rsidR="0058429C" w:rsidRDefault="00000000">
      <w:pPr>
        <w:snapToGrid w:val="0"/>
        <w:spacing w:line="360" w:lineRule="auto"/>
        <w:ind w:leftChars="200" w:left="420"/>
        <w:jc w:val="left"/>
        <w:rPr>
          <w:rFonts w:ascii="微软雅黑" w:eastAsia="微软雅黑" w:hAnsi="微软雅黑" w:cs="微软雅黑"/>
          <w:color w:val="333333"/>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傅逞军</w:t>
      </w:r>
      <w:r>
        <w:rPr>
          <w:rFonts w:ascii="微软雅黑" w:eastAsia="微软雅黑" w:hAnsi="微软雅黑" w:cs="微软雅黑" w:hint="eastAsia"/>
          <w:color w:val="333333"/>
          <w:sz w:val="28"/>
          <w:szCs w:val="28"/>
          <w:shd w:val="clear" w:color="auto" w:fill="FFFFFF"/>
        </w:rPr>
        <w:t>——盛大集团 董事总经理</w:t>
      </w:r>
    </w:p>
    <w:p w14:paraId="5B9A359F" w14:textId="77777777" w:rsidR="0058429C" w:rsidRDefault="00000000">
      <w:pPr>
        <w:snapToGrid w:val="0"/>
        <w:spacing w:line="360" w:lineRule="auto"/>
        <w:ind w:leftChars="200" w:left="420"/>
        <w:jc w:val="left"/>
        <w:rPr>
          <w:rFonts w:ascii="微软雅黑" w:eastAsia="微软雅黑" w:hAnsi="微软雅黑" w:cs="微软雅黑"/>
          <w:color w:val="000000"/>
          <w:sz w:val="22"/>
          <w:szCs w:val="22"/>
        </w:rPr>
      </w:pPr>
      <w:r>
        <w:rPr>
          <w:rFonts w:ascii="微软雅黑" w:eastAsia="微软雅黑" w:hAnsi="微软雅黑" w:cs="微软雅黑" w:hint="eastAsia"/>
          <w:b/>
          <w:bCs/>
          <w:color w:val="2E74B5" w:themeColor="accent1" w:themeShade="BF"/>
          <w:sz w:val="28"/>
          <w:szCs w:val="28"/>
          <w:shd w:val="clear" w:color="auto" w:fill="FFFFFF"/>
        </w:rPr>
        <w:t>洪  钢</w:t>
      </w:r>
      <w:r>
        <w:rPr>
          <w:rFonts w:ascii="微软雅黑" w:eastAsia="微软雅黑" w:hAnsi="微软雅黑" w:cs="微软雅黑" w:hint="eastAsia"/>
          <w:color w:val="333333"/>
          <w:sz w:val="28"/>
          <w:szCs w:val="28"/>
          <w:shd w:val="clear" w:color="auto" w:fill="FFFFFF"/>
        </w:rPr>
        <w:t>——纷美包装有限公司（00468.HK）董事长</w:t>
      </w:r>
    </w:p>
    <w:p w14:paraId="4607F95B" w14:textId="77777777" w:rsidR="0058429C" w:rsidRDefault="00000000">
      <w:pPr>
        <w:snapToGrid w:val="0"/>
        <w:spacing w:line="360" w:lineRule="auto"/>
        <w:ind w:leftChars="200" w:left="420"/>
        <w:jc w:val="left"/>
        <w:rPr>
          <w:rFonts w:ascii="微软雅黑" w:eastAsia="微软雅黑" w:hAnsi="微软雅黑" w:cs="微软雅黑"/>
          <w:color w:val="000000"/>
          <w:sz w:val="22"/>
          <w:szCs w:val="22"/>
        </w:rPr>
      </w:pPr>
      <w:r>
        <w:rPr>
          <w:rFonts w:ascii="微软雅黑" w:eastAsia="微软雅黑" w:hAnsi="微软雅黑" w:cs="微软雅黑" w:hint="eastAsia"/>
          <w:b/>
          <w:bCs/>
          <w:color w:val="2E74B5" w:themeColor="accent1" w:themeShade="BF"/>
          <w:sz w:val="28"/>
          <w:szCs w:val="28"/>
          <w:shd w:val="clear" w:color="auto" w:fill="FFFFFF"/>
        </w:rPr>
        <w:t>胡海平</w:t>
      </w:r>
      <w:r>
        <w:rPr>
          <w:rFonts w:ascii="微软雅黑" w:eastAsia="微软雅黑" w:hAnsi="微软雅黑" w:cs="微软雅黑" w:hint="eastAsia"/>
          <w:color w:val="333333"/>
          <w:sz w:val="28"/>
          <w:szCs w:val="28"/>
          <w:shd w:val="clear" w:color="auto" w:fill="FFFFFF"/>
        </w:rPr>
        <w:t>——师董会（北京）信息科技有限公司董事长</w:t>
      </w:r>
    </w:p>
    <w:p w14:paraId="3AF5E490" w14:textId="77777777" w:rsidR="0058429C" w:rsidRDefault="00000000">
      <w:pPr>
        <w:snapToGrid w:val="0"/>
        <w:spacing w:line="360" w:lineRule="auto"/>
        <w:ind w:leftChars="200" w:left="420"/>
        <w:jc w:val="left"/>
        <w:rPr>
          <w:rFonts w:ascii="微软雅黑" w:eastAsia="微软雅黑" w:hAnsi="微软雅黑" w:cs="微软雅黑"/>
          <w:color w:val="000000"/>
          <w:sz w:val="22"/>
          <w:szCs w:val="22"/>
        </w:rPr>
      </w:pPr>
      <w:r>
        <w:rPr>
          <w:rFonts w:ascii="微软雅黑" w:eastAsia="微软雅黑" w:hAnsi="微软雅黑" w:cs="微软雅黑" w:hint="eastAsia"/>
          <w:b/>
          <w:bCs/>
          <w:color w:val="2E74B5" w:themeColor="accent1" w:themeShade="BF"/>
          <w:sz w:val="28"/>
          <w:szCs w:val="28"/>
          <w:shd w:val="clear" w:color="auto" w:fill="FFFFFF"/>
        </w:rPr>
        <w:t>黄大成</w:t>
      </w:r>
      <w:r>
        <w:rPr>
          <w:rFonts w:ascii="微软雅黑" w:eastAsia="微软雅黑" w:hAnsi="微软雅黑" w:cs="微软雅黑" w:hint="eastAsia"/>
          <w:color w:val="333333"/>
          <w:sz w:val="28"/>
          <w:szCs w:val="28"/>
          <w:shd w:val="clear" w:color="auto" w:fill="FFFFFF"/>
        </w:rPr>
        <w:t>——恒生电子股份有限公司（600570）联合创始人</w:t>
      </w:r>
    </w:p>
    <w:p w14:paraId="064E2D40" w14:textId="77777777" w:rsidR="0058429C" w:rsidRDefault="00000000">
      <w:pPr>
        <w:snapToGrid w:val="0"/>
        <w:spacing w:line="360" w:lineRule="auto"/>
        <w:ind w:leftChars="200" w:left="420"/>
        <w:jc w:val="left"/>
        <w:rPr>
          <w:rFonts w:ascii="微软雅黑" w:eastAsia="微软雅黑" w:hAnsi="微软雅黑" w:cs="微软雅黑"/>
          <w:b/>
          <w:bCs/>
          <w:color w:val="2E74B5" w:themeColor="accent1" w:themeShade="BF"/>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李  宁</w:t>
      </w:r>
      <w:r>
        <w:rPr>
          <w:rFonts w:ascii="微软雅黑" w:eastAsia="微软雅黑" w:hAnsi="微软雅黑" w:cs="微软雅黑" w:hint="eastAsia"/>
          <w:color w:val="333333"/>
          <w:sz w:val="28"/>
          <w:szCs w:val="28"/>
          <w:shd w:val="clear" w:color="auto" w:fill="FFFFFF"/>
        </w:rPr>
        <w:t>——非凡中国控股有限公司（08032.HK）董事长</w:t>
      </w:r>
    </w:p>
    <w:p w14:paraId="002AA7ED" w14:textId="77777777" w:rsidR="0058429C" w:rsidRDefault="00000000">
      <w:pPr>
        <w:snapToGrid w:val="0"/>
        <w:spacing w:line="360" w:lineRule="auto"/>
        <w:ind w:leftChars="200" w:left="420"/>
        <w:jc w:val="left"/>
        <w:rPr>
          <w:rFonts w:ascii="微软雅黑" w:eastAsia="微软雅黑" w:hAnsi="微软雅黑" w:cs="微软雅黑"/>
          <w:color w:val="333333"/>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李存友</w:t>
      </w:r>
      <w:r>
        <w:rPr>
          <w:rFonts w:ascii="微软雅黑" w:eastAsia="微软雅黑" w:hAnsi="微软雅黑" w:cs="微软雅黑" w:hint="eastAsia"/>
          <w:color w:val="333333"/>
          <w:sz w:val="28"/>
          <w:szCs w:val="28"/>
          <w:shd w:val="clear" w:color="auto" w:fill="FFFFFF"/>
        </w:rPr>
        <w:t>——山东友泰科技有限公司 董事长</w:t>
      </w:r>
    </w:p>
    <w:p w14:paraId="7F78E0FF" w14:textId="77777777" w:rsidR="0058429C" w:rsidRDefault="00000000">
      <w:pPr>
        <w:snapToGrid w:val="0"/>
        <w:spacing w:line="360" w:lineRule="auto"/>
        <w:ind w:leftChars="200" w:left="420"/>
        <w:jc w:val="left"/>
        <w:rPr>
          <w:rFonts w:ascii="微软雅黑" w:eastAsia="微软雅黑" w:hAnsi="微软雅黑" w:cs="微软雅黑"/>
          <w:color w:val="333333"/>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李正刚</w:t>
      </w:r>
      <w:r>
        <w:rPr>
          <w:rFonts w:ascii="微软雅黑" w:eastAsia="微软雅黑" w:hAnsi="微软雅黑" w:cs="微软雅黑" w:hint="eastAsia"/>
          <w:color w:val="333333"/>
          <w:sz w:val="28"/>
          <w:szCs w:val="28"/>
          <w:shd w:val="clear" w:color="auto" w:fill="FFFFFF"/>
        </w:rPr>
        <w:t>——杭州新松机器人自动化有限公司（中科院）总经理</w:t>
      </w:r>
    </w:p>
    <w:p w14:paraId="5B5C95CA" w14:textId="77777777" w:rsidR="0058429C" w:rsidRDefault="00000000">
      <w:pPr>
        <w:snapToGrid w:val="0"/>
        <w:spacing w:line="360" w:lineRule="auto"/>
        <w:ind w:firstLineChars="150" w:firstLine="420"/>
        <w:jc w:val="left"/>
        <w:rPr>
          <w:rFonts w:ascii="微软雅黑" w:eastAsia="微软雅黑" w:hAnsi="微软雅黑" w:cs="微软雅黑"/>
          <w:color w:val="333333"/>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梁国坚</w:t>
      </w:r>
      <w:r>
        <w:rPr>
          <w:rFonts w:ascii="微软雅黑" w:eastAsia="微软雅黑" w:hAnsi="微软雅黑" w:cs="微软雅黑" w:hint="eastAsia"/>
          <w:color w:val="333333"/>
          <w:sz w:val="28"/>
          <w:szCs w:val="28"/>
          <w:shd w:val="clear" w:color="auto" w:fill="FFFFFF"/>
        </w:rPr>
        <w:t>——索芙特智慧产业科技集团（000662）董事长</w:t>
      </w:r>
    </w:p>
    <w:p w14:paraId="09EB580D" w14:textId="77777777" w:rsidR="0058429C" w:rsidRDefault="00000000">
      <w:pPr>
        <w:snapToGrid w:val="0"/>
        <w:spacing w:line="360" w:lineRule="auto"/>
        <w:ind w:leftChars="200" w:left="420"/>
        <w:jc w:val="left"/>
        <w:rPr>
          <w:rFonts w:ascii="微软雅黑" w:eastAsia="微软雅黑" w:hAnsi="微软雅黑" w:cs="微软雅黑"/>
          <w:color w:val="333333"/>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刘若鹏</w:t>
      </w:r>
      <w:r>
        <w:rPr>
          <w:rFonts w:ascii="微软雅黑" w:eastAsia="微软雅黑" w:hAnsi="微软雅黑" w:cs="微软雅黑" w:hint="eastAsia"/>
          <w:color w:val="333333"/>
          <w:sz w:val="28"/>
          <w:szCs w:val="28"/>
          <w:shd w:val="clear" w:color="auto" w:fill="FFFFFF"/>
        </w:rPr>
        <w:t>——光启科学（00439.HK）董事长、全国人大代表</w:t>
      </w:r>
    </w:p>
    <w:p w14:paraId="249DB341" w14:textId="77777777" w:rsidR="0058429C" w:rsidRDefault="00000000">
      <w:pPr>
        <w:snapToGrid w:val="0"/>
        <w:spacing w:line="360" w:lineRule="auto"/>
        <w:ind w:leftChars="200" w:left="420"/>
        <w:jc w:val="left"/>
        <w:rPr>
          <w:rFonts w:ascii="微软雅黑" w:eastAsia="微软雅黑" w:hAnsi="微软雅黑" w:cs="微软雅黑"/>
          <w:color w:val="333333"/>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lastRenderedPageBreak/>
        <w:t>刘小龙</w:t>
      </w:r>
      <w:r>
        <w:rPr>
          <w:rFonts w:ascii="微软雅黑" w:eastAsia="微软雅黑" w:hAnsi="微软雅黑" w:cs="微软雅黑" w:hint="eastAsia"/>
          <w:color w:val="333333"/>
          <w:sz w:val="28"/>
          <w:szCs w:val="28"/>
          <w:shd w:val="clear" w:color="auto" w:fill="FFFFFF"/>
        </w:rPr>
        <w:t>——原上海张江高科技园区开发股份有限公司（600895）董事长</w:t>
      </w:r>
    </w:p>
    <w:p w14:paraId="50F297DC" w14:textId="77777777" w:rsidR="0058429C" w:rsidRDefault="00000000">
      <w:pPr>
        <w:snapToGrid w:val="0"/>
        <w:spacing w:line="360" w:lineRule="auto"/>
        <w:ind w:leftChars="200" w:left="420"/>
        <w:jc w:val="left"/>
        <w:rPr>
          <w:rFonts w:ascii="微软雅黑" w:eastAsia="微软雅黑" w:hAnsi="微软雅黑" w:cs="微软雅黑"/>
          <w:color w:val="333333"/>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吕建明</w:t>
      </w:r>
      <w:r>
        <w:rPr>
          <w:rFonts w:ascii="微软雅黑" w:eastAsia="微软雅黑" w:hAnsi="微软雅黑" w:cs="微软雅黑" w:hint="eastAsia"/>
          <w:color w:val="333333"/>
          <w:sz w:val="28"/>
          <w:szCs w:val="28"/>
          <w:shd w:val="clear" w:color="auto" w:fill="FFFFFF"/>
        </w:rPr>
        <w:t>——通策医疗投资股份有限公司（600763) 董事长</w:t>
      </w:r>
    </w:p>
    <w:p w14:paraId="05B8A532" w14:textId="77777777" w:rsidR="0058429C" w:rsidRDefault="00000000">
      <w:pPr>
        <w:snapToGrid w:val="0"/>
        <w:spacing w:line="360" w:lineRule="auto"/>
        <w:ind w:firstLineChars="150" w:firstLine="420"/>
        <w:jc w:val="left"/>
        <w:rPr>
          <w:rFonts w:ascii="微软雅黑" w:eastAsia="微软雅黑" w:hAnsi="微软雅黑" w:cs="微软雅黑"/>
          <w:b/>
          <w:bCs/>
          <w:color w:val="2E74B5" w:themeColor="accent1" w:themeShade="BF"/>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荣俊林</w:t>
      </w:r>
      <w:r>
        <w:rPr>
          <w:rFonts w:ascii="微软雅黑" w:eastAsia="微软雅黑" w:hAnsi="微软雅黑" w:cs="微软雅黑" w:hint="eastAsia"/>
          <w:color w:val="333333"/>
          <w:sz w:val="28"/>
          <w:szCs w:val="28"/>
          <w:shd w:val="clear" w:color="auto" w:fill="FFFFFF"/>
        </w:rPr>
        <w:t>——上海天永智能装备股份有限公司（603895）董事长</w:t>
      </w:r>
    </w:p>
    <w:p w14:paraId="17A63394" w14:textId="77777777" w:rsidR="0058429C" w:rsidRDefault="00000000">
      <w:pPr>
        <w:snapToGrid w:val="0"/>
        <w:spacing w:line="360" w:lineRule="auto"/>
        <w:ind w:leftChars="200" w:left="420"/>
        <w:jc w:val="left"/>
        <w:rPr>
          <w:rFonts w:ascii="微软雅黑" w:eastAsia="微软雅黑" w:hAnsi="微软雅黑" w:cs="微软雅黑"/>
          <w:color w:val="333333"/>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史泽华</w:t>
      </w:r>
      <w:r>
        <w:rPr>
          <w:rFonts w:ascii="微软雅黑" w:eastAsia="微软雅黑" w:hAnsi="微软雅黑" w:cs="微软雅黑" w:hint="eastAsia"/>
          <w:color w:val="333333"/>
          <w:sz w:val="28"/>
          <w:szCs w:val="28"/>
          <w:shd w:val="clear" w:color="auto" w:fill="FFFFFF"/>
        </w:rPr>
        <w:t>——正威国际集团（世界500强企业，第183位）执行董事</w:t>
      </w:r>
    </w:p>
    <w:p w14:paraId="5E156205" w14:textId="77777777" w:rsidR="0058429C" w:rsidRDefault="00000000">
      <w:pPr>
        <w:snapToGrid w:val="0"/>
        <w:spacing w:line="360" w:lineRule="auto"/>
        <w:ind w:leftChars="200" w:left="420"/>
        <w:jc w:val="left"/>
        <w:rPr>
          <w:rFonts w:ascii="微软雅黑" w:eastAsia="微软雅黑" w:hAnsi="微软雅黑" w:cs="微软雅黑"/>
          <w:color w:val="000000"/>
          <w:kern w:val="0"/>
          <w:sz w:val="22"/>
          <w:szCs w:val="22"/>
        </w:rPr>
      </w:pPr>
      <w:r>
        <w:rPr>
          <w:rFonts w:ascii="微软雅黑" w:eastAsia="微软雅黑" w:hAnsi="微软雅黑" w:cs="微软雅黑" w:hint="eastAsia"/>
          <w:b/>
          <w:bCs/>
          <w:color w:val="2E74B5" w:themeColor="accent1" w:themeShade="BF"/>
          <w:sz w:val="28"/>
          <w:szCs w:val="28"/>
          <w:shd w:val="clear" w:color="auto" w:fill="FFFFFF"/>
        </w:rPr>
        <w:t>谈剑峰</w:t>
      </w:r>
      <w:r>
        <w:rPr>
          <w:rFonts w:ascii="微软雅黑" w:eastAsia="微软雅黑" w:hAnsi="微软雅黑" w:cs="微软雅黑" w:hint="eastAsia"/>
          <w:color w:val="333333"/>
          <w:sz w:val="28"/>
          <w:szCs w:val="28"/>
          <w:shd w:val="clear" w:color="auto" w:fill="FFFFFF"/>
        </w:rPr>
        <w:t xml:space="preserve">——众人科技集团 董事长、全国政协委员  </w:t>
      </w:r>
    </w:p>
    <w:p w14:paraId="755E4EED" w14:textId="77777777" w:rsidR="0058429C" w:rsidRDefault="00000000">
      <w:pPr>
        <w:snapToGrid w:val="0"/>
        <w:spacing w:line="360" w:lineRule="auto"/>
        <w:ind w:leftChars="200" w:left="420"/>
        <w:jc w:val="left"/>
        <w:rPr>
          <w:rFonts w:ascii="微软雅黑" w:eastAsia="微软雅黑" w:hAnsi="微软雅黑" w:cs="微软雅黑"/>
          <w:color w:val="000000"/>
          <w:kern w:val="0"/>
          <w:sz w:val="22"/>
          <w:szCs w:val="22"/>
        </w:rPr>
      </w:pPr>
      <w:r>
        <w:rPr>
          <w:rFonts w:ascii="微软雅黑" w:eastAsia="微软雅黑" w:hAnsi="微软雅黑" w:cs="微软雅黑" w:hint="eastAsia"/>
          <w:b/>
          <w:bCs/>
          <w:color w:val="2E74B5" w:themeColor="accent1" w:themeShade="BF"/>
          <w:sz w:val="28"/>
          <w:szCs w:val="28"/>
          <w:shd w:val="clear" w:color="auto" w:fill="FFFFFF"/>
        </w:rPr>
        <w:t>田  宁</w:t>
      </w:r>
      <w:r>
        <w:rPr>
          <w:rFonts w:ascii="微软雅黑" w:eastAsia="微软雅黑" w:hAnsi="微软雅黑" w:cs="微软雅黑" w:hint="eastAsia"/>
          <w:color w:val="333333"/>
          <w:sz w:val="28"/>
          <w:szCs w:val="28"/>
          <w:shd w:val="clear" w:color="auto" w:fill="FFFFFF"/>
        </w:rPr>
        <w:t>——浙江盘石信息技术股份有限公司(834009) 董事局主席</w:t>
      </w:r>
    </w:p>
    <w:p w14:paraId="3E06D6A1" w14:textId="77777777" w:rsidR="0058429C" w:rsidRDefault="00000000">
      <w:pPr>
        <w:snapToGrid w:val="0"/>
        <w:spacing w:line="360" w:lineRule="auto"/>
        <w:ind w:leftChars="200" w:left="420"/>
        <w:jc w:val="left"/>
        <w:rPr>
          <w:rFonts w:ascii="微软雅黑" w:eastAsia="微软雅黑" w:hAnsi="微软雅黑" w:cs="微软雅黑"/>
          <w:color w:val="333333"/>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王  航</w:t>
      </w:r>
      <w:r>
        <w:rPr>
          <w:rFonts w:ascii="微软雅黑" w:eastAsia="微软雅黑" w:hAnsi="微软雅黑" w:cs="微软雅黑" w:hint="eastAsia"/>
          <w:color w:val="333333"/>
          <w:sz w:val="28"/>
          <w:szCs w:val="28"/>
          <w:shd w:val="clear" w:color="auto" w:fill="FFFFFF"/>
        </w:rPr>
        <w:t>——新希望集团 副董事长、中国民生银行 副董事长</w:t>
      </w:r>
    </w:p>
    <w:p w14:paraId="2764B422" w14:textId="77777777" w:rsidR="0058429C" w:rsidRDefault="00000000">
      <w:pPr>
        <w:snapToGrid w:val="0"/>
        <w:spacing w:line="360" w:lineRule="auto"/>
        <w:ind w:leftChars="200" w:left="420"/>
        <w:jc w:val="left"/>
        <w:rPr>
          <w:rFonts w:ascii="微软雅黑" w:eastAsia="微软雅黑" w:hAnsi="微软雅黑" w:cs="微软雅黑"/>
          <w:color w:val="333333"/>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薛守光</w:t>
      </w:r>
      <w:r>
        <w:rPr>
          <w:rFonts w:ascii="微软雅黑" w:eastAsia="微软雅黑" w:hAnsi="微软雅黑" w:cs="微软雅黑" w:hint="eastAsia"/>
          <w:color w:val="333333"/>
          <w:sz w:val="28"/>
          <w:szCs w:val="28"/>
          <w:shd w:val="clear" w:color="auto" w:fill="FFFFFF"/>
        </w:rPr>
        <w:t>——香港宝树集团 董事长</w:t>
      </w:r>
    </w:p>
    <w:p w14:paraId="5D5F476E" w14:textId="77777777" w:rsidR="0058429C" w:rsidRDefault="00000000">
      <w:pPr>
        <w:snapToGrid w:val="0"/>
        <w:spacing w:line="360" w:lineRule="auto"/>
        <w:ind w:leftChars="200" w:left="420"/>
        <w:jc w:val="left"/>
        <w:rPr>
          <w:rFonts w:ascii="微软雅黑" w:eastAsia="微软雅黑" w:hAnsi="微软雅黑" w:cs="微软雅黑"/>
          <w:color w:val="333333"/>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吴奋明</w:t>
      </w:r>
      <w:r>
        <w:rPr>
          <w:rFonts w:ascii="微软雅黑" w:eastAsia="微软雅黑" w:hAnsi="微软雅黑" w:cs="微软雅黑" w:hint="eastAsia"/>
          <w:color w:val="333333"/>
          <w:sz w:val="28"/>
          <w:szCs w:val="28"/>
          <w:shd w:val="clear" w:color="auto" w:fill="FFFFFF"/>
        </w:rPr>
        <w:t>——中鼎电子竞技有限公司 董事长</w:t>
      </w:r>
    </w:p>
    <w:p w14:paraId="2B4420F4" w14:textId="77777777" w:rsidR="0058429C" w:rsidRDefault="00000000">
      <w:pPr>
        <w:snapToGrid w:val="0"/>
        <w:spacing w:line="360" w:lineRule="auto"/>
        <w:ind w:leftChars="200" w:left="420"/>
        <w:jc w:val="left"/>
        <w:rPr>
          <w:rFonts w:ascii="微软雅黑" w:eastAsia="微软雅黑" w:hAnsi="微软雅黑" w:cs="微软雅黑"/>
          <w:color w:val="333333"/>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吴克忠</w:t>
      </w:r>
      <w:r>
        <w:rPr>
          <w:rFonts w:ascii="微软雅黑" w:eastAsia="微软雅黑" w:hAnsi="微软雅黑" w:cs="微软雅黑" w:hint="eastAsia"/>
          <w:color w:val="333333"/>
          <w:sz w:val="28"/>
          <w:szCs w:val="28"/>
          <w:shd w:val="clear" w:color="auto" w:fill="FFFFFF"/>
        </w:rPr>
        <w:t>——财中金控、优势资本 董事长</w:t>
      </w:r>
    </w:p>
    <w:p w14:paraId="6FB0E9E2" w14:textId="77777777" w:rsidR="0058429C" w:rsidRDefault="00000000">
      <w:pPr>
        <w:snapToGrid w:val="0"/>
        <w:spacing w:line="360" w:lineRule="auto"/>
        <w:ind w:leftChars="200" w:left="420"/>
        <w:jc w:val="left"/>
        <w:rPr>
          <w:rFonts w:ascii="微软雅黑" w:eastAsia="微软雅黑" w:hAnsi="微软雅黑" w:cs="微软雅黑"/>
          <w:color w:val="333333"/>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周桐宇</w:t>
      </w:r>
      <w:r>
        <w:rPr>
          <w:rFonts w:ascii="微软雅黑" w:eastAsia="微软雅黑" w:hAnsi="微软雅黑" w:cs="微软雅黑" w:hint="eastAsia"/>
          <w:color w:val="333333"/>
          <w:sz w:val="28"/>
          <w:szCs w:val="28"/>
          <w:shd w:val="clear" w:color="auto" w:fill="FFFFFF"/>
        </w:rPr>
        <w:t>——上海威达高科技集团 董事长、全国政协委员</w:t>
      </w:r>
    </w:p>
    <w:p w14:paraId="71097A9C" w14:textId="77777777" w:rsidR="0058429C" w:rsidRDefault="00000000">
      <w:pPr>
        <w:snapToGrid w:val="0"/>
        <w:spacing w:line="360" w:lineRule="auto"/>
        <w:ind w:leftChars="200" w:left="420"/>
        <w:jc w:val="left"/>
        <w:rPr>
          <w:rFonts w:ascii="微软雅黑" w:eastAsia="微软雅黑" w:hAnsi="微软雅黑" w:cs="微软雅黑"/>
          <w:color w:val="333333"/>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朱  菁</w:t>
      </w:r>
      <w:r>
        <w:rPr>
          <w:rFonts w:ascii="微软雅黑" w:eastAsia="微软雅黑" w:hAnsi="微软雅黑" w:cs="微软雅黑" w:hint="eastAsia"/>
          <w:color w:val="333333"/>
          <w:sz w:val="28"/>
          <w:szCs w:val="28"/>
          <w:shd w:val="clear" w:color="auto" w:fill="FFFFFF"/>
        </w:rPr>
        <w:t>——上海镭慎光电科技有限公司（中科院）总经理</w:t>
      </w:r>
    </w:p>
    <w:p w14:paraId="13B1A816" w14:textId="77777777" w:rsidR="0058429C" w:rsidRDefault="00000000">
      <w:pPr>
        <w:snapToGrid w:val="0"/>
        <w:spacing w:line="360" w:lineRule="auto"/>
        <w:ind w:leftChars="200" w:left="420"/>
        <w:jc w:val="left"/>
        <w:rPr>
          <w:rFonts w:ascii="微软雅黑" w:eastAsia="微软雅黑" w:hAnsi="微软雅黑" w:cs="微软雅黑"/>
          <w:color w:val="333333"/>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朱军红</w:t>
      </w:r>
      <w:r>
        <w:rPr>
          <w:rFonts w:ascii="微软雅黑" w:eastAsia="微软雅黑" w:hAnsi="微软雅黑" w:cs="微软雅黑" w:hint="eastAsia"/>
          <w:color w:val="333333"/>
          <w:sz w:val="28"/>
          <w:szCs w:val="28"/>
          <w:shd w:val="clear" w:color="auto" w:fill="FFFFFF"/>
        </w:rPr>
        <w:t>——上海钢联电子商务股份有限公司 董事长</w:t>
      </w:r>
    </w:p>
    <w:p w14:paraId="218A1FBF" w14:textId="77777777" w:rsidR="0058429C" w:rsidRDefault="00000000">
      <w:pPr>
        <w:snapToGrid w:val="0"/>
        <w:spacing w:line="360" w:lineRule="auto"/>
        <w:ind w:leftChars="200" w:left="420"/>
        <w:jc w:val="left"/>
        <w:rPr>
          <w:rFonts w:ascii="微软雅黑" w:eastAsia="微软雅黑" w:hAnsi="微软雅黑" w:cs="微软雅黑"/>
          <w:color w:val="333333"/>
          <w:sz w:val="28"/>
          <w:szCs w:val="28"/>
          <w:shd w:val="clear" w:color="auto" w:fill="FFFFFF"/>
        </w:rPr>
      </w:pPr>
      <w:r>
        <w:rPr>
          <w:rFonts w:ascii="微软雅黑" w:eastAsia="微软雅黑" w:hAnsi="微软雅黑" w:cs="微软雅黑" w:hint="eastAsia"/>
          <w:b/>
          <w:bCs/>
          <w:color w:val="2E74B5" w:themeColor="accent1" w:themeShade="BF"/>
          <w:sz w:val="28"/>
          <w:szCs w:val="28"/>
          <w:shd w:val="clear" w:color="auto" w:fill="FFFFFF"/>
        </w:rPr>
        <w:t>郑元豹</w:t>
      </w:r>
      <w:r>
        <w:rPr>
          <w:rFonts w:ascii="微软雅黑" w:eastAsia="微软雅黑" w:hAnsi="微软雅黑" w:cs="微软雅黑" w:hint="eastAsia"/>
          <w:color w:val="333333"/>
          <w:sz w:val="28"/>
          <w:szCs w:val="28"/>
          <w:shd w:val="clear" w:color="auto" w:fill="FFFFFF"/>
        </w:rPr>
        <w:t>——人民电器集团（中国500强企业）董事局主席</w:t>
      </w:r>
    </w:p>
    <w:p w14:paraId="4AF0AE5D" w14:textId="77777777" w:rsidR="0058429C" w:rsidRDefault="0058429C">
      <w:pPr>
        <w:pStyle w:val="a6"/>
        <w:widowControl/>
        <w:shd w:val="clear" w:color="auto" w:fill="FFFFFF"/>
        <w:snapToGrid w:val="0"/>
        <w:spacing w:beforeAutospacing="0" w:afterLines="100" w:after="312" w:afterAutospacing="0" w:line="360" w:lineRule="atLeast"/>
        <w:jc w:val="both"/>
        <w:rPr>
          <w:rFonts w:ascii="微软雅黑" w:eastAsia="微软雅黑" w:hAnsi="微软雅黑" w:cs="微软雅黑"/>
          <w:b/>
          <w:bCs/>
          <w:color w:val="2E74B5" w:themeColor="accent1" w:themeShade="BF"/>
          <w:sz w:val="10"/>
          <w:szCs w:val="10"/>
          <w:shd w:val="clear" w:color="auto" w:fill="FFFFFF"/>
        </w:rPr>
      </w:pPr>
    </w:p>
    <w:p w14:paraId="0E5E06AC" w14:textId="77777777" w:rsidR="0058429C" w:rsidRDefault="00000000">
      <w:pPr>
        <w:pStyle w:val="a6"/>
        <w:widowControl/>
        <w:shd w:val="clear" w:color="auto" w:fill="FFFFFF"/>
        <w:snapToGrid w:val="0"/>
        <w:spacing w:beforeAutospacing="0" w:afterLines="100" w:after="312" w:afterAutospacing="0" w:line="480" w:lineRule="exact"/>
        <w:jc w:val="center"/>
        <w:rPr>
          <w:rFonts w:ascii="微软雅黑" w:eastAsia="微软雅黑" w:hAnsi="微软雅黑" w:cs="微软雅黑"/>
          <w:b/>
          <w:bCs/>
          <w:color w:val="2E74B5" w:themeColor="accent1" w:themeShade="BF"/>
          <w:sz w:val="40"/>
          <w:szCs w:val="40"/>
          <w:shd w:val="clear" w:color="auto" w:fill="FFFFFF"/>
        </w:rPr>
      </w:pPr>
      <w:r>
        <w:rPr>
          <w:rFonts w:ascii="微软雅黑" w:eastAsia="微软雅黑" w:hAnsi="微软雅黑" w:cs="微软雅黑" w:hint="eastAsia"/>
          <w:b/>
          <w:bCs/>
          <w:color w:val="2E74B5" w:themeColor="accent1" w:themeShade="BF"/>
          <w:sz w:val="40"/>
          <w:szCs w:val="40"/>
          <w:shd w:val="clear" w:color="auto" w:fill="FFFFFF"/>
        </w:rPr>
        <w:t>期待你的加入</w:t>
      </w:r>
    </w:p>
    <w:p w14:paraId="4832A2A4" w14:textId="77777777" w:rsidR="0058429C" w:rsidRDefault="00000000">
      <w:pPr>
        <w:pStyle w:val="a6"/>
        <w:widowControl/>
        <w:shd w:val="clear" w:color="auto" w:fill="FFFFFF"/>
        <w:snapToGrid w:val="0"/>
        <w:spacing w:beforeAutospacing="0" w:afterLines="100" w:after="312" w:afterAutospacing="0" w:line="480" w:lineRule="exact"/>
        <w:jc w:val="center"/>
        <w:rPr>
          <w:rFonts w:ascii="微软雅黑" w:eastAsia="微软雅黑" w:hAnsi="微软雅黑" w:cs="微软雅黑"/>
          <w:color w:val="000000"/>
          <w:shd w:val="clear" w:color="auto" w:fill="FFFFFF"/>
        </w:rPr>
      </w:pPr>
      <w:r>
        <w:rPr>
          <w:rFonts w:ascii="微软雅黑" w:eastAsia="微软雅黑" w:hAnsi="微软雅黑" w:cs="微软雅黑" w:hint="eastAsia"/>
          <w:color w:val="000000"/>
          <w:shd w:val="clear" w:color="auto" w:fill="FFFFFF"/>
        </w:rPr>
        <w:t>前百分之二的人掌握世界</w:t>
      </w:r>
    </w:p>
    <w:p w14:paraId="59964338" w14:textId="77777777" w:rsidR="0058429C" w:rsidRDefault="00000000">
      <w:pPr>
        <w:pStyle w:val="a6"/>
        <w:widowControl/>
        <w:shd w:val="clear" w:color="auto" w:fill="FFFFFF"/>
        <w:snapToGrid w:val="0"/>
        <w:spacing w:beforeAutospacing="0" w:afterAutospacing="0" w:line="480" w:lineRule="exact"/>
        <w:jc w:val="center"/>
        <w:rPr>
          <w:rFonts w:ascii="微软雅黑" w:eastAsia="微软雅黑" w:hAnsi="微软雅黑" w:cs="微软雅黑"/>
          <w:color w:val="000000"/>
          <w:shd w:val="clear" w:color="auto" w:fill="FFFFFF"/>
        </w:rPr>
      </w:pPr>
      <w:r>
        <w:rPr>
          <w:rFonts w:ascii="微软雅黑" w:eastAsia="微软雅黑" w:hAnsi="微软雅黑" w:cs="微软雅黑" w:hint="eastAsia"/>
          <w:color w:val="000000"/>
          <w:shd w:val="clear" w:color="auto" w:fill="FFFFFF"/>
        </w:rPr>
        <w:t>如果有可能，我们要争取做这</w:t>
      </w:r>
      <w:r>
        <w:rPr>
          <w:rFonts w:ascii="微软雅黑" w:eastAsia="微软雅黑" w:hAnsi="微软雅黑" w:cs="微软雅黑" w:hint="eastAsia"/>
          <w:b/>
          <w:bCs/>
          <w:color w:val="C00000"/>
          <w:sz w:val="48"/>
          <w:szCs w:val="48"/>
          <w:shd w:val="clear" w:color="auto" w:fill="FFFFFF"/>
        </w:rPr>
        <w:t>2%</w:t>
      </w:r>
      <w:r>
        <w:rPr>
          <w:rFonts w:ascii="微软雅黑" w:eastAsia="微软雅黑" w:hAnsi="微软雅黑" w:cs="微软雅黑" w:hint="eastAsia"/>
          <w:color w:val="000000"/>
          <w:shd w:val="clear" w:color="auto" w:fill="FFFFFF"/>
        </w:rPr>
        <w:t>的人。</w:t>
      </w:r>
    </w:p>
    <w:p w14:paraId="749DACC8" w14:textId="77777777" w:rsidR="0058429C" w:rsidRDefault="00000000">
      <w:pPr>
        <w:pStyle w:val="a6"/>
        <w:widowControl/>
        <w:shd w:val="clear" w:color="auto" w:fill="FFFFFF"/>
        <w:snapToGrid w:val="0"/>
        <w:spacing w:beforeLines="100" w:before="312" w:beforeAutospacing="0" w:afterAutospacing="0" w:line="300" w:lineRule="auto"/>
        <w:jc w:val="center"/>
        <w:rPr>
          <w:rFonts w:ascii="微软雅黑" w:eastAsia="微软雅黑" w:hAnsi="微软雅黑" w:cs="微软雅黑"/>
          <w:b/>
          <w:bCs/>
          <w:color w:val="2E74B5" w:themeColor="accent1" w:themeShade="BF"/>
          <w:sz w:val="44"/>
          <w:szCs w:val="44"/>
          <w:shd w:val="clear" w:color="auto" w:fill="FFFFFF"/>
        </w:rPr>
      </w:pPr>
      <w:r>
        <w:rPr>
          <w:rFonts w:ascii="微软雅黑" w:eastAsia="微软雅黑" w:hAnsi="微软雅黑" w:cs="微软雅黑" w:hint="eastAsia"/>
          <w:b/>
          <w:bCs/>
          <w:color w:val="2E74B5" w:themeColor="accent1" w:themeShade="BF"/>
          <w:sz w:val="44"/>
          <w:szCs w:val="44"/>
          <w:shd w:val="clear" w:color="auto" w:fill="FFFFFF"/>
        </w:rPr>
        <w:t>教学安排</w:t>
      </w:r>
    </w:p>
    <w:p w14:paraId="5FFA7502" w14:textId="77777777" w:rsidR="0058429C" w:rsidRDefault="00000000">
      <w:pPr>
        <w:pStyle w:val="a6"/>
        <w:widowControl/>
        <w:shd w:val="clear" w:color="auto" w:fill="FFFFFF"/>
        <w:snapToGrid w:val="0"/>
        <w:spacing w:beforeAutospacing="0" w:afterAutospacing="0" w:line="360" w:lineRule="exact"/>
        <w:jc w:val="center"/>
        <w:rPr>
          <w:rFonts w:ascii="微软雅黑" w:eastAsia="微软雅黑" w:hAnsi="微软雅黑" w:cs="微软雅黑"/>
          <w:b/>
          <w:bCs/>
          <w:color w:val="C00000"/>
          <w:sz w:val="28"/>
          <w:szCs w:val="28"/>
          <w:shd w:val="clear" w:color="auto" w:fill="FFFFFF"/>
        </w:rPr>
      </w:pPr>
      <w:r>
        <w:rPr>
          <w:rFonts w:ascii="微软雅黑" w:eastAsia="微软雅黑" w:hAnsi="微软雅黑" w:cs="微软雅黑" w:hint="eastAsia"/>
          <w:b/>
          <w:bCs/>
          <w:color w:val="C00000"/>
          <w:sz w:val="28"/>
          <w:szCs w:val="28"/>
          <w:shd w:val="clear" w:color="auto" w:fill="FFFFFF"/>
        </w:rPr>
        <w:lastRenderedPageBreak/>
        <w:t>培育对象</w:t>
      </w:r>
    </w:p>
    <w:p w14:paraId="2667AD69" w14:textId="77777777" w:rsidR="0058429C" w:rsidRDefault="00000000">
      <w:pPr>
        <w:pStyle w:val="a6"/>
        <w:widowControl/>
        <w:shd w:val="clear" w:color="auto" w:fill="FFFFFF"/>
        <w:snapToGrid w:val="0"/>
        <w:spacing w:before="157" w:beforeAutospacing="0" w:afterAutospacing="0" w:line="440" w:lineRule="exact"/>
        <w:jc w:val="center"/>
        <w:rPr>
          <w:rFonts w:ascii="微软雅黑" w:eastAsia="微软雅黑" w:hAnsi="微软雅黑" w:cs="微软雅黑"/>
          <w:color w:val="000000"/>
          <w:shd w:val="clear" w:color="auto" w:fill="FFFFFF"/>
        </w:rPr>
      </w:pPr>
      <w:r>
        <w:rPr>
          <w:rFonts w:ascii="微软雅黑" w:eastAsia="微软雅黑" w:hAnsi="微软雅黑" w:cs="微软雅黑" w:hint="eastAsia"/>
          <w:color w:val="000000"/>
          <w:shd w:val="clear" w:color="auto" w:fill="FFFFFF"/>
        </w:rPr>
        <w:t>转型升级：有向高科技转型，寻找前沿科学技术的传统企业</w:t>
      </w:r>
    </w:p>
    <w:p w14:paraId="72746D42" w14:textId="77777777" w:rsidR="0058429C" w:rsidRDefault="00000000">
      <w:pPr>
        <w:pStyle w:val="a6"/>
        <w:widowControl/>
        <w:shd w:val="clear" w:color="auto" w:fill="FFFFFF"/>
        <w:snapToGrid w:val="0"/>
        <w:spacing w:beforeAutospacing="0" w:afterAutospacing="0" w:line="440" w:lineRule="exact"/>
        <w:jc w:val="center"/>
        <w:rPr>
          <w:rFonts w:ascii="微软雅黑" w:eastAsia="微软雅黑" w:hAnsi="微软雅黑" w:cs="微软雅黑"/>
          <w:color w:val="000000"/>
          <w:shd w:val="clear" w:color="auto" w:fill="FFFFFF"/>
        </w:rPr>
      </w:pPr>
      <w:r>
        <w:rPr>
          <w:rFonts w:ascii="微软雅黑" w:eastAsia="微软雅黑" w:hAnsi="微软雅黑" w:cs="微软雅黑" w:hint="eastAsia"/>
          <w:color w:val="000000"/>
          <w:shd w:val="clear" w:color="auto" w:fill="FFFFFF"/>
        </w:rPr>
        <w:t>发现趋势：先人一步关注科技产业发展趋势的企业</w:t>
      </w:r>
    </w:p>
    <w:p w14:paraId="77906E31" w14:textId="77777777" w:rsidR="0058429C" w:rsidRDefault="00000000">
      <w:pPr>
        <w:pStyle w:val="a6"/>
        <w:widowControl/>
        <w:shd w:val="clear" w:color="auto" w:fill="FFFFFF"/>
        <w:snapToGrid w:val="0"/>
        <w:spacing w:beforeAutospacing="0" w:afterAutospacing="0" w:line="440" w:lineRule="exact"/>
        <w:jc w:val="center"/>
        <w:rPr>
          <w:rFonts w:ascii="微软雅黑" w:eastAsia="微软雅黑" w:hAnsi="微软雅黑" w:cs="微软雅黑"/>
          <w:color w:val="000000"/>
          <w:shd w:val="clear" w:color="auto" w:fill="FFFFFF"/>
        </w:rPr>
      </w:pPr>
      <w:r>
        <w:rPr>
          <w:rFonts w:ascii="微软雅黑" w:eastAsia="微软雅黑" w:hAnsi="微软雅黑" w:cs="微软雅黑" w:hint="eastAsia"/>
          <w:color w:val="000000"/>
          <w:shd w:val="clear" w:color="auto" w:fill="FFFFFF"/>
        </w:rPr>
        <w:t>科技投资：寻找优质科技投资项目，孵化科技独角兽的企业</w:t>
      </w:r>
    </w:p>
    <w:p w14:paraId="7AE03952" w14:textId="77777777" w:rsidR="0058429C" w:rsidRDefault="00000000">
      <w:pPr>
        <w:pStyle w:val="a6"/>
        <w:widowControl/>
        <w:shd w:val="clear" w:color="auto" w:fill="FFFFFF"/>
        <w:snapToGrid w:val="0"/>
        <w:spacing w:beforeAutospacing="0" w:afterAutospacing="0" w:line="440" w:lineRule="exact"/>
        <w:jc w:val="center"/>
        <w:rPr>
          <w:rFonts w:ascii="微软雅黑" w:eastAsia="微软雅黑" w:hAnsi="微软雅黑" w:cs="微软雅黑"/>
          <w:color w:val="000000"/>
          <w:shd w:val="clear" w:color="auto" w:fill="FFFFFF"/>
        </w:rPr>
      </w:pPr>
      <w:r>
        <w:rPr>
          <w:rFonts w:ascii="微软雅黑" w:eastAsia="微软雅黑" w:hAnsi="微软雅黑" w:cs="微软雅黑" w:hint="eastAsia"/>
          <w:color w:val="000000"/>
          <w:shd w:val="clear" w:color="auto" w:fill="FFFFFF"/>
        </w:rPr>
        <w:t>项目融资：掌握核心科技，需要融资的企业</w:t>
      </w:r>
    </w:p>
    <w:p w14:paraId="0703F1CF" w14:textId="77777777" w:rsidR="0058429C" w:rsidRDefault="00000000">
      <w:pPr>
        <w:pStyle w:val="a6"/>
        <w:widowControl/>
        <w:shd w:val="clear" w:color="auto" w:fill="FFFFFF"/>
        <w:snapToGrid w:val="0"/>
        <w:spacing w:beforeAutospacing="0" w:afterAutospacing="0" w:line="440" w:lineRule="exact"/>
        <w:jc w:val="center"/>
        <w:rPr>
          <w:rFonts w:ascii="微软雅黑" w:eastAsia="微软雅黑" w:hAnsi="微软雅黑" w:cs="微软雅黑"/>
          <w:b/>
          <w:bCs/>
          <w:color w:val="2E74B5" w:themeColor="accent1" w:themeShade="BF"/>
          <w:shd w:val="clear" w:color="auto" w:fill="FFFFFF"/>
        </w:rPr>
      </w:pPr>
      <w:r>
        <w:rPr>
          <w:rFonts w:ascii="微软雅黑" w:eastAsia="微软雅黑" w:hAnsi="微软雅黑" w:cs="微软雅黑" w:hint="eastAsia"/>
          <w:b/>
          <w:bCs/>
          <w:color w:val="2E74B5" w:themeColor="accent1" w:themeShade="BF"/>
          <w:shd w:val="clear" w:color="auto" w:fill="FFFFFF"/>
        </w:rPr>
        <w:t>（ 课程只面向企业老板，不对职业经理人开放 ）</w:t>
      </w:r>
    </w:p>
    <w:p w14:paraId="3D603EC8" w14:textId="77777777" w:rsidR="0058429C" w:rsidRDefault="0058429C">
      <w:pPr>
        <w:pStyle w:val="a6"/>
        <w:widowControl/>
        <w:shd w:val="clear" w:color="auto" w:fill="FFFFFF"/>
        <w:snapToGrid w:val="0"/>
        <w:spacing w:beforeAutospacing="0" w:afterAutospacing="0" w:line="360" w:lineRule="exact"/>
        <w:jc w:val="center"/>
        <w:rPr>
          <w:rFonts w:ascii="微软雅黑" w:eastAsia="微软雅黑" w:hAnsi="微软雅黑" w:cs="微软雅黑"/>
          <w:b/>
          <w:bCs/>
          <w:color w:val="C00000"/>
          <w:shd w:val="clear" w:color="auto" w:fill="FFFFFF"/>
        </w:rPr>
      </w:pPr>
    </w:p>
    <w:p w14:paraId="30555B6B" w14:textId="77777777" w:rsidR="0058429C" w:rsidRDefault="00000000">
      <w:pPr>
        <w:pStyle w:val="a6"/>
        <w:widowControl/>
        <w:shd w:val="clear" w:color="auto" w:fill="FFFFFF"/>
        <w:snapToGrid w:val="0"/>
        <w:spacing w:beforeAutospacing="0" w:afterLines="50" w:after="156" w:afterAutospacing="0" w:line="360" w:lineRule="exact"/>
        <w:jc w:val="center"/>
        <w:rPr>
          <w:rFonts w:ascii="微软雅黑" w:eastAsia="微软雅黑" w:hAnsi="微软雅黑" w:cs="微软雅黑"/>
          <w:b/>
          <w:bCs/>
          <w:color w:val="C00000"/>
          <w:sz w:val="28"/>
          <w:szCs w:val="28"/>
          <w:shd w:val="clear" w:color="auto" w:fill="FFFFFF"/>
        </w:rPr>
      </w:pPr>
      <w:r>
        <w:rPr>
          <w:rFonts w:ascii="微软雅黑" w:eastAsia="微软雅黑" w:hAnsi="微软雅黑" w:cs="微软雅黑" w:hint="eastAsia"/>
          <w:b/>
          <w:bCs/>
          <w:color w:val="C00000"/>
          <w:sz w:val="28"/>
          <w:szCs w:val="28"/>
          <w:shd w:val="clear" w:color="auto" w:fill="FFFFFF"/>
        </w:rPr>
        <w:t>课程学制</w:t>
      </w:r>
    </w:p>
    <w:p w14:paraId="55A0ECC4" w14:textId="77777777" w:rsidR="0058429C" w:rsidRDefault="00000000">
      <w:pPr>
        <w:pStyle w:val="a6"/>
        <w:widowControl/>
        <w:shd w:val="clear" w:color="auto" w:fill="FFFFFF"/>
        <w:snapToGrid w:val="0"/>
        <w:spacing w:beforeAutospacing="0" w:afterAutospacing="0" w:line="360" w:lineRule="exact"/>
        <w:jc w:val="center"/>
        <w:rPr>
          <w:rFonts w:ascii="微软雅黑" w:eastAsia="微软雅黑" w:hAnsi="微软雅黑" w:cs="微软雅黑"/>
          <w:shd w:val="clear" w:color="auto" w:fill="FFFFFF"/>
        </w:rPr>
      </w:pPr>
      <w:r>
        <w:rPr>
          <w:rFonts w:ascii="微软雅黑" w:eastAsia="微软雅黑" w:hAnsi="微软雅黑" w:cs="微软雅黑" w:hint="eastAsia"/>
          <w:shd w:val="clear" w:color="auto" w:fill="FFFFFF"/>
        </w:rPr>
        <w:t>2年，2—3天/2月，国内授课11次</w:t>
      </w:r>
    </w:p>
    <w:p w14:paraId="19A7ED54" w14:textId="77777777" w:rsidR="0058429C" w:rsidRDefault="00000000">
      <w:pPr>
        <w:pStyle w:val="a6"/>
        <w:widowControl/>
        <w:shd w:val="clear" w:color="auto" w:fill="FFFFFF"/>
        <w:snapToGrid w:val="0"/>
        <w:spacing w:beforeAutospacing="0" w:afterLines="70" w:after="218" w:afterAutospacing="0" w:line="360" w:lineRule="exact"/>
        <w:jc w:val="center"/>
        <w:rPr>
          <w:rFonts w:ascii="微软雅黑" w:eastAsia="微软雅黑" w:hAnsi="微软雅黑" w:cs="微软雅黑"/>
          <w:b/>
          <w:bCs/>
          <w:color w:val="C00000"/>
          <w:sz w:val="32"/>
          <w:szCs w:val="32"/>
          <w:shd w:val="clear" w:color="auto" w:fill="FFFFFF"/>
        </w:rPr>
      </w:pPr>
      <w:r>
        <w:rPr>
          <w:rFonts w:ascii="微软雅黑" w:eastAsia="微软雅黑" w:hAnsi="微软雅黑" w:cs="微软雅黑" w:hint="eastAsia"/>
          <w:shd w:val="clear" w:color="auto" w:fill="FFFFFF"/>
        </w:rPr>
        <w:t>加州大学伯克利分校 1次海外授课</w:t>
      </w:r>
    </w:p>
    <w:p w14:paraId="5A4865FD" w14:textId="77777777" w:rsidR="0058429C" w:rsidRDefault="00000000">
      <w:pPr>
        <w:pStyle w:val="a6"/>
        <w:widowControl/>
        <w:shd w:val="clear" w:color="auto" w:fill="FFFFFF"/>
        <w:snapToGrid w:val="0"/>
        <w:spacing w:beforeAutospacing="0" w:afterLines="50" w:after="156" w:afterAutospacing="0" w:line="360" w:lineRule="exact"/>
        <w:jc w:val="center"/>
        <w:rPr>
          <w:rFonts w:ascii="微软雅黑" w:eastAsia="微软雅黑" w:hAnsi="微软雅黑" w:cs="微软雅黑"/>
          <w:b/>
          <w:bCs/>
          <w:color w:val="C00000"/>
          <w:sz w:val="28"/>
          <w:szCs w:val="28"/>
          <w:shd w:val="clear" w:color="auto" w:fill="FFFFFF"/>
        </w:rPr>
      </w:pPr>
      <w:r>
        <w:rPr>
          <w:rFonts w:ascii="微软雅黑" w:eastAsia="微软雅黑" w:hAnsi="微软雅黑" w:cs="微软雅黑" w:hint="eastAsia"/>
          <w:b/>
          <w:bCs/>
          <w:color w:val="C00000"/>
          <w:sz w:val="28"/>
          <w:szCs w:val="28"/>
          <w:shd w:val="clear" w:color="auto" w:fill="FFFFFF"/>
        </w:rPr>
        <w:t>学习地点</w:t>
      </w:r>
    </w:p>
    <w:p w14:paraId="267D76C6" w14:textId="77777777" w:rsidR="0058429C" w:rsidRDefault="00000000">
      <w:pPr>
        <w:pStyle w:val="a6"/>
        <w:widowControl/>
        <w:shd w:val="clear" w:color="auto" w:fill="FFFFFF"/>
        <w:snapToGrid w:val="0"/>
        <w:spacing w:beforeAutospacing="0" w:afterLines="70" w:after="218" w:afterAutospacing="0" w:line="360" w:lineRule="exact"/>
        <w:jc w:val="center"/>
        <w:rPr>
          <w:rFonts w:ascii="微软雅黑" w:eastAsia="微软雅黑" w:hAnsi="微软雅黑" w:cs="微软雅黑"/>
          <w:shd w:val="clear" w:color="auto" w:fill="FFFFFF"/>
        </w:rPr>
      </w:pPr>
      <w:r>
        <w:rPr>
          <w:rFonts w:ascii="微软雅黑" w:eastAsia="微软雅黑" w:hAnsi="微软雅黑" w:cs="微软雅黑" w:hint="eastAsia"/>
          <w:shd w:val="clear" w:color="auto" w:fill="FFFFFF"/>
        </w:rPr>
        <w:t>北京 · 美国加州大学伯克利分校</w:t>
      </w:r>
    </w:p>
    <w:p w14:paraId="364257EE" w14:textId="77777777" w:rsidR="0058429C" w:rsidRDefault="00000000">
      <w:pPr>
        <w:pStyle w:val="a6"/>
        <w:widowControl/>
        <w:shd w:val="clear" w:color="auto" w:fill="FFFFFF"/>
        <w:snapToGrid w:val="0"/>
        <w:spacing w:beforeAutospacing="0" w:afterLines="50" w:after="156" w:afterAutospacing="0" w:line="360" w:lineRule="exact"/>
        <w:jc w:val="center"/>
        <w:rPr>
          <w:rFonts w:ascii="微软雅黑" w:eastAsia="微软雅黑" w:hAnsi="微软雅黑" w:cs="微软雅黑"/>
          <w:b/>
          <w:bCs/>
          <w:color w:val="C00000"/>
          <w:sz w:val="28"/>
          <w:szCs w:val="28"/>
          <w:shd w:val="clear" w:color="auto" w:fill="FFFFFF"/>
        </w:rPr>
      </w:pPr>
      <w:r>
        <w:rPr>
          <w:rFonts w:ascii="微软雅黑" w:eastAsia="微软雅黑" w:hAnsi="微软雅黑" w:cs="微软雅黑" w:hint="eastAsia"/>
          <w:b/>
          <w:bCs/>
          <w:color w:val="C00000"/>
          <w:sz w:val="28"/>
          <w:szCs w:val="28"/>
          <w:shd w:val="clear" w:color="auto" w:fill="FFFFFF"/>
        </w:rPr>
        <w:t>授课语言</w:t>
      </w:r>
    </w:p>
    <w:p w14:paraId="2A3422AC" w14:textId="77777777" w:rsidR="0058429C" w:rsidRDefault="00000000">
      <w:pPr>
        <w:pStyle w:val="a6"/>
        <w:widowControl/>
        <w:shd w:val="clear" w:color="auto" w:fill="FFFFFF"/>
        <w:snapToGrid w:val="0"/>
        <w:spacing w:beforeAutospacing="0" w:afterLines="70" w:after="218" w:afterAutospacing="0" w:line="360" w:lineRule="exact"/>
        <w:jc w:val="center"/>
        <w:rPr>
          <w:rFonts w:ascii="微软雅黑" w:eastAsia="微软雅黑" w:hAnsi="微软雅黑" w:cs="微软雅黑"/>
          <w:shd w:val="clear" w:color="auto" w:fill="FFFFFF"/>
        </w:rPr>
      </w:pPr>
      <w:r>
        <w:rPr>
          <w:rFonts w:ascii="微软雅黑" w:eastAsia="微软雅黑" w:hAnsi="微软雅黑" w:cs="微软雅黑" w:hint="eastAsia"/>
          <w:shd w:val="clear" w:color="auto" w:fill="FFFFFF"/>
        </w:rPr>
        <w:t>中文为主（英文配同声翻译）</w:t>
      </w:r>
    </w:p>
    <w:p w14:paraId="2D22F8D4" w14:textId="77777777" w:rsidR="0058429C" w:rsidRDefault="00000000">
      <w:pPr>
        <w:pStyle w:val="a6"/>
        <w:widowControl/>
        <w:shd w:val="clear" w:color="auto" w:fill="FFFFFF"/>
        <w:snapToGrid w:val="0"/>
        <w:spacing w:beforeAutospacing="0" w:afterLines="50" w:after="156" w:afterAutospacing="0" w:line="360" w:lineRule="exact"/>
        <w:jc w:val="center"/>
        <w:rPr>
          <w:rFonts w:ascii="微软雅黑" w:eastAsia="微软雅黑" w:hAnsi="微软雅黑" w:cs="微软雅黑"/>
          <w:b/>
          <w:bCs/>
          <w:color w:val="C00000"/>
          <w:sz w:val="28"/>
          <w:szCs w:val="28"/>
          <w:shd w:val="clear" w:color="auto" w:fill="FFFFFF"/>
        </w:rPr>
      </w:pPr>
      <w:r>
        <w:rPr>
          <w:rFonts w:ascii="微软雅黑" w:eastAsia="微软雅黑" w:hAnsi="微软雅黑" w:cs="微软雅黑" w:hint="eastAsia"/>
          <w:b/>
          <w:bCs/>
          <w:color w:val="C00000"/>
          <w:sz w:val="28"/>
          <w:szCs w:val="28"/>
          <w:shd w:val="clear" w:color="auto" w:fill="FFFFFF"/>
        </w:rPr>
        <w:t>课程形式</w:t>
      </w:r>
    </w:p>
    <w:p w14:paraId="31B09669" w14:textId="77777777" w:rsidR="0058429C" w:rsidRDefault="00000000">
      <w:pPr>
        <w:pStyle w:val="a6"/>
        <w:widowControl/>
        <w:shd w:val="clear" w:color="auto" w:fill="FFFFFF"/>
        <w:snapToGrid w:val="0"/>
        <w:spacing w:beforeAutospacing="0" w:afterLines="70" w:after="218" w:afterAutospacing="0" w:line="360" w:lineRule="exact"/>
        <w:jc w:val="center"/>
        <w:rPr>
          <w:rFonts w:ascii="微软雅黑" w:eastAsia="微软雅黑" w:hAnsi="微软雅黑" w:cs="微软雅黑"/>
          <w:shd w:val="clear" w:color="auto" w:fill="FFFFFF"/>
        </w:rPr>
      </w:pPr>
      <w:r>
        <w:rPr>
          <w:rFonts w:ascii="微软雅黑" w:eastAsia="微软雅黑" w:hAnsi="微软雅黑" w:cs="微软雅黑" w:hint="eastAsia"/>
          <w:shd w:val="clear" w:color="auto" w:fill="FFFFFF"/>
        </w:rPr>
        <w:t>课堂授课、案例研讨、实践工作坊</w:t>
      </w:r>
    </w:p>
    <w:p w14:paraId="5E87193A" w14:textId="77777777" w:rsidR="0058429C" w:rsidRDefault="00000000">
      <w:pPr>
        <w:pStyle w:val="a6"/>
        <w:widowControl/>
        <w:shd w:val="clear" w:color="auto" w:fill="FFFFFF"/>
        <w:snapToGrid w:val="0"/>
        <w:spacing w:beforeAutospacing="0" w:afterLines="50" w:after="156" w:afterAutospacing="0" w:line="360" w:lineRule="exact"/>
        <w:jc w:val="center"/>
        <w:rPr>
          <w:rFonts w:ascii="微软雅黑" w:eastAsia="微软雅黑" w:hAnsi="微软雅黑" w:cs="微软雅黑"/>
          <w:b/>
          <w:bCs/>
          <w:color w:val="C00000"/>
          <w:sz w:val="28"/>
          <w:szCs w:val="28"/>
          <w:shd w:val="clear" w:color="auto" w:fill="FFFFFF"/>
        </w:rPr>
      </w:pPr>
      <w:r>
        <w:rPr>
          <w:rFonts w:ascii="微软雅黑" w:eastAsia="微软雅黑" w:hAnsi="微软雅黑" w:cs="微软雅黑" w:hint="eastAsia"/>
          <w:b/>
          <w:bCs/>
          <w:color w:val="C00000"/>
          <w:sz w:val="28"/>
          <w:szCs w:val="28"/>
          <w:shd w:val="clear" w:color="auto" w:fill="FFFFFF"/>
        </w:rPr>
        <w:t> 证书颁发</w:t>
      </w:r>
    </w:p>
    <w:p w14:paraId="7FDFB32A" w14:textId="77777777" w:rsidR="0058429C" w:rsidRDefault="00000000">
      <w:pPr>
        <w:pStyle w:val="a6"/>
        <w:widowControl/>
        <w:shd w:val="clear" w:color="auto" w:fill="FFFFFF"/>
        <w:snapToGrid w:val="0"/>
        <w:spacing w:beforeAutospacing="0" w:afterAutospacing="0" w:line="360" w:lineRule="exact"/>
        <w:jc w:val="center"/>
        <w:rPr>
          <w:rFonts w:ascii="微软雅黑" w:eastAsia="微软雅黑" w:hAnsi="微软雅黑" w:cs="微软雅黑"/>
          <w:shd w:val="clear" w:color="auto" w:fill="FFFFFF"/>
        </w:rPr>
      </w:pPr>
      <w:r>
        <w:rPr>
          <w:rFonts w:ascii="微软雅黑" w:eastAsia="微软雅黑" w:hAnsi="微软雅黑" w:cs="微软雅黑" w:hint="eastAsia"/>
          <w:shd w:val="clear" w:color="auto" w:fill="FFFFFF"/>
        </w:rPr>
        <w:t>完成全部课程学习颁发《加州大学伯克利分校结业证书》</w:t>
      </w:r>
    </w:p>
    <w:p w14:paraId="43E93E14" w14:textId="77777777" w:rsidR="0058429C" w:rsidRDefault="00000000">
      <w:pPr>
        <w:pStyle w:val="a6"/>
        <w:widowControl/>
        <w:shd w:val="clear" w:color="auto" w:fill="FFFFFF"/>
        <w:snapToGrid w:val="0"/>
        <w:spacing w:beforeLines="50" w:before="156" w:beforeAutospacing="0" w:afterLines="50" w:after="156" w:afterAutospacing="0" w:line="400" w:lineRule="exact"/>
        <w:jc w:val="center"/>
        <w:rPr>
          <w:rFonts w:ascii="微软雅黑" w:eastAsia="微软雅黑" w:hAnsi="微软雅黑" w:cs="微软雅黑"/>
          <w:b/>
          <w:bCs/>
          <w:color w:val="C00000"/>
          <w:sz w:val="28"/>
          <w:szCs w:val="28"/>
          <w:shd w:val="clear" w:color="auto" w:fill="FFFFFF"/>
        </w:rPr>
      </w:pPr>
      <w:r>
        <w:rPr>
          <w:rFonts w:ascii="微软雅黑" w:eastAsia="微软雅黑" w:hAnsi="微软雅黑" w:cs="微软雅黑" w:hint="eastAsia"/>
          <w:b/>
          <w:bCs/>
          <w:color w:val="C00000"/>
          <w:sz w:val="28"/>
          <w:szCs w:val="28"/>
          <w:shd w:val="clear" w:color="auto" w:fill="FFFFFF"/>
        </w:rPr>
        <w:t>学习费用</w:t>
      </w:r>
    </w:p>
    <w:p w14:paraId="65FF6DCA" w14:textId="77777777" w:rsidR="0058429C" w:rsidRDefault="00000000">
      <w:pPr>
        <w:pStyle w:val="a6"/>
        <w:widowControl/>
        <w:shd w:val="clear" w:color="auto" w:fill="FFFFFF"/>
        <w:snapToGrid w:val="0"/>
        <w:spacing w:beforeAutospacing="0" w:afterAutospacing="0" w:line="360" w:lineRule="exact"/>
        <w:jc w:val="center"/>
        <w:rPr>
          <w:rFonts w:ascii="微软雅黑" w:eastAsia="微软雅黑" w:hAnsi="微软雅黑" w:cs="微软雅黑"/>
          <w:b/>
          <w:bCs/>
          <w:shd w:val="clear" w:color="auto" w:fill="FFFFFF"/>
        </w:rPr>
      </w:pPr>
      <w:r>
        <w:rPr>
          <w:rFonts w:ascii="微软雅黑" w:eastAsia="微软雅黑" w:hAnsi="微软雅黑" w:cs="微软雅黑" w:hint="eastAsia"/>
          <w:b/>
          <w:bCs/>
          <w:shd w:val="clear" w:color="auto" w:fill="FFFFFF"/>
        </w:rPr>
        <w:t>99万/人</w:t>
      </w:r>
    </w:p>
    <w:p w14:paraId="1323C723" w14:textId="77777777" w:rsidR="0058429C" w:rsidRDefault="00000000">
      <w:pPr>
        <w:pStyle w:val="a6"/>
        <w:widowControl/>
        <w:shd w:val="clear" w:color="auto" w:fill="FFFFFF"/>
        <w:snapToGrid w:val="0"/>
        <w:spacing w:beforeAutospacing="0" w:afterAutospacing="0" w:line="360" w:lineRule="auto"/>
        <w:jc w:val="center"/>
        <w:rPr>
          <w:rFonts w:ascii="微软雅黑" w:eastAsia="微软雅黑" w:hAnsi="微软雅黑" w:cs="微软雅黑"/>
          <w:shd w:val="clear" w:color="auto" w:fill="FFFFFF"/>
        </w:rPr>
      </w:pPr>
      <w:r>
        <w:rPr>
          <w:rFonts w:ascii="微软雅黑" w:eastAsia="微软雅黑" w:hAnsi="微软雅黑" w:cs="微软雅黑" w:hint="eastAsia"/>
          <w:shd w:val="clear" w:color="auto" w:fill="FFFFFF"/>
        </w:rPr>
        <w:t>交通、食宿费用自理</w:t>
      </w:r>
    </w:p>
    <w:p w14:paraId="042596E0" w14:textId="492603BB" w:rsidR="0058429C" w:rsidRPr="00FC13B3" w:rsidRDefault="0058429C" w:rsidP="00FC13B3">
      <w:pPr>
        <w:pStyle w:val="a6"/>
        <w:widowControl/>
        <w:shd w:val="clear" w:color="auto" w:fill="FFFFFF"/>
        <w:snapToGrid w:val="0"/>
        <w:spacing w:beforeAutospacing="0" w:afterAutospacing="0" w:line="360" w:lineRule="auto"/>
        <w:rPr>
          <w:rFonts w:ascii="微软雅黑" w:eastAsia="微软雅黑" w:hAnsi="微软雅黑" w:cs="微软雅黑" w:hint="eastAsia"/>
          <w:b/>
          <w:bCs/>
          <w:color w:val="C00000"/>
          <w:sz w:val="28"/>
          <w:szCs w:val="28"/>
          <w:shd w:val="clear" w:color="auto" w:fill="FFFFFF"/>
        </w:rPr>
      </w:pPr>
    </w:p>
    <w:sectPr w:rsidR="0058429C" w:rsidRPr="00FC13B3">
      <w:headerReference w:type="default" r:id="rId20"/>
      <w:footerReference w:type="default" r:id="rId21"/>
      <w:pgSz w:w="11906" w:h="16838"/>
      <w:pgMar w:top="1280" w:right="1266" w:bottom="1268" w:left="1180" w:header="851" w:footer="992" w:gutter="0"/>
      <w:pgNumType w:fmt="numberInDash"/>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E22240" w14:textId="77777777" w:rsidR="00A213A6" w:rsidRDefault="00A213A6">
      <w:r>
        <w:separator/>
      </w:r>
    </w:p>
  </w:endnote>
  <w:endnote w:type="continuationSeparator" w:id="0">
    <w:p w14:paraId="09DD54EF" w14:textId="77777777" w:rsidR="00A213A6" w:rsidRDefault="00A213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华文楷体">
    <w:panose1 w:val="02010600040101010101"/>
    <w:charset w:val="86"/>
    <w:family w:val="auto"/>
    <w:pitch w:val="variable"/>
    <w:sig w:usb0="00000287" w:usb1="080F0000" w:usb2="00000010" w:usb3="00000000" w:csb0="0004009F" w:csb1="00000000"/>
  </w:font>
  <w:font w:name="微软雅黑">
    <w:panose1 w:val="020B0503020204020204"/>
    <w:charset w:val="86"/>
    <w:family w:val="swiss"/>
    <w:pitch w:val="variable"/>
    <w:sig w:usb0="80000287" w:usb1="28CF3C52" w:usb2="00000016" w:usb3="00000000" w:csb0="0004001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A3F22" w14:textId="77777777" w:rsidR="0058429C" w:rsidRDefault="0058429C">
    <w:pPr>
      <w:pStyle w:val="a4"/>
      <w:jc w:val="both"/>
      <w:rPr>
        <w:rFonts w:ascii="微软雅黑" w:eastAsia="微软雅黑" w:hAnsi="微软雅黑" w:cs="微软雅黑"/>
        <w:sz w:val="24"/>
        <w:szCs w:val="4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8EBD5" w14:textId="77777777" w:rsidR="0058429C" w:rsidRDefault="00000000">
    <w:pPr>
      <w:pStyle w:val="a4"/>
      <w:jc w:val="both"/>
      <w:rPr>
        <w:rFonts w:ascii="微软雅黑" w:eastAsia="微软雅黑" w:hAnsi="微软雅黑" w:cs="微软雅黑"/>
        <w:sz w:val="24"/>
        <w:szCs w:val="40"/>
      </w:rPr>
    </w:pPr>
    <w:r>
      <w:rPr>
        <w:noProof/>
        <w:sz w:val="24"/>
      </w:rPr>
      <mc:AlternateContent>
        <mc:Choice Requires="wps">
          <w:drawing>
            <wp:anchor distT="0" distB="0" distL="114300" distR="114300" simplePos="0" relativeHeight="251659264" behindDoc="0" locked="0" layoutInCell="1" allowOverlap="1" wp14:anchorId="12EDF330" wp14:editId="4D973F8B">
              <wp:simplePos x="0" y="0"/>
              <wp:positionH relativeFrom="margin">
                <wp:align>center</wp:align>
              </wp:positionH>
              <wp:positionV relativeFrom="paragraph">
                <wp:posOffset>0</wp:posOffset>
              </wp:positionV>
              <wp:extent cx="1828800" cy="182880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47D746" w14:textId="77777777" w:rsidR="0058429C" w:rsidRDefault="00000000">
                          <w:pPr>
                            <w:pStyle w:val="a4"/>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xmlns:wpsCustomData="http://www.wps.cn/officeDocument/2013/wpsCustomData">
          <w:pict>
            <v:shape id="_x0000_s1026" o:spid="_x0000_s1026" o:spt="202" type="#_x0000_t202" style="position:absolute;left:0pt;margin-top:0pt;height:144pt;width:144pt;mso-position-horizontal:center;mso-position-horizontal-relative:margin;mso-wrap-style:none;z-index:20591308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y5QQVAgAAFQQAAA4AAABkcnMvZTJvRG9jLnhtbK1Ty47TMBTdI/EP&#10;lvc0aYFR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QFfTOhRDOFHZ1+fD/9fDj9+kagA0Ct9TP4bSw8Q/fOdFj0oPdQxrm7&#10;yql4YyICO6A+XuAVXSA8Bk0n02kOE4dteCB/9hhunQ/vhVEkCgV12F+ClR3WPvSug0usps2qkTLt&#10;UGrSFvTq9ds8BVwsSC41asQh+majFLptd55sa8ojBnOm54a3fNWg+Jr5cM8cyICGQfBwh6OSBkXM&#10;WaKkNu7r3/TRHzuClZIW5CqoBvspkR80dhd5OAhuELaDoPfqxoCtY3wcy5OIABfkIFbOqC9g/TLW&#10;gIlpjkoFDYN4E3qC49dwsVwmp711za7uA8A8y8JabyyPZSKQ3i73AWAmjCNAPSpn3MC9tKXzP4nk&#10;fvpOXo+/efE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M/y5QQVAgAAFQQAAA4AAAAAAAAA&#10;AQAgAAAAHwEAAGRycy9lMm9Eb2MueG1sUEsFBgAAAAAGAAYAWQEAAKYFAAAAAA==&#10;">
              <v:fill on="f" focussize="0,0"/>
              <v:stroke on="f" weight="0.5pt"/>
              <v:imagedata o:title=""/>
              <o:lock v:ext="edit" aspectratio="f"/>
              <v:textbox inset="0mm,0mm,0mm,0mm" style="mso-fit-shape-to-text:t;">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A4372" w14:textId="77777777" w:rsidR="0058429C" w:rsidRDefault="00000000">
    <w:pPr>
      <w:pStyle w:val="a4"/>
      <w:jc w:val="center"/>
      <w:rPr>
        <w:rFonts w:ascii="微软雅黑" w:eastAsia="微软雅黑" w:hAnsi="微软雅黑" w:cs="微软雅黑"/>
        <w:sz w:val="24"/>
        <w:szCs w:val="40"/>
      </w:rPr>
    </w:pPr>
    <w:r>
      <w:rPr>
        <w:noProof/>
        <w:sz w:val="24"/>
      </w:rPr>
      <mc:AlternateContent>
        <mc:Choice Requires="wps">
          <w:drawing>
            <wp:anchor distT="0" distB="0" distL="114300" distR="114300" simplePos="0" relativeHeight="251662336" behindDoc="0" locked="0" layoutInCell="1" allowOverlap="1" wp14:anchorId="1243EE34" wp14:editId="5315FA82">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092F1D" w14:textId="77777777" w:rsidR="0058429C" w:rsidRDefault="00000000">
                          <w:pPr>
                            <w:pStyle w:val="a4"/>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xmlns:wpsCustomData="http://www.wps.cn/officeDocument/2013/wpsCustomData">
          <w:pict>
            <v:shape id="_x0000_s1026" o:spid="_x0000_s1026" o:spt="202" type="#_x0000_t202" style="position:absolute;left:0pt;margin-top:0pt;height:144pt;width:144pt;mso-position-horizontal:center;mso-position-horizontal-relative:margin;mso-wrap-style:none;z-index:20591319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1acusVAgAAFQQAAA4AAABkcnMvZTJvRG9jLnhtbK1Ty47TMBTdI/EP&#10;lvc0aQdGVdV0VGZUhFQxIxXE2nWcJpJfst0m5QPgD1ixYc939Ts4dpoOmmGF2NjX933PPZ7fdEqS&#10;g3C+Mbqg41FOidDclI3eFfTTx9WrKSU+MF0yabQo6FF4erN4+WLe2pmYmNrIUjiCJNrPWlvQOgQ7&#10;yzLPa6GYHxkrNIyVcYoFPN0uKx1rkV3JbJLn11lrXGmd4cJ7aO96I12k/FUleLivKi8CkQVFbyGd&#10;Lp3beGaLOZvtHLN1w89tsH/oQrFGo+gl1R0LjOxd8yyVargz3lRhxI3KTFU1XKQZMM04fzLNpmZW&#10;pFkAjrcXmPz/S8s/HB4cacqCvr6iRDOFHZ2+fzv9+HX6+ZVAB4Ba62fw21h4hu6t6bDoQe+hjHN3&#10;lVPxxkQEdkB9vMArukB4DJpOptMcJg7b8ED+7DHcOh/eCaNIFArqsL8EKzusfehdB5dYTZtVI2Xa&#10;odSkLej11Zs8BVwsSC41asQh+majFLptd55sa8ojBnOm54a3fNWg+Jr58MAcyICGQfBwj6OSBkXM&#10;WaKkNu7L3/TRHzuClZIW5CqoBvspke81dhd5OAhuELaDoPfq1oCtY3wcy5OIABfkIFbOqM9g/TLW&#10;gIlpjkoFDYN4G3qC49dwsVwmp711za7uA8A8y8JabyyPZSKQ3i73AWAmjCNAPSpn3MC9tKXzP4nk&#10;/vOdvB5/8+I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I1acusVAgAAFQQAAA4AAAAAAAAA&#10;AQAgAAAAHwEAAGRycy9lMm9Eb2MueG1sUEsFBgAAAAAGAAYAWQEAAKYFAAAAAA==&#10;">
              <v:fill on="f" focussize="0,0"/>
              <v:stroke on="f" weight="0.5pt"/>
              <v:imagedata o:title=""/>
              <o:lock v:ext="edit" aspectratio="f"/>
              <v:textbox inset="0mm,0mm,0mm,0mm" style="mso-fit-shape-to-text:t;">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2711AC" w14:textId="77777777" w:rsidR="00A213A6" w:rsidRDefault="00A213A6">
      <w:r>
        <w:separator/>
      </w:r>
    </w:p>
  </w:footnote>
  <w:footnote w:type="continuationSeparator" w:id="0">
    <w:p w14:paraId="6089FC4E" w14:textId="77777777" w:rsidR="00A213A6" w:rsidRDefault="00A213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58050" w14:textId="77777777" w:rsidR="0058429C" w:rsidRDefault="00000000">
    <w:pPr>
      <w:pStyle w:val="a5"/>
    </w:pPr>
    <w:r>
      <w:rPr>
        <w:rFonts w:ascii="微软雅黑" w:eastAsia="微软雅黑" w:hAnsi="微软雅黑" w:cs="微软雅黑" w:hint="eastAsia"/>
        <w:noProof/>
        <w:sz w:val="24"/>
        <w:shd w:val="clear" w:color="auto" w:fill="FFFFFF"/>
      </w:rPr>
      <w:drawing>
        <wp:anchor distT="0" distB="0" distL="114300" distR="114300" simplePos="0" relativeHeight="251658240" behindDoc="0" locked="0" layoutInCell="1" allowOverlap="1" wp14:anchorId="52819CEF" wp14:editId="516E638D">
          <wp:simplePos x="0" y="0"/>
          <wp:positionH relativeFrom="column">
            <wp:posOffset>-325755</wp:posOffset>
          </wp:positionH>
          <wp:positionV relativeFrom="paragraph">
            <wp:posOffset>-260985</wp:posOffset>
          </wp:positionV>
          <wp:extent cx="1473835" cy="769620"/>
          <wp:effectExtent l="0" t="0" r="0" b="0"/>
          <wp:wrapNone/>
          <wp:docPr id="38" name="图片 38" descr="伯克利  师董国际商学院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descr="伯克利  师董国际商学院logo-01"/>
                  <pic:cNvPicPr>
                    <a:picLocks noChangeAspect="1"/>
                  </pic:cNvPicPr>
                </pic:nvPicPr>
                <pic:blipFill>
                  <a:blip r:embed="rId1"/>
                  <a:srcRect r="51926"/>
                  <a:stretch>
                    <a:fillRect/>
                  </a:stretch>
                </pic:blipFill>
                <pic:spPr>
                  <a:xfrm>
                    <a:off x="0" y="0"/>
                    <a:ext cx="1473835" cy="769620"/>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E2B09" w14:textId="77777777" w:rsidR="0058429C" w:rsidRDefault="00000000">
    <w:pPr>
      <w:pStyle w:val="a5"/>
    </w:pPr>
    <w:r>
      <w:rPr>
        <w:rFonts w:ascii="微软雅黑" w:eastAsia="微软雅黑" w:hAnsi="微软雅黑" w:cs="微软雅黑" w:hint="eastAsia"/>
        <w:noProof/>
        <w:sz w:val="24"/>
        <w:shd w:val="clear" w:color="auto" w:fill="FFFFFF"/>
      </w:rPr>
      <w:drawing>
        <wp:anchor distT="0" distB="0" distL="114300" distR="114300" simplePos="0" relativeHeight="251660288" behindDoc="0" locked="0" layoutInCell="1" allowOverlap="1" wp14:anchorId="3E6D9FCC" wp14:editId="0E9828F5">
          <wp:simplePos x="0" y="0"/>
          <wp:positionH relativeFrom="column">
            <wp:posOffset>-325755</wp:posOffset>
          </wp:positionH>
          <wp:positionV relativeFrom="paragraph">
            <wp:posOffset>-287655</wp:posOffset>
          </wp:positionV>
          <wp:extent cx="1433195" cy="769620"/>
          <wp:effectExtent l="0" t="0" r="15240" b="0"/>
          <wp:wrapNone/>
          <wp:docPr id="39" name="图片 39" descr="伯克利  师董国际商学院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伯克利  师董国际商学院logo-01"/>
                  <pic:cNvPicPr>
                    <a:picLocks noChangeAspect="1"/>
                  </pic:cNvPicPr>
                </pic:nvPicPr>
                <pic:blipFill>
                  <a:blip r:embed="rId1"/>
                  <a:srcRect r="53252"/>
                  <a:stretch>
                    <a:fillRect/>
                  </a:stretch>
                </pic:blipFill>
                <pic:spPr>
                  <a:xfrm>
                    <a:off x="0" y="0"/>
                    <a:ext cx="1433195" cy="769620"/>
                  </a:xfrm>
                  <a:prstGeom prst="rect">
                    <a:avLst/>
                  </a:prstGeom>
                </pic:spPr>
              </pic:pic>
            </a:graphicData>
          </a:graphic>
        </wp:anchor>
      </w:drawing>
    </w:r>
    <w:r>
      <w:rPr>
        <w:noProof/>
        <w:sz w:val="24"/>
      </w:rPr>
      <mc:AlternateContent>
        <mc:Choice Requires="wps">
          <w:drawing>
            <wp:anchor distT="0" distB="0" distL="114300" distR="114300" simplePos="0" relativeHeight="251661312" behindDoc="0" locked="0" layoutInCell="1" allowOverlap="1" wp14:anchorId="7E67FC4B" wp14:editId="7646B969">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DB470C" w14:textId="77777777" w:rsidR="0058429C" w:rsidRDefault="0058429C">
                          <w:pPr>
                            <w:pStyle w:val="a5"/>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xmlns:wpsCustomData="http://www.wps.cn/officeDocument/2013/wpsCustomData">
          <w:pict>
            <v:shape id="_x0000_s1026" o:spid="_x0000_s1026" o:spt="202" type="#_x0000_t202" style="position:absolute;left:0pt;margin-top:0pt;height:144pt;width:144pt;mso-position-horizontal:center;mso-position-horizontal-relative:margin;mso-wrap-style:none;z-index:11553925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Aa1OYWAgAAFQQAAA4AAABkcnMvZTJvRG9jLnhtbK1TzY7TMBC+I/EO&#10;lu80aRGrqmq6KrsqQqrYlQri7DpOE8l/st0m5QHgDThx4c5z9Tn47CRdBJwQF2fimflm5pvPy9tO&#10;SXISzjdGF3Q6ySkRmpuy0YeCfni/eTGnxAemSyaNFgU9C09vV8+fLVu7EDNTG1kKRwCi/aK1Ba1D&#10;sIss87wWivmJsULDWRmnWMCvO2SlYy3QlcxmeX6TtcaV1hkuvMftfe+kq4RfVYKHh6ryIhBZUPQW&#10;0unSuY9ntlqyxcExWzd8aIP9QxeKNRpFr1D3LDBydM0fUKrhznhThQk3KjNV1XCRZsA00/y3aXY1&#10;syLNAnK8vdLk/x8sf3d6dKQpCzoDPZop7Ojy9cvl24/L988EdyCotX6BuJ1FZOhemw6LHu89LuPc&#10;XeVU/GIiAj+wzld6RRcIj0nz2Xyew8XhG3+Anz2lW+fDG2EUiUZBHfaXaGWnrQ996BgSq2mzaaRM&#10;O5SatAW9efkqTwlXD8ClRo04RN9stEK374bJ9qY8YzBnem14yzcNim+ZD4/MQQxoGAIPDzgqaVDE&#10;DBYltXGf/nYf47EjeClpIa6CaqifEvlWY3cADKPhRmM/Gvqo7gzUOsXDsTyZSHBBjmbljPoI1a9j&#10;DbiY5qhU0DCad6EXOF4NF+t1Cjpa1xzqPgHKsyxs9c7yWCYS6e36GEBm4jgS1LMy8AbtpS0N7ySK&#10;+9f/FPX0mlc/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LNJWO7QAAAABQEAAA8AAAAAAAAAAQAg&#10;AAAAIgAAAGRycy9kb3ducmV2LnhtbFBLAQIUABQAAAAIAIdO4kDwGtTmFgIAABUEAAAOAAAAAAAA&#10;AAEAIAAAAB8BAABkcnMvZTJvRG9jLnhtbFBLBQYAAAAABgAGAFkBAACnBQAAAAA=&#10;">
              <v:fill on="f" focussize="0,0"/>
              <v:stroke on="f" weight="0.5pt"/>
              <v:imagedata o:title=""/>
              <o:lock v:ext="edit" aspectratio="f"/>
              <v:textbox inset="0mm,0mm,0mm,0mm" style="mso-fit-shape-to-text:t;">
                <w:txbxContent>
                  <w:p>
                    <w:pPr>
                      <w:pStyle w:val="4"/>
                      <w:rPr>
                        <w:rFonts w:hint="eastAsia" w:eastAsiaTheme="minorEastAsia"/>
                        <w:lang w:eastAsia="zh-CN"/>
                      </w:rPr>
                    </w:pP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7FA33FCE"/>
    <w:rsid w:val="0058429C"/>
    <w:rsid w:val="00A213A6"/>
    <w:rsid w:val="00C74A9A"/>
    <w:rsid w:val="00FC13B3"/>
    <w:rsid w:val="012D2234"/>
    <w:rsid w:val="01C67697"/>
    <w:rsid w:val="02D03DD5"/>
    <w:rsid w:val="02FA3559"/>
    <w:rsid w:val="03FE0D35"/>
    <w:rsid w:val="04800B9F"/>
    <w:rsid w:val="05EE5C0C"/>
    <w:rsid w:val="06547C5C"/>
    <w:rsid w:val="0687551A"/>
    <w:rsid w:val="075542B6"/>
    <w:rsid w:val="082B1381"/>
    <w:rsid w:val="09D14A23"/>
    <w:rsid w:val="0A0313B6"/>
    <w:rsid w:val="0AC30A53"/>
    <w:rsid w:val="0B502C3F"/>
    <w:rsid w:val="0B6275DF"/>
    <w:rsid w:val="0BA715B7"/>
    <w:rsid w:val="0D0B2E26"/>
    <w:rsid w:val="0DBC328E"/>
    <w:rsid w:val="0E904B18"/>
    <w:rsid w:val="0F466DD2"/>
    <w:rsid w:val="0F6165D2"/>
    <w:rsid w:val="103E4B34"/>
    <w:rsid w:val="10E87731"/>
    <w:rsid w:val="130F1E74"/>
    <w:rsid w:val="13A23D51"/>
    <w:rsid w:val="145D0BD9"/>
    <w:rsid w:val="146C1D0A"/>
    <w:rsid w:val="14D3712B"/>
    <w:rsid w:val="14F6292D"/>
    <w:rsid w:val="157A6E4E"/>
    <w:rsid w:val="157F540E"/>
    <w:rsid w:val="15E7503C"/>
    <w:rsid w:val="16165324"/>
    <w:rsid w:val="16367B30"/>
    <w:rsid w:val="16727E54"/>
    <w:rsid w:val="16B84A8A"/>
    <w:rsid w:val="16D93AF5"/>
    <w:rsid w:val="17D56154"/>
    <w:rsid w:val="19D0124F"/>
    <w:rsid w:val="1A5B083F"/>
    <w:rsid w:val="1AAF7657"/>
    <w:rsid w:val="1BED7464"/>
    <w:rsid w:val="1C3F6B2A"/>
    <w:rsid w:val="1D071A73"/>
    <w:rsid w:val="1DF97B2A"/>
    <w:rsid w:val="20CE37EF"/>
    <w:rsid w:val="20FA4DF4"/>
    <w:rsid w:val="21585921"/>
    <w:rsid w:val="21AA380B"/>
    <w:rsid w:val="22084C81"/>
    <w:rsid w:val="24455410"/>
    <w:rsid w:val="25780CA3"/>
    <w:rsid w:val="25A30589"/>
    <w:rsid w:val="25BE2120"/>
    <w:rsid w:val="25EF5EFC"/>
    <w:rsid w:val="275D2B5F"/>
    <w:rsid w:val="286D0E11"/>
    <w:rsid w:val="28D96911"/>
    <w:rsid w:val="290C1BC5"/>
    <w:rsid w:val="293959CC"/>
    <w:rsid w:val="29730638"/>
    <w:rsid w:val="2A072587"/>
    <w:rsid w:val="2A224270"/>
    <w:rsid w:val="2CB41B05"/>
    <w:rsid w:val="2CF160D2"/>
    <w:rsid w:val="2FB52586"/>
    <w:rsid w:val="2FE65D80"/>
    <w:rsid w:val="300D275D"/>
    <w:rsid w:val="30B43097"/>
    <w:rsid w:val="31B2563B"/>
    <w:rsid w:val="32361470"/>
    <w:rsid w:val="32407AC3"/>
    <w:rsid w:val="32DE7274"/>
    <w:rsid w:val="35260874"/>
    <w:rsid w:val="358125DA"/>
    <w:rsid w:val="36E56EBE"/>
    <w:rsid w:val="37DB5E3E"/>
    <w:rsid w:val="382B7DE7"/>
    <w:rsid w:val="383F3E1C"/>
    <w:rsid w:val="38ED189D"/>
    <w:rsid w:val="3A1A7F91"/>
    <w:rsid w:val="3A2231E0"/>
    <w:rsid w:val="3B4D62DC"/>
    <w:rsid w:val="3CC00987"/>
    <w:rsid w:val="3D3B299C"/>
    <w:rsid w:val="3E220420"/>
    <w:rsid w:val="3E5F5A96"/>
    <w:rsid w:val="3E7664E3"/>
    <w:rsid w:val="3EBE6CE1"/>
    <w:rsid w:val="3EC56CC6"/>
    <w:rsid w:val="3F715453"/>
    <w:rsid w:val="3F8B0D4C"/>
    <w:rsid w:val="3F981C75"/>
    <w:rsid w:val="3FD257DE"/>
    <w:rsid w:val="40367563"/>
    <w:rsid w:val="40542002"/>
    <w:rsid w:val="42BF7D7F"/>
    <w:rsid w:val="43B91956"/>
    <w:rsid w:val="43F74830"/>
    <w:rsid w:val="44C93183"/>
    <w:rsid w:val="45874409"/>
    <w:rsid w:val="46484BBF"/>
    <w:rsid w:val="46584F68"/>
    <w:rsid w:val="46966E64"/>
    <w:rsid w:val="46E16589"/>
    <w:rsid w:val="46E96B42"/>
    <w:rsid w:val="481E1A98"/>
    <w:rsid w:val="482B1ED0"/>
    <w:rsid w:val="48CC023D"/>
    <w:rsid w:val="491A5F70"/>
    <w:rsid w:val="493B7359"/>
    <w:rsid w:val="4B32640B"/>
    <w:rsid w:val="4BEF0756"/>
    <w:rsid w:val="4C2F2610"/>
    <w:rsid w:val="4CE922F3"/>
    <w:rsid w:val="4D03096C"/>
    <w:rsid w:val="4DA03FA7"/>
    <w:rsid w:val="4DDC3133"/>
    <w:rsid w:val="4EDF2933"/>
    <w:rsid w:val="4F313B82"/>
    <w:rsid w:val="4F7F77E2"/>
    <w:rsid w:val="500A3B27"/>
    <w:rsid w:val="51397874"/>
    <w:rsid w:val="522F656A"/>
    <w:rsid w:val="52545B80"/>
    <w:rsid w:val="5308107F"/>
    <w:rsid w:val="53520B15"/>
    <w:rsid w:val="53C9092C"/>
    <w:rsid w:val="53DA4330"/>
    <w:rsid w:val="543D44FE"/>
    <w:rsid w:val="546B633A"/>
    <w:rsid w:val="56653124"/>
    <w:rsid w:val="56F3343A"/>
    <w:rsid w:val="57032642"/>
    <w:rsid w:val="57C14D1A"/>
    <w:rsid w:val="59112837"/>
    <w:rsid w:val="5A0A46EA"/>
    <w:rsid w:val="5B136044"/>
    <w:rsid w:val="5B2C6AE1"/>
    <w:rsid w:val="5BF81ADC"/>
    <w:rsid w:val="5CA27B21"/>
    <w:rsid w:val="5CC01E88"/>
    <w:rsid w:val="5DD87A14"/>
    <w:rsid w:val="5E1D3ED9"/>
    <w:rsid w:val="5E586276"/>
    <w:rsid w:val="601A3BE9"/>
    <w:rsid w:val="60BD0675"/>
    <w:rsid w:val="61820845"/>
    <w:rsid w:val="61CB3450"/>
    <w:rsid w:val="63086132"/>
    <w:rsid w:val="63A009AA"/>
    <w:rsid w:val="63BE5A55"/>
    <w:rsid w:val="63CF5404"/>
    <w:rsid w:val="63E406B6"/>
    <w:rsid w:val="64823BF5"/>
    <w:rsid w:val="64C15622"/>
    <w:rsid w:val="666A47A0"/>
    <w:rsid w:val="66936C09"/>
    <w:rsid w:val="66A71825"/>
    <w:rsid w:val="67B373A4"/>
    <w:rsid w:val="67DF49D4"/>
    <w:rsid w:val="682F117E"/>
    <w:rsid w:val="69744EC3"/>
    <w:rsid w:val="6AA36F02"/>
    <w:rsid w:val="6AC618EE"/>
    <w:rsid w:val="6B243ABB"/>
    <w:rsid w:val="6B6B6274"/>
    <w:rsid w:val="6BC64644"/>
    <w:rsid w:val="6D535020"/>
    <w:rsid w:val="6DBB714B"/>
    <w:rsid w:val="6DCF7173"/>
    <w:rsid w:val="6E0265A3"/>
    <w:rsid w:val="6EBB424C"/>
    <w:rsid w:val="6F9446FE"/>
    <w:rsid w:val="6FAF1C99"/>
    <w:rsid w:val="6FE00F94"/>
    <w:rsid w:val="70D9287D"/>
    <w:rsid w:val="70F429F3"/>
    <w:rsid w:val="71426C09"/>
    <w:rsid w:val="718579B0"/>
    <w:rsid w:val="7231123D"/>
    <w:rsid w:val="725E19BB"/>
    <w:rsid w:val="7266386D"/>
    <w:rsid w:val="728E6EF6"/>
    <w:rsid w:val="73782E0D"/>
    <w:rsid w:val="73A73F44"/>
    <w:rsid w:val="741C1A9C"/>
    <w:rsid w:val="741F70ED"/>
    <w:rsid w:val="74D02A22"/>
    <w:rsid w:val="74D7578D"/>
    <w:rsid w:val="750F74B2"/>
    <w:rsid w:val="754B7920"/>
    <w:rsid w:val="757564CB"/>
    <w:rsid w:val="77785848"/>
    <w:rsid w:val="77D81937"/>
    <w:rsid w:val="788306AB"/>
    <w:rsid w:val="79920906"/>
    <w:rsid w:val="7AF5286F"/>
    <w:rsid w:val="7B6540F0"/>
    <w:rsid w:val="7D6615A5"/>
    <w:rsid w:val="7D716DAC"/>
    <w:rsid w:val="7DA86DFE"/>
    <w:rsid w:val="7E5E4287"/>
    <w:rsid w:val="7FA33F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4B8E1B57"/>
  <w15:docId w15:val="{4D76C5F7-53C0-6242-9FA3-2D443184E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qFormat="1"/>
    <w:lsdException w:name="Body Text" w:uiPriority="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HTML Acronym" w:qFormat="1"/>
    <w:lsdException w:name="HTML Cite" w:qFormat="1"/>
    <w:lsdException w:name="HTML Code" w:qFormat="1"/>
    <w:lsdException w:name="HTML Definition" w:qFormat="1"/>
    <w:lsdException w:name="HTML Variable"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pPr>
      <w:ind w:left="113"/>
    </w:pPr>
  </w:style>
  <w:style w:type="paragraph" w:styleId="a4">
    <w:name w:val="footer"/>
    <w:basedOn w:val="a"/>
    <w:qFormat/>
    <w:pPr>
      <w:tabs>
        <w:tab w:val="center" w:pos="4153"/>
        <w:tab w:val="right" w:pos="8306"/>
      </w:tabs>
      <w:snapToGrid w:val="0"/>
      <w:jc w:val="left"/>
    </w:pPr>
    <w:rPr>
      <w:sz w:val="18"/>
    </w:rPr>
  </w:style>
  <w:style w:type="paragraph" w:styleId="a5">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6">
    <w:name w:val="Normal (Web)"/>
    <w:basedOn w:val="a"/>
    <w:qFormat/>
    <w:pPr>
      <w:spacing w:beforeAutospacing="1" w:afterAutospacing="1"/>
      <w:jc w:val="left"/>
    </w:pPr>
    <w:rPr>
      <w:rFonts w:cs="Times New Roman"/>
      <w:kern w:val="0"/>
      <w:sz w:val="24"/>
    </w:rPr>
  </w:style>
  <w:style w:type="table" w:styleId="a7">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Emphasis"/>
    <w:basedOn w:val="a0"/>
    <w:qFormat/>
  </w:style>
  <w:style w:type="character" w:styleId="HTML">
    <w:name w:val="HTML Definition"/>
    <w:basedOn w:val="a0"/>
    <w:qFormat/>
  </w:style>
  <w:style w:type="character" w:styleId="HTML0">
    <w:name w:val="HTML Acronym"/>
    <w:basedOn w:val="a0"/>
    <w:qFormat/>
  </w:style>
  <w:style w:type="character" w:styleId="HTML1">
    <w:name w:val="HTML Variable"/>
    <w:basedOn w:val="a0"/>
    <w:qFormat/>
  </w:style>
  <w:style w:type="character" w:styleId="a9">
    <w:name w:val="Hyperlink"/>
    <w:basedOn w:val="a0"/>
    <w:qFormat/>
    <w:rPr>
      <w:color w:val="0000FF"/>
      <w:u w:val="single"/>
    </w:rPr>
  </w:style>
  <w:style w:type="character" w:styleId="HTML2">
    <w:name w:val="HTML Code"/>
    <w:basedOn w:val="a0"/>
    <w:qFormat/>
    <w:rPr>
      <w:rFonts w:ascii="Courier New" w:hAnsi="Courier New"/>
      <w:sz w:val="20"/>
    </w:rPr>
  </w:style>
  <w:style w:type="character" w:styleId="HTML3">
    <w:name w:val="HTML Cite"/>
    <w:basedOn w:val="a0"/>
    <w:qFormat/>
  </w:style>
  <w:style w:type="character" w:customStyle="1" w:styleId="lbmainimg3">
    <w:name w:val="lb_mainimg3"/>
    <w:basedOn w:val="a0"/>
    <w:qFormat/>
  </w:style>
  <w:style w:type="paragraph" w:customStyle="1" w:styleId="TableParagraph">
    <w:name w:val="Table Paragraph"/>
    <w:basedOn w:val="a"/>
    <w:uiPriority w:val="1"/>
    <w:qFormat/>
    <w:pPr>
      <w:spacing w:before="93"/>
      <w:ind w:left="28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0.png"/><Relationship Id="rId18" Type="http://schemas.openxmlformats.org/officeDocument/2006/relationships/image" Target="media/image6.jpeg"/><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footer" Target="footer1.xml"/><Relationship Id="rId12" Type="http://schemas.openxmlformats.org/officeDocument/2006/relationships/image" Target="media/image3.png"/><Relationship Id="rId17" Type="http://schemas.openxmlformats.org/officeDocument/2006/relationships/image" Target="media/image5.jpeg"/><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2.jpeg"/><Relationship Id="rId5" Type="http://schemas.openxmlformats.org/officeDocument/2006/relationships/footnotes" Target="footnotes.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hyperlink" Target="https://baike.baidu.com/item/USNews%E4%B8%96%E7%95%8C%E5%A4%A7%E5%AD%A6%E6%8E%92%E5%90%8D" TargetMode="External"/><Relationship Id="rId19" Type="http://schemas.openxmlformats.org/officeDocument/2006/relationships/image" Target="media/image7.jpeg"/><Relationship Id="rId4" Type="http://schemas.openxmlformats.org/officeDocument/2006/relationships/webSettings" Target="webSettings.xml"/><Relationship Id="rId9" Type="http://schemas.openxmlformats.org/officeDocument/2006/relationships/hyperlink" Target="https://baike.baidu.com/item/ARWU%E4%B8%96%E7%95%8C%E5%A4%A7%E5%AD%A6%E5%AD%A6%E6%9C%AF%E6%8E%92%E5%90%8D" TargetMode="External"/><Relationship Id="rId14" Type="http://schemas.openxmlformats.org/officeDocument/2006/relationships/image" Target="media/image4.jpe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ijing12345\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C:\Users\nijing12345\AppData\Roaming\Kingsoft\wps\addons\pool\win-i386\knewfileres_1.0.0.3\wps\0.docx</Template>
  <TotalTime>20</TotalTime>
  <Pages>14</Pages>
  <Words>491</Words>
  <Characters>2801</Characters>
  <Application>Microsoft Office Word</Application>
  <DocSecurity>0</DocSecurity>
  <Lines>23</Lines>
  <Paragraphs>6</Paragraphs>
  <ScaleCrop>false</ScaleCrop>
  <Company/>
  <LinksUpToDate>false</LinksUpToDate>
  <CharactersWithSpaces>3286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崔昭璐</dc:creator>
  <cp:lastModifiedBy>Microsoft Office User</cp:lastModifiedBy>
  <cp:revision>2</cp:revision>
  <dcterms:created xsi:type="dcterms:W3CDTF">2018-05-17T07:59:00Z</dcterms:created>
  <dcterms:modified xsi:type="dcterms:W3CDTF">2022-11-07T07:54:00Z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2052-11.1.0.8612</vt:lpwstr>
  </property>
</Properties>
</file>